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55.424103pt;margin-top:115.477814pt;width:280.656pt;height:26.211068pt;mso-position-horizontal-relative:page;mso-position-vertical-relative:page;z-index:-617" coordorigin="3108,2310" coordsize="5613,524">
            <v:shape style="position:absolute;left:3108;top:2310;width:5613;height:524" coordorigin="3108,2310" coordsize="5613,524" path="m3222,2437l3108,2437,3244,2717,3412,2717,3433,2671,3326,2671,3304,2618,3297,2601,3289,2582,3222,2437e" filled="t" fillcolor="#F47920" stroked="f">
              <v:path arrowok="t"/>
              <v:fill/>
            </v:shape>
            <v:shape style="position:absolute;left:3108;top:2310;width:5613;height:524" coordorigin="3108,2310" coordsize="5613,524" path="m3540,2437l3424,2437,3369,2566,3338,2644,3328,2671,3433,2671,3540,2437e" filled="t" fillcolor="#F47920" stroked="f">
              <v:path arrowok="t"/>
              <v:fill/>
            </v:shape>
            <v:shape style="position:absolute;left:3108;top:2310;width:5613;height:524" coordorigin="3108,2310" coordsize="5613,524" path="m3676,2317l3569,2317,3569,2373,3676,2373,3676,2317e" filled="t" fillcolor="#F47920" stroked="f">
              <v:path arrowok="t"/>
              <v:fill/>
            </v:shape>
            <v:shape style="position:absolute;left:3108;top:2310;width:5613;height:524" coordorigin="3108,2310" coordsize="5613,524" path="m3676,2436l3569,2437,3569,2717,3677,2717,3676,2436e" filled="t" fillcolor="#F47920" stroked="f">
              <v:path arrowok="t"/>
              <v:fill/>
            </v:shape>
            <v:shape style="position:absolute;left:3108;top:2310;width:5613;height:524" coordorigin="3108,2310" coordsize="5613,524" path="m3879,2487l3772,2487,3772,2638,3806,2698,3875,2718,3906,2720,3940,2719,4018,2706,4066,2666,3941,2666,3910,2663,3891,2655,3881,2641,3879,2487e" filled="t" fillcolor="#F47920" stroked="f">
              <v:path arrowok="t"/>
              <v:fill/>
            </v:shape>
            <v:shape style="position:absolute;left:3108;top:2310;width:5613;height:524" coordorigin="3108,2310" coordsize="5613,524" path="m4070,2608l3979,2608,3979,2619,3975,2642,3962,2658,3941,2666,4066,2666,4069,2643,4070,2625,4070,2608e" filled="t" fillcolor="#F47920" stroked="f">
              <v:path arrowok="t"/>
              <v:fill/>
            </v:shape>
            <v:shape style="position:absolute;left:3108;top:2310;width:5613;height:524" coordorigin="3108,2310" coordsize="5613,524" path="m3879,2373l3772,2374,3772,2436,3714,2436,3714,2487,3879,2487,4052,2487,4052,2436,3879,2436,3879,2373e" filled="t" fillcolor="#F47920" stroked="f">
              <v:path arrowok="t"/>
              <v:fill/>
            </v:shape>
            <v:shape style="position:absolute;left:3108;top:2310;width:5613;height:524" coordorigin="3108,2310" coordsize="5613,524" path="m4052,2436l3879,2436,4052,2436,4052,2436e" filled="t" fillcolor="#F47920" stroked="f">
              <v:path arrowok="t"/>
              <v:fill/>
            </v:shape>
            <v:shape style="position:absolute;left:3108;top:2310;width:5613;height:524" coordorigin="3108,2310" coordsize="5613,524" path="m4288,2546l4219,2548,4145,2564,4098,2607,4094,2622,4096,2642,4139,2698,4209,2717,4240,2719,4271,2718,4344,2709,4397,2679,4402,2677,4504,2677,4504,2673,4311,2673,4281,2673,4209,2654,4203,2635,4206,2618,4217,2606,4234,2597,4259,2592,4291,2590,4504,2590,4504,2577,4395,2577,4386,2568,4374,2561,4358,2555,4338,2551,4315,2547,4288,2546e" filled="t" fillcolor="#F47920" stroked="f">
              <v:path arrowok="t"/>
              <v:fill/>
            </v:shape>
            <v:shape style="position:absolute;left:3108;top:2310;width:5613;height:524" coordorigin="3108,2310" coordsize="5613,524" path="m4504,2677l4402,2677,4397,2715,4504,2715,4504,2677e" filled="t" fillcolor="#F47920" stroked="f">
              <v:path arrowok="t"/>
              <v:fill/>
            </v:shape>
            <v:shape style="position:absolute;left:3108;top:2310;width:5613;height:524" coordorigin="3108,2310" coordsize="5613,524" path="m4504,2590l4291,2590,4325,2591,4353,2595,4374,2601,4388,2610,4396,2622,4398,2632,4395,2646,4384,2657,4367,2666,4343,2671,4311,2673,4504,2673,4504,2590e" filled="t" fillcolor="#F47920" stroked="f">
              <v:path arrowok="t"/>
              <v:fill/>
            </v:shape>
            <v:shape style="position:absolute;left:3108;top:2310;width:5613;height:524" coordorigin="3108,2310" coordsize="5613,524" path="m4489,2477l4303,2477,4331,2478,4353,2480,4369,2484,4387,2498,4395,2515,4397,2577,4504,2577,4504,2532,4502,2508,4496,2487,4489,2477e" filled="t" fillcolor="#F47920" stroked="f">
              <v:path arrowok="t"/>
              <v:fill/>
            </v:shape>
            <v:shape style="position:absolute;left:3108;top:2310;width:5613;height:524" coordorigin="3108,2310" coordsize="5613,524" path="m4317,2432l4233,2434,4164,2444,4114,2493,4112,2516,4221,2517,4225,2501,4237,2490,4257,2482,4285,2478,4303,2477,4489,2477,4485,2471,4425,2442,4343,2433,4317,2432e" filled="t" fillcolor="#F47920" stroked="f">
              <v:path arrowok="t"/>
              <v:fill/>
            </v:shape>
            <v:shape style="position:absolute;left:3108;top:2310;width:5613;height:524" coordorigin="3108,2310" coordsize="5613,524" path="m4699,2435l4592,2435,4592,2715,4700,2715,4699,2552,4702,2532,4768,2486,4798,2484,5255,2484,5254,2483,4971,2483,4968,2478,4696,2478,4699,2435e" filled="t" fillcolor="#F47920" stroked="f">
              <v:path arrowok="t"/>
              <v:fill/>
            </v:shape>
            <v:shape style="position:absolute;left:3108;top:2310;width:5613;height:524" coordorigin="3108,2310" coordsize="5613,524" path="m5255,2484l4798,2484,4825,2485,4845,2489,4859,2494,4870,2508,4875,2528,4876,2714,4983,2714,4983,2550,5027,2491,5052,2486,5256,2486,5255,2484e" filled="t" fillcolor="#F47920" stroked="f">
              <v:path arrowok="t"/>
              <v:fill/>
            </v:shape>
            <v:shape style="position:absolute;left:3108;top:2310;width:5613;height:524" coordorigin="3108,2310" coordsize="5613,524" path="m5256,2486l5052,2486,5088,2486,5115,2491,5159,2540,5159,2714,5267,2714,5266,2552,5266,2528,5264,2508,5259,2490,5256,2486e" filled="t" fillcolor="#F47920" stroked="f">
              <v:path arrowok="t"/>
              <v:fill/>
            </v:shape>
            <v:shape style="position:absolute;left:3108;top:2310;width:5613;height:524" coordorigin="3108,2310" coordsize="5613,524" path="m5117,2431l5040,2439,4979,2474,4971,2483,5254,2483,5200,2442,5117,2431e" filled="t" fillcolor="#F47920" stroked="f">
              <v:path arrowok="t"/>
              <v:fill/>
            </v:shape>
            <v:shape style="position:absolute;left:3108;top:2310;width:5613;height:524" coordorigin="3108,2310" coordsize="5613,524" path="m4843,2431l4766,2439,4704,2471,4696,2478,4968,2478,4965,2470,4900,2436,4874,2433,4843,2431e" filled="t" fillcolor="#F47920" stroked="f">
              <v:path arrowok="t"/>
              <v:fill/>
            </v:shape>
            <v:shape style="position:absolute;left:3108;top:2310;width:5613;height:524" coordorigin="3108,2310" coordsize="5613,524" path="m5464,2314l5356,2314,5357,2370,5464,2369,5464,2314e" filled="t" fillcolor="#F47920" stroked="f">
              <v:path arrowok="t"/>
              <v:fill/>
            </v:shape>
            <v:shape style="position:absolute;left:3108;top:2310;width:5613;height:524" coordorigin="3108,2310" coordsize="5613,524" path="m5464,2433l5357,2434,5357,2714,5465,2713,5464,2433e" filled="t" fillcolor="#F47920" stroked="f">
              <v:path arrowok="t"/>
              <v:fill/>
            </v:shape>
            <v:shape style="position:absolute;left:3108;top:2310;width:5613;height:524" coordorigin="3108,2310" coordsize="5613,524" path="m5657,2433l5550,2433,5551,2713,5658,2713,5658,2547,5661,2528,5726,2485,5756,2483,5945,2483,5943,2480,5653,2480,5657,2433e" filled="t" fillcolor="#F47920" stroked="f">
              <v:path arrowok="t"/>
              <v:fill/>
            </v:shape>
            <v:shape style="position:absolute;left:3108;top:2310;width:5613;height:524" coordorigin="3108,2310" coordsize="5613,524" path="m5945,2483l5756,2483,5788,2484,5813,2488,5830,2495,5841,2505,5847,2533,5848,2713,5955,2713,5955,2522,5953,2503,5947,2486,5945,2483e" filled="t" fillcolor="#F47920" stroked="f">
              <v:path arrowok="t"/>
              <v:fill/>
            </v:shape>
            <v:shape style="position:absolute;left:3108;top:2310;width:5613;height:524" coordorigin="3108,2310" coordsize="5613,524" path="m5802,2430l5725,2437,5662,2471,5653,2480,5943,2480,5887,2441,5802,2430e" filled="t" fillcolor="#F47920" stroked="f">
              <v:path arrowok="t"/>
              <v:fill/>
            </v:shape>
            <v:shape style="position:absolute;left:3108;top:2310;width:5613;height:524" coordorigin="3108,2310" coordsize="5613,524" path="m6387,2429l6312,2434,6250,2458,6216,2524,6213,2550,6214,2578,6224,2646,6272,2699,6354,2714,6381,2715,6410,2714,6478,2702,6527,2666,6628,2666,6628,2662,6435,2662,6404,2661,6336,2637,6322,2577,6323,2547,6351,2491,6417,2481,6628,2481,6628,2472,6518,2472,6509,2460,6497,2451,6481,2443,6463,2437,6441,2432,6415,2430,6387,2429e" filled="t" fillcolor="#F47920" stroked="f">
              <v:path arrowok="t"/>
              <v:fill/>
            </v:shape>
            <v:shape style="position:absolute;left:3108;top:2310;width:5613;height:524" coordorigin="3108,2310" coordsize="5613,524" path="m6628,2666l6527,2666,6524,2712,6628,2711,6628,2666e" filled="t" fillcolor="#F47920" stroked="f">
              <v:path arrowok="t"/>
              <v:fill/>
            </v:shape>
            <v:shape style="position:absolute;left:3108;top:2310;width:5613;height:524" coordorigin="3108,2310" coordsize="5613,524" path="m6628,2481l6417,2481,6444,2482,6467,2485,6516,2527,6520,2550,6519,2582,6495,2648,6435,2662,6628,2662,6628,2481e" filled="t" fillcolor="#F47920" stroked="f">
              <v:path arrowok="t"/>
              <v:fill/>
            </v:shape>
            <v:shape style="position:absolute;left:3108;top:2310;width:5613;height:524" coordorigin="3108,2310" coordsize="5613,524" path="m6627,2311l6520,2312,6520,2471,6518,2472,6628,2472,6627,2311e" filled="t" fillcolor="#F47920" stroked="f">
              <v:path arrowok="t"/>
              <v:fill/>
            </v:shape>
            <v:shape style="position:absolute;left:3108;top:2310;width:5613;height:524" coordorigin="3108,2310" coordsize="5613,524" path="m6928,2427l6844,2430,6784,2439,6719,2479,6699,2537,6698,2562,6699,2590,6713,2654,6758,2695,6832,2711,6908,2714,6944,2713,7005,2708,7070,2689,7101,2664,6933,2664,6900,2663,6840,2656,6807,2597,6806,2593,6807,2589,6807,2583,7111,2583,7111,2562,7110,2542,6808,2542,6811,2517,6869,2479,6892,2478,7092,2478,7091,2476,7035,2441,6953,2428,6928,2427e" filled="t" fillcolor="#F47920" stroked="f">
              <v:path arrowok="t"/>
              <v:fill/>
            </v:shape>
            <v:shape style="position:absolute;left:3108;top:2310;width:5613;height:524" coordorigin="3108,2310" coordsize="5613,524" path="m7111,2621l7003,2621,7003,2639,6997,2650,6985,2656,6973,2660,6956,2662,6933,2664,7101,2664,7105,2658,7109,2645,7111,2621e" filled="t" fillcolor="#F47920" stroked="f">
              <v:path arrowok="t"/>
              <v:fill/>
            </v:shape>
            <v:shape style="position:absolute;left:3108;top:2310;width:5613;height:524" coordorigin="3108,2310" coordsize="5613,524" path="m7092,2478l6892,2478,6923,2478,6947,2479,7002,2516,7004,2542,6808,2542,7110,2542,7109,2536,7106,2513,7099,2493,7092,2478e" filled="t" fillcolor="#F47920" stroked="f">
              <v:path arrowok="t"/>
              <v:fill/>
            </v:shape>
            <v:shape style="position:absolute;left:3108;top:2310;width:5613;height:524" coordorigin="3108,2310" coordsize="5613,524" path="m7272,2622l7160,2622,7160,2629,7163,2652,7217,2698,7293,2712,7338,2713,7369,2713,7444,2710,7510,2699,7558,2668,7386,2668,7348,2667,7281,2655,7269,2637,7270,2629,7270,2626,7272,2622e" filled="t" fillcolor="#F47920" stroked="f">
              <v:path arrowok="t"/>
              <v:fill/>
            </v:shape>
            <v:shape style="position:absolute;left:3108;top:2310;width:5613;height:524" coordorigin="3108,2310" coordsize="5613,524" path="m7382,2427l7299,2429,7227,2437,7167,2483,7164,2503,7166,2528,7213,2580,7279,2592,7346,2595,7372,2596,7409,2597,7435,2602,7452,2609,7461,2620,7458,2637,7450,2649,7435,2659,7413,2665,7386,2668,7558,2668,7567,2652,7571,2632,7569,2605,7527,2555,7456,2544,7342,2538,7321,2537,7272,2506,7276,2492,7289,2482,7309,2476,7338,2472,7547,2472,7544,2465,7491,2435,7409,2427,7382,2427e" filled="t" fillcolor="#F47920" stroked="f">
              <v:path arrowok="t"/>
              <v:fill/>
            </v:shape>
            <v:shape style="position:absolute;left:3108;top:2310;width:5613;height:524" coordorigin="3108,2310" coordsize="5613,524" path="m7547,2472l7371,2472,7395,2473,7413,2474,7425,2475,7440,2480,7446,2488,7449,2502,7450,2507,7555,2507,7552,2483,7547,2472e" filled="t" fillcolor="#F47920" stroked="f">
              <v:path arrowok="t"/>
              <v:fill/>
            </v:shape>
            <v:shape style="position:absolute;left:3108;top:2310;width:5613;height:524" coordorigin="3108,2310" coordsize="5613,524" path="m7744,2310l7636,2310,7636,2366,7744,2366,7744,2310e" filled="t" fillcolor="#F47920" stroked="f">
              <v:path arrowok="t"/>
              <v:fill/>
            </v:shape>
            <v:shape style="position:absolute;left:3108;top:2310;width:5613;height:524" coordorigin="3108,2310" coordsize="5613,524" path="m7744,2429l7636,2430,7637,2710,7744,2709,7744,2429e" filled="t" fillcolor="#F47920" stroked="f">
              <v:path arrowok="t"/>
              <v:fill/>
            </v:shape>
            <v:shape style="position:absolute;left:3108;top:2310;width:5613;height:524" coordorigin="3108,2310" coordsize="5613,524" path="m7831,2738l7850,2800,7908,2826,7970,2833,8023,2834,8051,2833,8121,2828,8184,2810,8215,2780,8012,2780,7987,2779,7969,2778,7957,2775,7940,2762,7935,2742,7831,2738e" filled="t" fillcolor="#F47920" stroked="f">
              <v:path arrowok="t"/>
              <v:fill/>
            </v:shape>
            <v:shape style="position:absolute;left:3108;top:2310;width:5613;height:524" coordorigin="3108,2310" coordsize="5613,524" path="m8231,2666l8124,2666,8124,2729,8121,2746,8045,2780,8012,2780,8215,2780,8222,2766,8228,2746,8231,2723,8231,2666e" filled="t" fillcolor="#F47920" stroked="f">
              <v:path arrowok="t"/>
              <v:fill/>
            </v:shape>
            <v:shape style="position:absolute;left:3108;top:2310;width:5613;height:524" coordorigin="3108,2310" coordsize="5613,524" path="m7998,2426l7920,2431,7856,2452,7818,2517,7814,2564,7815,2591,7830,2653,7876,2695,7958,2710,7985,2711,8014,2710,8081,2697,8120,2668,8124,2666,8231,2666,8231,2657,8036,2657,8004,2657,7936,2634,7923,2572,7924,2543,7963,2486,8005,2479,8231,2479,8231,2475,8126,2475,8116,2463,8103,2452,8087,2443,8069,2436,8048,2431,8025,2428,7998,2426e" filled="t" fillcolor="#F47920" stroked="f">
              <v:path arrowok="t"/>
              <v:fill/>
            </v:shape>
            <v:shape style="position:absolute;left:3108;top:2310;width:5613;height:524" coordorigin="3108,2310" coordsize="5613,524" path="m8231,2479l8005,2479,8037,2479,8061,2481,8118,2524,8121,2547,8121,2579,8096,2644,8036,2657,8231,2657,8231,2479e" filled="t" fillcolor="#F47920" stroked="f">
              <v:path arrowok="t"/>
              <v:fill/>
            </v:shape>
            <v:shape style="position:absolute;left:3108;top:2310;width:5613;height:524" coordorigin="3108,2310" coordsize="5613,524" path="m8231,2429l8123,2429,8129,2475,8231,2475,8231,2429e" filled="t" fillcolor="#F47920" stroked="f">
              <v:path arrowok="t"/>
              <v:fill/>
            </v:shape>
            <v:shape style="position:absolute;left:3108;top:2310;width:5613;height:524" coordorigin="3108,2310" coordsize="5613,524" path="m8423,2428l8317,2428,8318,2708,8425,2708,8425,2542,8427,2523,8493,2481,8523,2478,8712,2478,8710,2475,8419,2475,8423,2428e" filled="t" fillcolor="#F47920" stroked="f">
              <v:path arrowok="t"/>
              <v:fill/>
            </v:shape>
            <v:shape style="position:absolute;left:3108;top:2310;width:5613;height:524" coordorigin="3108,2310" coordsize="5613,524" path="m8712,2478l8523,2478,8555,2479,8580,2483,8597,2490,8608,2500,8614,2529,8614,2708,8722,2708,8721,2517,8719,2498,8714,2481,8712,2478e" filled="t" fillcolor="#F47920" stroked="f">
              <v:path arrowok="t"/>
              <v:fill/>
            </v:shape>
            <v:shape style="position:absolute;left:3108;top:2310;width:5613;height:524" coordorigin="3108,2310" coordsize="5613,524" path="m8569,2425l8491,2432,8429,2466,8419,2475,8710,2475,8654,2436,8569,2425e" filled="t" fillcolor="#F4792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642pt;margin-top:317.306335pt;width:200.19876pt;height:47.0pt;mso-position-horizontal-relative:page;mso-position-vertical-relative:page;z-index:-616" type="#_x0000_t202" filled="f" stroked="f">
            <v:textbox inset="0,0,0,0">
              <w:txbxContent>
                <w:p>
                  <w:pPr>
                    <w:spacing w:before="0" w:after="0" w:line="373" w:lineRule="exact"/>
                    <w:ind w:left="-25" w:right="-45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Fu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6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risalon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34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9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5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</w:rPr>
                  </w:r>
                </w:p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352" w:right="373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w w:val="100"/>
                      <w:b/>
                      <w:bCs/>
                    </w:rPr>
                    <w:t>PRESSEBERICHT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615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8.132996pt;margin-top:640.871033pt;width:201.14265pt;height:165.019pt;mso-position-horizontal-relative:page;mso-position-vertical-relative:page;z-index:-614" type="#_x0000_t75">
            <v:imagedata r:id="rId7" o:title=""/>
          </v:shape>
        </w:pict>
      </w:r>
      <w:r>
        <w:rPr/>
        <w:pict>
          <v:shape style="position:absolute;margin-left:358.132996pt;margin-top:249.44902pt;width:201.14265pt;height:186.445669pt;mso-position-horizontal-relative:page;mso-position-vertical-relative:page;z-index:-613" type="#_x0000_t75">
            <v:imagedata r:id="rId8" o:title=""/>
          </v:shape>
        </w:pict>
      </w:r>
      <w:r>
        <w:rPr/>
        <w:pict>
          <v:shape style="position:absolute;margin-left:36pt;margin-top:583.937317pt;width:312.662pt;height:221.952698pt;mso-position-horizontal-relative:page;mso-position-vertical-relative:page;z-index:-612" type="#_x0000_t75">
            <v:imagedata r:id="rId9" o:title=""/>
          </v:shape>
        </w:pict>
      </w:r>
      <w:r>
        <w:rPr/>
        <w:pict>
          <v:shape style="position:absolute;margin-left:358.132996pt;margin-top:445.160004pt;width:201.14265pt;height:186.446pt;mso-position-horizontal-relative:page;mso-position-vertical-relative:page;z-index:-611" type="#_x0000_t75">
            <v:imagedata r:id="rId10" o:title=""/>
          </v:shape>
        </w:pict>
      </w:r>
      <w:r>
        <w:rPr/>
        <w:pict>
          <v:group style="position:absolute;margin-left:460.176514pt;margin-top:164.418716pt;width:45.324pt;height:61.6763pt;mso-position-horizontal-relative:page;mso-position-vertical-relative:page;z-index:-610" coordorigin="9204,3288" coordsize="906,1234">
            <v:group style="position:absolute;left:9214;top:3298;width:801;height:891" coordorigin="9214,3298" coordsize="801,891">
              <v:shape style="position:absolute;left:9214;top:3298;width:801;height:891" coordorigin="9214,3298" coordsize="801,891" path="m10014,3298l9214,3402,9214,4189,10014,4086,10014,3298e" filled="t" fillcolor="#231F20" stroked="f">
                <v:path arrowok="t"/>
                <v:fill/>
              </v:shape>
            </v:group>
            <v:group style="position:absolute;left:9214;top:3947;width:886;height:248" coordorigin="9214,3947" coordsize="886,248">
              <v:shape style="position:absolute;left:9214;top:3947;width:886;height:248" coordorigin="9214,3947" coordsize="886,248" path="m10100,3947l9299,4051,9214,4189,9214,4195,10014,4091,10100,3954,10100,3947e" filled="t" fillcolor="#7D1C24" stroked="f">
                <v:path arrowok="t"/>
                <v:fill/>
              </v:shape>
            </v:group>
            <v:group style="position:absolute;left:9299;top:3954;width:801;height:491" coordorigin="9299,3954" coordsize="801,491">
              <v:shape style="position:absolute;left:9299;top:3954;width:801;height:491" coordorigin="9299,3954" coordsize="801,491" path="m10100,3954l9299,4058,9299,4445,10100,4342,10100,3954e" filled="t" fillcolor="#D2232A" stroked="f">
                <v:path arrowok="t"/>
                <v:fill/>
              </v:shape>
            </v:group>
            <v:group style="position:absolute;left:9458;top:3910;width:35;height:65" coordorigin="9458,3910" coordsize="35,65">
              <v:shape style="position:absolute;left:9458;top:3910;width:35;height:65" coordorigin="9458,3910" coordsize="35,65" path="m9489,3910l9458,3914,9458,3975,9462,3974,9462,3948,9475,3946,9480,3946,9480,3945,9486,3943,9462,3943,9462,3918,9479,3916,9491,3916,9489,3910e" filled="t" fillcolor="#FFFFFF" stroked="f">
                <v:path arrowok="t"/>
                <v:fill/>
              </v:shape>
              <v:shape style="position:absolute;left:9458;top:3910;width:35;height:65" coordorigin="9458,3910" coordsize="35,65" path="m9480,3946l9475,3946,9487,3971,9493,3970,9480,3946e" filled="t" fillcolor="#FFFFFF" stroked="f">
                <v:path arrowok="t"/>
                <v:fill/>
              </v:shape>
              <v:shape style="position:absolute;left:9458;top:3910;width:35;height:65" coordorigin="9458,3910" coordsize="35,65" path="m9491,3916l9479,3916,9487,3916,9487,3938,9480,3941,9462,3943,9486,3943,9490,3942,9492,3933,9492,3920,9491,3916e" filled="t" fillcolor="#FFFFFF" stroked="f">
                <v:path arrowok="t"/>
                <v:fill/>
              </v:shape>
            </v:group>
            <v:group style="position:absolute;left:9453;top:3791;width:42;height:64" coordorigin="9453,3791" coordsize="42,64">
              <v:shape style="position:absolute;left:9453;top:3791;width:42;height:64" coordorigin="9453,3791" coordsize="42,64" path="m9479,3791l9469,3792,9453,3855,9457,3854,9462,3836,9486,3833,9490,3833,9490,3831,9463,3831,9472,3796,9475,3795,9480,3795,9479,3791e" filled="t" fillcolor="#FFFFFF" stroked="f">
                <v:path arrowok="t"/>
                <v:fill/>
              </v:shape>
              <v:shape style="position:absolute;left:9453;top:3791;width:42;height:64" coordorigin="9453,3791" coordsize="42,64" path="m9490,3833l9486,3833,9490,3850,9495,3850,9490,3833e" filled="t" fillcolor="#FFFFFF" stroked="f">
                <v:path arrowok="t"/>
                <v:fill/>
              </v:shape>
              <v:shape style="position:absolute;left:9453;top:3791;width:42;height:64" coordorigin="9453,3791" coordsize="42,64" path="m9480,3795l9475,3795,9484,3829,9463,3831,9490,3831,9480,3795e" filled="t" fillcolor="#FFFFFF" stroked="f">
                <v:path arrowok="t"/>
                <v:fill/>
              </v:shape>
            </v:group>
            <v:group style="position:absolute;left:9456;top:3669;width:36;height:66" coordorigin="9456,3669" coordsize="36,66">
              <v:shape style="position:absolute;left:9456;top:3669;width:36;height:66" coordorigin="9456,3669" coordsize="36,66" path="m9465,3672l9456,3673,9456,3734,9464,3733,9464,3691,9474,3691,9465,3672e" filled="t" fillcolor="#FFFFFF" stroked="f">
                <v:path arrowok="t"/>
                <v:fill/>
              </v:shape>
              <v:shape style="position:absolute;left:9456;top:3669;width:36;height:66" coordorigin="9456,3669" coordsize="36,66" path="m9474,3691l9464,3691,9483,3731,9492,3730,9492,3713,9484,3713,9474,3691e" filled="t" fillcolor="#FFFFFF" stroked="f">
                <v:path arrowok="t"/>
                <v:fill/>
              </v:shape>
              <v:shape style="position:absolute;left:9456;top:3669;width:36;height:66" coordorigin="9456,3669" coordsize="36,66" path="m9492,3669l9484,3670,9484,3713,9492,3713,9492,3669e" filled="t" fillcolor="#FFFFFF" stroked="f">
                <v:path arrowok="t"/>
                <v:fill/>
              </v:shape>
            </v:group>
            <v:group style="position:absolute;left:9470;top:3550;width:9;height:62" coordorigin="9470,3550" coordsize="9,62">
              <v:shape style="position:absolute;left:9470;top:3550;width:9;height:62" coordorigin="9470,3550" coordsize="9,62" path="m9478,3550l9470,3551,9470,3612,9478,3611,9478,3550e" filled="t" fillcolor="#FFFFFF" stroked="f">
                <v:path arrowok="t"/>
                <v:fill/>
              </v:shape>
            </v:group>
            <v:group style="position:absolute;left:9535;top:3900;width:34;height:65" coordorigin="9535,3900" coordsize="34,65">
              <v:shape style="position:absolute;left:9535;top:3900;width:34;height:65" coordorigin="9535,3900" coordsize="34,65" path="m9567,3900l9535,3904,9535,3965,9567,3961,9567,3960,9540,3960,9540,3908,9557,3906,9568,3906,9567,3900e" filled="t" fillcolor="#FFFFFF" stroked="f">
                <v:path arrowok="t"/>
                <v:fill/>
              </v:shape>
              <v:shape style="position:absolute;left:9535;top:3900;width:34;height:65" coordorigin="9535,3900" coordsize="34,65" path="m9568,3906l9557,3906,9565,3906,9565,3955,9558,3957,9540,3960,9567,3960,9570,3950,9570,3910,9568,3906e" filled="t" fillcolor="#FFFFFF" stroked="f">
                <v:path arrowok="t"/>
                <v:fill/>
              </v:shape>
            </v:group>
            <v:group style="position:absolute;left:9520;top:3777;width:64;height:68" coordorigin="9520,3777" coordsize="64,68">
              <v:shape style="position:absolute;left:9520;top:3777;width:64;height:68" coordorigin="9520,3777" coordsize="64,68" path="m9525,3785l9520,3785,9533,3845,9540,3844,9540,3840,9536,3840,9525,3785e" filled="t" fillcolor="#FFFFFF" stroked="f">
                <v:path arrowok="t"/>
                <v:fill/>
              </v:shape>
              <v:shape style="position:absolute;left:9520;top:3777;width:64;height:68" coordorigin="9520,3777" coordsize="64,68" path="m9557,3790l9552,3790,9565,3841,9571,3840,9572,3836,9568,3836,9557,3790e" filled="t" fillcolor="#FFFFFF" stroked="f">
                <v:path arrowok="t"/>
                <v:fill/>
              </v:shape>
              <v:shape style="position:absolute;left:9520;top:3777;width:64;height:68" coordorigin="9520,3777" coordsize="64,68" path="m9555,3781l9550,3782,9536,3840,9540,3840,9552,3790,9557,3790,9555,3781e" filled="t" fillcolor="#FFFFFF" stroked="f">
                <v:path arrowok="t"/>
                <v:fill/>
              </v:shape>
              <v:shape style="position:absolute;left:9520;top:3777;width:64;height:68" coordorigin="9520,3777" coordsize="64,68" path="m9584,3777l9579,3778,9568,3836,9572,3836,9584,3777e" filled="t" fillcolor="#FFFFFF" stroked="f">
                <v:path arrowok="t"/>
                <v:fill/>
              </v:shape>
            </v:group>
            <v:group style="position:absolute;left:9548;top:3660;width:9;height:62" coordorigin="9548,3660" coordsize="9,62">
              <v:shape style="position:absolute;left:9548;top:3660;width:9;height:62" coordorigin="9548,3660" coordsize="9,62" path="m9556,3660l9548,3661,9548,3722,9556,3721,9556,3660e" filled="t" fillcolor="#FFFFFF" stroked="f">
                <v:path arrowok="t"/>
                <v:fill/>
              </v:shape>
            </v:group>
            <v:group style="position:absolute;left:9535;top:3538;width:36;height:66" coordorigin="9535,3538" coordsize="36,66">
              <v:shape style="position:absolute;left:9535;top:3538;width:36;height:66" coordorigin="9535,3538" coordsize="36,66" path="m9567,3538l9538,3542,9535,3553,9535,3593,9539,3604,9567,3600,9569,3594,9550,3594,9543,3594,9543,3550,9550,3548,9556,3547,9570,3547,9567,3538e" filled="t" fillcolor="#FFFFFF" stroked="f">
                <v:path arrowok="t"/>
                <v:fill/>
              </v:shape>
              <v:shape style="position:absolute;left:9535;top:3538;width:36;height:66" coordorigin="9535,3538" coordsize="36,66" path="m9571,3583l9562,3584,9562,3591,9556,3593,9550,3594,9569,3594,9571,3588,9571,3583e" filled="t" fillcolor="#FFFFFF" stroked="f">
                <v:path arrowok="t"/>
                <v:fill/>
              </v:shape>
              <v:shape style="position:absolute;left:9535;top:3538;width:36;height:66" coordorigin="9535,3538" coordsize="36,66" path="m9570,3547l9556,3547,9562,3548,9562,3555,9571,3554,9571,3548,9570,3547e" filled="t" fillcolor="#FFFFFF" stroked="f">
                <v:path arrowok="t"/>
                <v:fill/>
              </v:shape>
            </v:group>
            <v:group style="position:absolute;left:9612;top:3889;width:36;height:65" coordorigin="9612,3889" coordsize="36,65">
              <v:shape style="position:absolute;left:9612;top:3889;width:36;height:65" coordorigin="9612,3889" coordsize="36,65" path="m9617,3939l9612,3940,9612,3949,9619,3955,9640,3952,9643,3950,9623,3950,9617,3946,9617,3939e" filled="t" fillcolor="#FFFFFF" stroked="f">
                <v:path arrowok="t"/>
                <v:fill/>
              </v:shape>
              <v:shape style="position:absolute;left:9612;top:3889;width:36;height:65" coordorigin="9612,3889" coordsize="36,65" path="m9640,3889l9620,3892,9613,3899,9613,3913,9617,3918,9627,3922,9631,3923,9641,3927,9643,3930,9643,3942,9638,3948,9623,3950,9643,3950,9648,3944,9648,3928,9645,3924,9633,3919,9629,3917,9620,3914,9618,3911,9618,3901,9623,3896,9637,3894,9646,3894,9640,3889e" filled="t" fillcolor="#FFFFFF" stroked="f">
                <v:path arrowok="t"/>
                <v:fill/>
              </v:shape>
              <v:shape style="position:absolute;left:9612;top:3889;width:36;height:65" coordorigin="9612,3889" coordsize="36,65" path="m9646,3894l9637,3894,9642,3898,9642,3905,9647,3904,9647,3895,9646,3894e" filled="t" fillcolor="#FFFFFF" stroked="f">
                <v:path arrowok="t"/>
                <v:fill/>
              </v:shape>
            </v:group>
            <v:group style="position:absolute;left:9609;top:3770;width:42;height:64" coordorigin="9609,3770" coordsize="42,64">
              <v:shape style="position:absolute;left:9609;top:3770;width:42;height:64" coordorigin="9609,3770" coordsize="42,64" path="m9635,3770l9625,3772,9609,3835,9614,3834,9619,3816,9642,3813,9647,3813,9646,3811,9620,3811,9629,3775,9632,3775,9636,3775,9635,3770e" filled="t" fillcolor="#FFFFFF" stroked="f">
                <v:path arrowok="t"/>
                <v:fill/>
              </v:shape>
              <v:shape style="position:absolute;left:9609;top:3770;width:42;height:64" coordorigin="9609,3770" coordsize="42,64" path="m9647,3813l9642,3813,9647,3830,9651,3829,9647,3813e" filled="t" fillcolor="#FFFFFF" stroked="f">
                <v:path arrowok="t"/>
                <v:fill/>
              </v:shape>
              <v:shape style="position:absolute;left:9609;top:3770;width:42;height:64" coordorigin="9609,3770" coordsize="42,64" path="m9636,3775l9632,3775,9641,3808,9620,3811,9646,3811,9636,3775e" filled="t" fillcolor="#FFFFFF" stroked="f">
                <v:path arrowok="t"/>
                <v:fill/>
              </v:shape>
            </v:group>
            <v:group style="position:absolute;left:9613;top:3648;width:36;height:66" coordorigin="9613,3648" coordsize="36,66">
              <v:shape style="position:absolute;left:9613;top:3648;width:36;height:66" coordorigin="9613,3648" coordsize="36,66" path="m9645,3648l9617,3652,9613,3663,9613,3703,9617,3714,9645,3710,9647,3704,9628,3704,9621,3704,9621,3660,9628,3658,9634,3658,9649,3658,9645,3648e" filled="t" fillcolor="#FFFFFF" stroked="f">
                <v:path arrowok="t"/>
                <v:fill/>
              </v:shape>
              <v:shape style="position:absolute;left:9613;top:3648;width:36;height:66" coordorigin="9613,3648" coordsize="36,66" path="m9649,3693l9640,3694,9640,3701,9634,3703,9628,3704,9647,3704,9649,3699,9649,3693e" filled="t" fillcolor="#FFFFFF" stroked="f">
                <v:path arrowok="t"/>
                <v:fill/>
              </v:shape>
              <v:shape style="position:absolute;left:9613;top:3648;width:36;height:66" coordorigin="9613,3648" coordsize="36,66" path="m9649,3658l9634,3658,9640,3658,9640,3665,9649,3664,9649,3658,9649,3658e" filled="t" fillcolor="#FFFFFF" stroked="f">
                <v:path arrowok="t"/>
                <v:fill/>
              </v:shape>
            </v:group>
            <v:group style="position:absolute;left:9612;top:3528;width:36;height:66" coordorigin="9612,3528" coordsize="36,66">
              <v:shape style="position:absolute;left:9612;top:3528;width:36;height:66" coordorigin="9612,3528" coordsize="36,66" path="m9644,3528l9616,3531,9612,3543,9612,3583,9616,3594,9645,3590,9646,3584,9627,3584,9621,3584,9621,3540,9627,3538,9633,3537,9648,3537,9644,3528e" filled="t" fillcolor="#FFFFFF" stroked="f">
                <v:path arrowok="t"/>
                <v:fill/>
              </v:shape>
              <v:shape style="position:absolute;left:9612;top:3528;width:36;height:66" coordorigin="9612,3528" coordsize="36,66" path="m9648,3537l9633,3537,9640,3538,9640,3581,9633,3583,9627,3584,9646,3584,9648,3578,9648,3538,9648,3537e" filled="t" fillcolor="#FFFFFF" stroked="f">
                <v:path arrowok="t"/>
                <v:fill/>
              </v:shape>
            </v:group>
            <v:group style="position:absolute;left:9740;top:3512;width:34;height:65" coordorigin="9740,3512" coordsize="34,65">
              <v:shape style="position:absolute;left:9740;top:3512;width:34;height:65" coordorigin="9740,3512" coordsize="34,65" path="m9774,3517l9766,3517,9770,3520,9770,3532,9769,3535,9761,3542,9754,3546,9744,3555,9741,3560,9741,3577,9775,3572,9775,3571,9745,3571,9745,3561,9747,3558,9751,3555,9756,3550,9764,3545,9769,3540,9773,3537,9775,3533,9775,3517,9774,3517e" filled="t" fillcolor="#FFFFFF" stroked="f">
                <v:path arrowok="t"/>
                <v:fill/>
              </v:shape>
              <v:shape style="position:absolute;left:9740;top:3512;width:34;height:65" coordorigin="9740,3512" coordsize="34,65" path="m9775,3568l9745,3571,9775,3571,9775,3568e" filled="t" fillcolor="#FFFFFF" stroked="f">
                <v:path arrowok="t"/>
                <v:fill/>
              </v:shape>
              <v:shape style="position:absolute;left:9740;top:3512;width:34;height:65" coordorigin="9740,3512" coordsize="34,65" path="m9768,3512l9748,3514,9740,3522,9740,3531,9745,3530,9745,3523,9751,3518,9766,3517,9774,3517,9768,3512e" filled="t" fillcolor="#FFFFFF" stroked="f">
                <v:path arrowok="t"/>
                <v:fill/>
              </v:shape>
            </v:group>
            <v:group style="position:absolute;left:9742;top:3632;width:32;height:66" coordorigin="9742,3632" coordsize="32,66">
              <v:shape style="position:absolute;left:9742;top:3632;width:32;height:66" coordorigin="9742,3632" coordsize="32,66" path="m9771,3632l9744,3635,9742,3646,9742,3687,9744,3697,9771,3694,9772,3692,9754,3692,9746,3691,9746,3641,9754,3639,9762,3637,9773,3637,9771,3632e" filled="t" fillcolor="#FFFFFF" stroked="f">
                <v:path arrowok="t"/>
                <v:fill/>
              </v:shape>
              <v:shape style="position:absolute;left:9742;top:3632;width:32;height:66" coordorigin="9742,3632" coordsize="32,66" path="m9773,3637l9762,3637,9769,3638,9769,3688,9762,3691,9754,3692,9772,3692,9774,3683,9774,3642,9773,3637e" filled="t" fillcolor="#FFFFFF" stroked="f">
                <v:path arrowok="t"/>
                <v:fill/>
              </v:shape>
            </v:group>
            <v:group style="position:absolute;left:9742;top:3754;width:32;height:64" coordorigin="9742,3754" coordsize="32,64">
              <v:shape style="position:absolute;left:9742;top:3754;width:32;height:64" coordorigin="9742,3754" coordsize="32,64" path="m9762,3763l9754,3763,9754,3808,9742,3809,9742,3817,9774,3813,9774,3807,9762,3807,9762,3763e" filled="t" fillcolor="#FFFFFF" stroked="f">
                <v:path arrowok="t"/>
                <v:fill/>
              </v:shape>
              <v:shape style="position:absolute;left:9742;top:3754;width:32;height:64" coordorigin="9742,3754" coordsize="32,64" path="m9774,3805l9762,3807,9774,3807,9774,3805e" filled="t" fillcolor="#FFFFFF" stroked="f">
                <v:path arrowok="t"/>
                <v:fill/>
              </v:shape>
              <v:shape style="position:absolute;left:9742;top:3754;width:32;height:64" coordorigin="9742,3754" coordsize="32,64" path="m9762,3754l9745,3757,9745,3765,9754,3763,9762,3763,9762,3754e" filled="t" fillcolor="#FFFFFF" stroked="f">
                <v:path arrowok="t"/>
                <v:fill/>
              </v:shape>
            </v:group>
            <v:group style="position:absolute;left:9457;top:4192;width:374;height:109" coordorigin="9457,4192" coordsize="374,109">
              <v:shape style="position:absolute;left:9457;top:4192;width:374;height:109" coordorigin="9457,4192" coordsize="374,109" path="m9466,4238l9457,4239,9457,4300,9466,4299,9466,4238e" filled="t" fillcolor="#FFFFFF" stroked="f">
                <v:path arrowok="t"/>
                <v:fill/>
              </v:shape>
              <v:shape style="position:absolute;left:9457;top:4192;width:374;height:109" coordorigin="9457,4192" coordsize="374,109" path="m9497,4234l9488,4235,9488,4296,9497,4295,9497,4253,9506,4253,9497,4234e" filled="t" fillcolor="#FFFFFF" stroked="f">
                <v:path arrowok="t"/>
                <v:fill/>
              </v:shape>
              <v:shape style="position:absolute;left:9457;top:4192;width:374;height:109" coordorigin="9457,4192" coordsize="374,109" path="m9506,4253l9497,4253,9515,4293,9524,4292,9524,4275,9516,4275,9506,4253e" filled="t" fillcolor="#FFFFFF" stroked="f">
                <v:path arrowok="t"/>
                <v:fill/>
              </v:shape>
              <v:shape style="position:absolute;left:9457;top:4192;width:374;height:109" coordorigin="9457,4192" coordsize="374,109" path="m9524,4231l9516,4232,9516,4275,9524,4275,9524,4231e" filled="t" fillcolor="#FFFFFF" stroked="f">
                <v:path arrowok="t"/>
                <v:fill/>
              </v:shape>
              <v:shape style="position:absolute;left:9457;top:4192;width:374;height:109" coordorigin="9457,4192" coordsize="374,109" path="m9564,4235l9555,4235,9555,4288,9564,4287,9564,4235e" filled="t" fillcolor="#FFFFFF" stroked="f">
                <v:path arrowok="t"/>
                <v:fill/>
              </v:shape>
              <v:shape style="position:absolute;left:9457;top:4192;width:374;height:109" coordorigin="9457,4192" coordsize="374,109" path="m9578,4224l9541,4229,9541,4237,9555,4235,9564,4235,9564,4234,9578,4232,9578,4224e" filled="t" fillcolor="#FFFFFF" stroked="f">
                <v:path arrowok="t"/>
                <v:fill/>
              </v:shape>
              <v:shape style="position:absolute;left:9457;top:4192;width:374;height:109" coordorigin="9457,4192" coordsize="374,109" path="m9631,4217l9596,4221,9596,4282,9631,4278,9631,4273,9605,4273,9605,4253,9629,4250,9629,4245,9605,4245,9605,4229,9631,4225,9631,4217e" filled="t" fillcolor="#FFFFFF" stroked="f">
                <v:path arrowok="t"/>
                <v:fill/>
              </v:shape>
              <v:shape style="position:absolute;left:9457;top:4192;width:374;height:109" coordorigin="9457,4192" coordsize="374,109" path="m9631,4270l9605,4273,9631,4273,9631,4270e" filled="t" fillcolor="#FFFFFF" stroked="f">
                <v:path arrowok="t"/>
                <v:fill/>
              </v:shape>
              <v:shape style="position:absolute;left:9457;top:4192;width:374;height:109" coordorigin="9457,4192" coordsize="374,109" path="m9629,4242l9605,4245,9629,4245,9629,4242e" filled="t" fillcolor="#FFFFFF" stroked="f">
                <v:path arrowok="t"/>
                <v:fill/>
              </v:shape>
              <v:shape style="position:absolute;left:9457;top:4192;width:374;height:109" coordorigin="9457,4192" coordsize="374,109" path="m9683,4210l9650,4215,9650,4275,9658,4274,9658,4249,9666,4248,9676,4248,9675,4246,9684,4242,9684,4241,9658,4241,9658,4222,9672,4220,9686,4220,9683,4210e" filled="t" fillcolor="#FFFFFF" stroked="f">
                <v:path arrowok="t"/>
                <v:fill/>
              </v:shape>
              <v:shape style="position:absolute;left:9457;top:4192;width:374;height:109" coordorigin="9457,4192" coordsize="374,109" path="m9676,4248l9666,4248,9678,4272,9688,4270,9676,4248e" filled="t" fillcolor="#FFFFFF" stroked="f">
                <v:path arrowok="t"/>
                <v:fill/>
              </v:shape>
              <v:shape style="position:absolute;left:9457;top:4192;width:374;height:109" coordorigin="9457,4192" coordsize="374,109" path="m9686,4220l9672,4220,9677,4220,9677,4238,9672,4240,9658,4241,9684,4241,9686,4234,9686,4220,9686,4220e" filled="t" fillcolor="#FFFFFF" stroked="f">
                <v:path arrowok="t"/>
                <v:fill/>
              </v:shape>
              <v:shape style="position:absolute;left:9457;top:4192;width:374;height:109" coordorigin="9457,4192" coordsize="374,109" path="m9716,4206l9707,4207,9707,4268,9716,4267,9716,4206e" filled="t" fillcolor="#FFFFFF" stroked="f">
                <v:path arrowok="t"/>
                <v:fill/>
              </v:shape>
              <v:shape style="position:absolute;left:9457;top:4192;width:374;height:109" coordorigin="9457,4192" coordsize="374,109" path="m9768,4199l9740,4202,9736,4214,9736,4254,9740,4264,9768,4261,9770,4255,9751,4255,9745,4254,9745,4211,9751,4209,9754,4209,9757,4208,9772,4208,9768,4199e" filled="t" fillcolor="#FFFFFF" stroked="f">
                <v:path arrowok="t"/>
                <v:fill/>
              </v:shape>
              <v:shape style="position:absolute;left:9457;top:4192;width:374;height:109" coordorigin="9457,4192" coordsize="374,109" path="m9772,4208l9757,4208,9764,4209,9764,4252,9757,4254,9751,4255,9770,4255,9772,4249,9772,4209,9772,4208e" filled="t" fillcolor="#FFFFFF" stroked="f">
                <v:path arrowok="t"/>
                <v:fill/>
              </v:shape>
              <v:shape style="position:absolute;left:9457;top:4192;width:374;height:109" coordorigin="9457,4192" coordsize="374,109" path="m9827,4192l9794,4196,9794,4257,9802,4256,9802,4231,9810,4230,9820,4230,9819,4228,9828,4224,9828,4223,9802,4223,9802,4203,9815,4201,9829,4201,9827,4192e" filled="t" fillcolor="#FFFFFF" stroked="f">
                <v:path arrowok="t"/>
                <v:fill/>
              </v:shape>
              <v:shape style="position:absolute;left:9457;top:4192;width:374;height:109" coordorigin="9457,4192" coordsize="374,109" path="m9820,4230l9810,4230,9822,4253,9832,4252,9820,4230e" filled="t" fillcolor="#FFFFFF" stroked="f">
                <v:path arrowok="t"/>
                <v:fill/>
              </v:shape>
              <v:shape style="position:absolute;left:9457;top:4192;width:374;height:109" coordorigin="9457,4192" coordsize="374,109" path="m9829,4201l9815,4201,9821,4202,9821,4219,9816,4221,9802,4223,9828,4223,9830,4215,9829,4202,9829,4201e" filled="t" fillcolor="#FFFFFF" stroked="f">
                <v:path arrowok="t"/>
                <v:fill/>
              </v:shape>
            </v:group>
            <v:group style="position:absolute;left:9457;top:4144;width:9;height:62" coordorigin="9457,4144" coordsize="9,62">
              <v:shape style="position:absolute;left:9457;top:4144;width:9;height:62" coordorigin="9457,4144" coordsize="9,62" path="m9466,4144l9457,4145,9457,4206,9466,4205,9466,4144e" filled="t" fillcolor="#FFFFFF" stroked="f">
                <v:path arrowok="t"/>
                <v:fill/>
              </v:shape>
            </v:group>
            <v:group style="position:absolute;left:9488;top:4140;width:18;height:62" coordorigin="9488,4140" coordsize="18,62">
              <v:shape style="position:absolute;left:9488;top:4140;width:18;height:62" coordorigin="9488,4140" coordsize="18,62" path="m9497,4140l9488,4141,9488,4202,9497,4201,9497,4159,9506,4159,9497,4140e" filled="t" fillcolor="#FFFFFF" stroked="f">
                <v:path arrowok="t"/>
                <v:fill/>
              </v:shape>
            </v:group>
            <v:group style="position:absolute;left:9497;top:4159;width:28;height:40" coordorigin="9497,4159" coordsize="28,40">
              <v:shape style="position:absolute;left:9497;top:4159;width:28;height:40" coordorigin="9497,4159" coordsize="28,40" path="m9506,4159l9497,4159,9515,4199,9524,4198,9524,4181,9516,4181,9506,4159e" filled="t" fillcolor="#FFFFFF" stroked="f">
                <v:path arrowok="t"/>
                <v:fill/>
              </v:shape>
            </v:group>
            <v:group style="position:absolute;left:9516;top:4137;width:8;height:44" coordorigin="9516,4137" coordsize="8,44">
              <v:shape style="position:absolute;left:9516;top:4137;width:8;height:44" coordorigin="9516,4137" coordsize="8,44" path="m9524,4137l9516,4138,9516,4181,9524,4181,9524,4137e" filled="t" fillcolor="#FFFFFF" stroked="f">
                <v:path arrowok="t"/>
                <v:fill/>
              </v:shape>
            </v:group>
            <v:group style="position:absolute;left:9546;top:4133;width:18;height:62" coordorigin="9546,4133" coordsize="18,62">
              <v:shape style="position:absolute;left:9546;top:4133;width:18;height:62" coordorigin="9546,4133" coordsize="18,62" path="m9555,4133l9546,4134,9546,4195,9554,4194,9554,4152,9564,4152,9555,4133e" filled="t" fillcolor="#FFFFFF" stroked="f">
                <v:path arrowok="t"/>
                <v:fill/>
              </v:shape>
            </v:group>
            <v:group style="position:absolute;left:9554;top:4152;width:28;height:40" coordorigin="9554,4152" coordsize="28,40">
              <v:shape style="position:absolute;left:9554;top:4152;width:28;height:40" coordorigin="9554,4152" coordsize="28,40" path="m9564,4152l9554,4152,9573,4191,9582,4190,9582,4173,9574,4173,9564,4152e" filled="t" fillcolor="#FFFFFF" stroked="f">
                <v:path arrowok="t"/>
                <v:fill/>
              </v:shape>
            </v:group>
            <v:group style="position:absolute;left:9574;top:4129;width:8;height:44" coordorigin="9574,4129" coordsize="8,44">
              <v:shape style="position:absolute;left:9574;top:4129;width:8;height:44" coordorigin="9574,4129" coordsize="8,44" path="m9582,4129l9574,4130,9574,4173,9582,4173,9582,4129e" filled="t" fillcolor="#FFFFFF" stroked="f">
                <v:path arrowok="t"/>
                <v:fill/>
              </v:shape>
            </v:group>
            <v:group style="position:absolute;left:9603;top:4122;width:35;height:66" coordorigin="9603,4122" coordsize="35,66">
              <v:shape style="position:absolute;left:9603;top:4122;width:35;height:66" coordorigin="9603,4122" coordsize="35,66" path="m9635,4122l9606,4126,9603,4137,9603,4177,9607,4188,9635,4184,9637,4178,9618,4178,9611,4178,9611,4134,9618,4132,9624,4132,9638,4132,9635,4122e" filled="t" fillcolor="#FFFFFF" stroked="f">
                <v:path arrowok="t"/>
                <v:fill/>
              </v:shape>
            </v:group>
            <v:group style="position:absolute;left:9618;top:4132;width:21;height:46" coordorigin="9618,4132" coordsize="21,46">
              <v:shape style="position:absolute;left:9618;top:4132;width:21;height:46" coordorigin="9618,4132" coordsize="21,46" path="m9638,4132l9624,4132,9630,4132,9630,4175,9624,4177,9618,4178,9637,4178,9639,4172,9638,4132,9638,4132e" filled="t" fillcolor="#FFFFFF" stroked="f">
                <v:path arrowok="t"/>
                <v:fill/>
              </v:shape>
            </v:group>
            <v:group style="position:absolute;left:9655;top:4119;width:30;height:60" coordorigin="9655,4119" coordsize="30,60">
              <v:shape style="position:absolute;left:9655;top:4119;width:30;height:60" coordorigin="9655,4119" coordsize="30,60" path="m9664,4119l9655,4120,9671,4179,9683,4177,9685,4170,9677,4170,9664,4119e" filled="t" fillcolor="#FFFFFF" stroked="f">
                <v:path arrowok="t"/>
                <v:fill/>
              </v:shape>
            </v:group>
            <v:group style="position:absolute;left:9677;top:4114;width:22;height:55" coordorigin="9677,4114" coordsize="22,55">
              <v:shape style="position:absolute;left:9677;top:4114;width:22;height:55" coordorigin="9677,4114" coordsize="22,55" path="m9698,4114l9690,4115,9677,4170,9685,4170,9698,4114e" filled="t" fillcolor="#FFFFFF" stroked="f">
                <v:path arrowok="t"/>
                <v:fill/>
              </v:shape>
            </v:group>
            <v:group style="position:absolute;left:9708;top:4109;width:41;height:65" coordorigin="9708,4109" coordsize="41,65">
              <v:shape style="position:absolute;left:9708;top:4109;width:41;height:65" coordorigin="9708,4109" coordsize="41,65" path="m9737,4109l9724,4111,9708,4174,9717,4173,9721,4156,9740,4153,9749,4153,9747,4147,9723,4147,9731,4119,9739,4119,9737,4109e" filled="t" fillcolor="#FFFFFF" stroked="f">
                <v:path arrowok="t"/>
                <v:fill/>
              </v:shape>
            </v:group>
            <v:group style="position:absolute;left:9740;top:4153;width:13;height:16" coordorigin="9740,4153" coordsize="13,16">
              <v:shape style="position:absolute;left:9740;top:4153;width:13;height:16" coordorigin="9740,4153" coordsize="13,16" path="m9749,4153l9740,4153,9744,4169,9753,4168,9749,4153e" filled="t" fillcolor="#FFFFFF" stroked="f">
                <v:path arrowok="t"/>
                <v:fill/>
              </v:shape>
            </v:group>
            <v:group style="position:absolute;left:9723;top:4119;width:24;height:28" coordorigin="9723,4119" coordsize="24,28">
              <v:shape style="position:absolute;left:9723;top:4119;width:24;height:28" coordorigin="9723,4119" coordsize="24,28" path="m9739,4119l9731,4119,9738,4145,9723,4147,9747,4147,9739,4119e" filled="t" fillcolor="#FFFFFF" stroked="f">
                <v:path arrowok="t"/>
                <v:fill/>
              </v:shape>
            </v:group>
            <v:group style="position:absolute;left:9777;top:4112;width:8;height:53" coordorigin="9777,4112" coordsize="8,53">
              <v:shape style="position:absolute;left:9777;top:4112;width:8;height:53" coordorigin="9777,4112" coordsize="8,53" path="m9785,4112l9777,4112,9777,4165,9785,4164,9785,4112e" filled="t" fillcolor="#FFFFFF" stroked="f">
                <v:path arrowok="t"/>
                <v:fill/>
              </v:shape>
            </v:group>
            <v:group style="position:absolute;left:9762;top:4101;width:38;height:13" coordorigin="9762,4101" coordsize="38,13">
              <v:shape style="position:absolute;left:9762;top:4101;width:38;height:13" coordorigin="9762,4101" coordsize="38,13" path="m9800,4101l9762,4106,9762,4114,9777,4112,9785,4112,9785,4111,9800,4109,9800,4101e" filled="t" fillcolor="#FFFFFF" stroked="f">
                <v:path arrowok="t"/>
                <v:fill/>
              </v:shape>
            </v:group>
            <v:group style="position:absolute;left:9818;top:4098;width:9;height:62" coordorigin="9818,4098" coordsize="9,62">
              <v:shape style="position:absolute;left:9818;top:4098;width:9;height:62" coordorigin="9818,4098" coordsize="9,62" path="m9826,4098l9818,4099,9818,4160,9826,4159,9826,4098e" filled="t" fillcolor="#FFFFFF" stroked="f">
                <v:path arrowok="t"/>
                <v:fill/>
              </v:shape>
            </v:group>
            <v:group style="position:absolute;left:9845;top:4094;width:30;height:60" coordorigin="9845,4094" coordsize="30,60">
              <v:shape style="position:absolute;left:9845;top:4094;width:30;height:60" coordorigin="9845,4094" coordsize="30,60" path="m9853,4094l9845,4095,9860,4154,9872,4153,9874,4145,9866,4145,9853,4094e" filled="t" fillcolor="#FFFFFF" stroked="f">
                <v:path arrowok="t"/>
                <v:fill/>
              </v:shape>
            </v:group>
            <v:group style="position:absolute;left:9866;top:4090;width:22;height:55" coordorigin="9866,4090" coordsize="22,55">
              <v:shape style="position:absolute;left:9866;top:4090;width:22;height:55" coordorigin="9866,4090" coordsize="22,55" path="m9888,4090l9879,4091,9866,4145,9874,4145,9888,4090e" filled="t" fillcolor="#FFFFFF" stroked="f">
                <v:path arrowok="t"/>
                <v:fill/>
              </v:shape>
            </v:group>
            <v:group style="position:absolute;left:9904;top:4083;width:34;height:65" coordorigin="9904,4083" coordsize="34,65">
              <v:shape style="position:absolute;left:9904;top:4083;width:34;height:65" coordorigin="9904,4083" coordsize="34,65" path="m9938,4083l9904,4088,9904,4149,9938,4144,9938,4139,9912,4139,9912,4119,9936,4116,9936,4111,9912,4111,9912,4095,9938,4092,9938,4083e" filled="t" fillcolor="#FFFFFF" stroked="f">
                <v:path arrowok="t"/>
                <v:fill/>
              </v:shape>
            </v:group>
            <v:group style="position:absolute;left:9912;top:4136;width:26;height:3" coordorigin="9912,4136" coordsize="26,3">
              <v:shape style="position:absolute;left:9912;top:4136;width:26;height:3" coordorigin="9912,4136" coordsize="26,3" path="m9938,4136l9912,4139,9938,4139,9938,4136e" filled="t" fillcolor="#FFFFFF" stroked="f">
                <v:path arrowok="t"/>
                <v:fill/>
              </v:shape>
            </v:group>
            <v:group style="position:absolute;left:9912;top:4108;width:24;height:3" coordorigin="9912,4108" coordsize="24,3">
              <v:shape style="position:absolute;left:9912;top:4108;width:24;height:3" coordorigin="9912,4108" coordsize="24,3" path="m9936,4108l9912,4111,9936,4111,9936,4108e" filled="t" fillcolor="#FFFFFF" stroked="f">
                <v:path arrowok="t"/>
                <v:fill/>
              </v:shape>
            </v:group>
            <v:group style="position:absolute;left:9665;top:4420;width:348;height:92" coordorigin="9665,4420" coordsize="348,92">
              <v:shape style="position:absolute;left:9665;top:4420;width:348;height:92" coordorigin="9665,4420" coordsize="348,92" path="m9674,4498l9665,4499,9666,4508,9671,4512,9681,4512,9691,4511,9699,4506,9699,4504,9677,4504,9674,4502,9674,4498e" filled="t" fillcolor="#231F20" stroked="f">
                <v:path arrowok="t"/>
                <v:fill/>
              </v:shape>
              <v:shape style="position:absolute;left:9665;top:4420;width:348;height:92" coordorigin="9665,4420" coordsize="348,92" path="m9691,4465l9674,4468,9666,4472,9666,4487,9670,4491,9680,4492,9683,4492,9687,4493,9689,4493,9691,4494,9691,4502,9686,4503,9677,4504,9699,4504,9699,4489,9695,4486,9686,4485,9681,4484,9678,4484,9676,4483,9674,4482,9674,4476,9678,4475,9687,4474,9698,4474,9698,4469,9691,4465e" filled="t" fillcolor="#231F20" stroked="f">
                <v:path arrowok="t"/>
                <v:fill/>
              </v:shape>
              <v:shape style="position:absolute;left:9665;top:4420;width:348;height:92" coordorigin="9665,4420" coordsize="348,92" path="m9698,4474l9687,4474,9690,4476,9690,4479,9699,4478,9698,4474e" filled="t" fillcolor="#231F20" stroked="f">
                <v:path arrowok="t"/>
                <v:fill/>
              </v:shape>
              <v:shape style="position:absolute;left:9665;top:4420;width:348;height:92" coordorigin="9665,4420" coordsize="348,92" path="m9738,4459l9718,4462,9711,4469,9711,4502,9718,4507,9737,4505,9743,4499,9721,4499,9719,4495,9719,4487,9745,4484,9745,4479,9719,4479,9719,4472,9722,4469,9735,4467,9745,4467,9745,4464,9738,4459e" filled="t" fillcolor="#231F20" stroked="f">
                <v:path arrowok="t"/>
                <v:fill/>
              </v:shape>
              <v:shape style="position:absolute;left:9665;top:4420;width:348;height:92" coordorigin="9665,4420" coordsize="348,92" path="m9745,4489l9736,4490,9736,4494,9732,4497,9721,4499,9743,4499,9744,4498,9745,4489e" filled="t" fillcolor="#231F20" stroked="f">
                <v:path arrowok="t"/>
                <v:fill/>
              </v:shape>
              <v:shape style="position:absolute;left:9665;top:4420;width:348;height:92" coordorigin="9665,4420" coordsize="348,92" path="m9745,4467l9735,4467,9737,4472,9737,4477,9719,4479,9745,4479,9745,4467e" filled="t" fillcolor="#231F20" stroked="f">
                <v:path arrowok="t"/>
                <v:fill/>
              </v:shape>
              <v:shape style="position:absolute;left:9665;top:4420;width:348;height:92" coordorigin="9665,4420" coordsize="348,92" path="m9766,4440l9758,4441,9758,4498,9763,4501,9773,4499,9773,4492,9768,4492,9766,4491,9766,4440e" filled="t" fillcolor="#231F20" stroked="f">
                <v:path arrowok="t"/>
                <v:fill/>
              </v:shape>
              <v:shape style="position:absolute;left:9665;top:4420;width:348;height:92" coordorigin="9665,4420" coordsize="348,92" path="m9773,4491l9768,4492,9773,4492,9773,4491e" filled="t" fillcolor="#231F20" stroked="f">
                <v:path arrowok="t"/>
                <v:fill/>
              </v:shape>
              <v:shape style="position:absolute;left:9665;top:4420;width:348;height:92" coordorigin="9665,4420" coordsize="348,92" path="m9809,4450l9789,4452,9782,4460,9782,4493,9789,4498,9808,4496,9814,4490,9792,4490,9790,4485,9790,4478,9816,4475,9816,4470,9790,4470,9790,4463,9794,4460,9806,4458,9816,4458,9816,4455,9809,4450e" filled="t" fillcolor="#231F20" stroked="f">
                <v:path arrowok="t"/>
                <v:fill/>
              </v:shape>
              <v:shape style="position:absolute;left:9665;top:4420;width:348;height:92" coordorigin="9665,4420" coordsize="348,92" path="m9816,4479l9808,4480,9807,4485,9804,4488,9792,4490,9814,4490,9815,4489,9816,4479e" filled="t" fillcolor="#231F20" stroked="f">
                <v:path arrowok="t"/>
                <v:fill/>
              </v:shape>
              <v:shape style="position:absolute;left:9665;top:4420;width:348;height:92" coordorigin="9665,4420" coordsize="348,92" path="m9816,4458l9806,4458,9808,4462,9808,4468,9790,4470,9816,4470,9816,4458e" filled="t" fillcolor="#231F20" stroked="f">
                <v:path arrowok="t"/>
                <v:fill/>
              </v:shape>
              <v:shape style="position:absolute;left:9665;top:4420;width:348;height:92" coordorigin="9665,4420" coordsize="348,92" path="m9855,4444l9836,4446,9829,4454,9829,4487,9836,4492,9855,4489,9861,4484,9839,4484,9837,4479,9837,4457,9841,4454,9852,4452,9862,4452,9862,4449,9855,4444e" filled="t" fillcolor="#231F20" stroked="f">
                <v:path arrowok="t"/>
                <v:fill/>
              </v:shape>
              <v:shape style="position:absolute;left:9665;top:4420;width:348;height:92" coordorigin="9665,4420" coordsize="348,92" path="m9863,4473l9855,4474,9854,4479,9851,4482,9839,4484,9861,4484,9862,4483,9863,4473e" filled="t" fillcolor="#231F20" stroked="f">
                <v:path arrowok="t"/>
                <v:fill/>
              </v:shape>
              <v:shape style="position:absolute;left:9665;top:4420;width:348;height:92" coordorigin="9665,4420" coordsize="348,92" path="m9862,4452l9852,4452,9854,4456,9855,4459,9863,4458,9862,4452e" filled="t" fillcolor="#231F20" stroked="f">
                <v:path arrowok="t"/>
                <v:fill/>
              </v:shape>
              <v:shape style="position:absolute;left:9665;top:4420;width:348;height:92" coordorigin="9665,4420" coordsize="348,92" path="m9887,4450l9879,4450,9879,4482,9884,4485,9896,4483,9896,4476,9888,4476,9887,4476,9887,4450e" filled="t" fillcolor="#231F20" stroked="f">
                <v:path arrowok="t"/>
                <v:fill/>
              </v:shape>
              <v:shape style="position:absolute;left:9665;top:4420;width:348;height:92" coordorigin="9665,4420" coordsize="348,92" path="m9896,4475l9888,4476,9896,4476,9896,4475e" filled="t" fillcolor="#231F20" stroked="f">
                <v:path arrowok="t"/>
                <v:fill/>
              </v:shape>
              <v:shape style="position:absolute;left:9665;top:4420;width:348;height:92" coordorigin="9665,4420" coordsize="348,92" path="m9887,4425l9879,4426,9879,4442,9871,4443,9871,4451,9879,4450,9887,4450,9887,4448,9896,4447,9896,4441,9887,4441,9887,4425e" filled="t" fillcolor="#231F20" stroked="f">
                <v:path arrowok="t"/>
                <v:fill/>
              </v:shape>
              <v:shape style="position:absolute;left:9665;top:4420;width:348;height:92" coordorigin="9665,4420" coordsize="348,92" path="m9896,4439l9887,4441,9896,4441,9896,4439e" filled="t" fillcolor="#231F20" stroked="f">
                <v:path arrowok="t"/>
                <v:fill/>
              </v:shape>
              <v:shape style="position:absolute;left:9665;top:4420;width:348;height:92" coordorigin="9665,4420" coordsize="348,92" path="m9917,4437l9909,4438,9909,4482,9917,4481,9917,4437e" filled="t" fillcolor="#231F20" stroked="f">
                <v:path arrowok="t"/>
                <v:fill/>
              </v:shape>
              <v:shape style="position:absolute;left:9665;top:4420;width:348;height:92" coordorigin="9665,4420" coordsize="348,92" path="m9918,4420l9908,4422,9908,4432,9918,4431,9918,4420e" filled="t" fillcolor="#231F20" stroked="f">
                <v:path arrowok="t"/>
                <v:fill/>
              </v:shape>
              <v:shape style="position:absolute;left:9665;top:4420;width:348;height:92" coordorigin="9665,4420" coordsize="348,92" path="m9959,4430l9939,4433,9932,4440,9932,4473,9939,4479,9959,4476,9965,4470,9942,4470,9940,4466,9940,4444,9944,4440,9956,4439,9966,4439,9966,4436,9959,4430e" filled="t" fillcolor="#231F20" stroked="f">
                <v:path arrowok="t"/>
                <v:fill/>
              </v:shape>
              <v:shape style="position:absolute;left:9665;top:4420;width:348;height:92" coordorigin="9665,4420" coordsize="348,92" path="m9966,4439l9956,4439,9958,4443,9958,4465,9955,4469,9942,4470,9965,4470,9966,4469,9966,4439e" filled="t" fillcolor="#231F20" stroked="f">
                <v:path arrowok="t"/>
                <v:fill/>
              </v:shape>
              <v:shape style="position:absolute;left:9665;top:4420;width:348;height:92" coordorigin="9665,4420" coordsize="348,92" path="m9989,4427l9980,4428,9980,4472,9989,4471,9989,4438,9993,4434,10005,4432,10014,4432,10014,4430,9989,4430,9989,4427e" filled="t" fillcolor="#231F20" stroked="f">
                <v:path arrowok="t"/>
                <v:fill/>
              </v:shape>
              <v:shape style="position:absolute;left:9665;top:4420;width:348;height:92" coordorigin="9665,4420" coordsize="348,92" path="m10014,4432l10005,4432,10006,4437,10006,4469,10014,4468,10014,4432e" filled="t" fillcolor="#231F20" stroked="f">
                <v:path arrowok="t"/>
                <v:fill/>
              </v:shape>
              <v:shape style="position:absolute;left:9665;top:4420;width:348;height:92" coordorigin="9665,4420" coordsize="348,92" path="m10008,4424l9995,4426,9991,4427,9989,4430,10014,4430,10014,4429,10008,4424e" filled="t" fillcolor="#231F20" stroked="f">
                <v:path arrowok="t"/>
                <v:fill/>
              </v:shape>
            </v:group>
            <v:group style="position:absolute;left:9740;top:3872;width:36;height:67" coordorigin="9740,3872" coordsize="36,67">
              <v:shape style="position:absolute;left:9740;top:3872;width:36;height:67" coordorigin="9740,3872" coordsize="36,67" path="m9749,3920l9741,3921,9740,3928,9744,3939,9771,3935,9772,3929,9753,3929,9748,3929,9749,3920e" filled="t" fillcolor="#FFFFFF" stroked="f">
                <v:path arrowok="t"/>
                <v:fill/>
              </v:shape>
              <v:shape style="position:absolute;left:9740;top:3872;width:36;height:67" coordorigin="9740,3872" coordsize="36,67" path="m9774,3910l9766,3910,9765,3926,9761,3928,9753,3929,9772,3929,9774,3924,9774,3910e" filled="t" fillcolor="#FFFFFF" stroked="f">
                <v:path arrowok="t"/>
                <v:fill/>
              </v:shape>
              <v:shape style="position:absolute;left:9740;top:3872;width:36;height:67" coordorigin="9740,3872" coordsize="36,67" path="m9772,3872l9741,3906,9744,3916,9761,3914,9764,3912,9766,3910,9774,3910,9775,3907,9754,3907,9749,3907,9750,3884,9757,3882,9763,3881,9776,3881,9772,3872e" filled="t" fillcolor="#FFFFFF" stroked="f">
                <v:path arrowok="t"/>
                <v:fill/>
              </v:shape>
              <v:shape style="position:absolute;left:9740;top:3872;width:36;height:67" coordorigin="9740,3872" coordsize="36,67" path="m9776,3881l9763,3881,9768,3882,9767,3904,9760,3906,9754,3907,9775,3907,9776,3884,9776,3881e" filled="t" fillcolor="#FFFFFF" stroked="f">
                <v:path arrowok="t"/>
                <v:fill/>
              </v:shape>
            </v:group>
            <v:group style="position:absolute;left:9740;top:3872;width:36;height:67" coordorigin="9740,3872" coordsize="36,67">
              <v:shape style="position:absolute;left:9740;top:3872;width:36;height:67" coordorigin="9740,3872" coordsize="36,67" path="m9749,3920l9741,3921,9740,3928,9744,3939,9771,3935,9772,3929,9753,3929,9748,3929,9749,3920e" filled="t" fillcolor="#FFFFFF" stroked="f">
                <v:path arrowok="t"/>
                <v:fill/>
              </v:shape>
              <v:shape style="position:absolute;left:9740;top:3872;width:36;height:67" coordorigin="9740,3872" coordsize="36,67" path="m9774,3910l9766,3910,9765,3926,9761,3928,9753,3929,9772,3929,9774,3924,9774,3910e" filled="t" fillcolor="#FFFFFF" stroked="f">
                <v:path arrowok="t"/>
                <v:fill/>
              </v:shape>
              <v:shape style="position:absolute;left:9740;top:3872;width:36;height:67" coordorigin="9740,3872" coordsize="36,67" path="m9772,3872l9741,3906,9744,3916,9761,3914,9764,3912,9766,3910,9774,3910,9775,3907,9754,3907,9749,3907,9750,3884,9757,3882,9763,3881,9776,3881,9772,3872e" filled="t" fillcolor="#FFFFFF" stroked="f">
                <v:path arrowok="t"/>
                <v:fill/>
              </v:shape>
              <v:shape style="position:absolute;left:9740;top:3872;width:36;height:67" coordorigin="9740,3872" coordsize="36,67" path="m9776,3881l9763,3881,9768,3882,9767,3904,9760,3906,9754,3907,9775,3907,9776,3884,9776,3881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772522pt;margin-top:190.666916pt;width:38.181867pt;height:35.579399pt;mso-position-horizontal-relative:page;mso-position-vertical-relative:page;z-index:-609" coordorigin="10335,3813" coordsize="764,712">
            <v:group style="position:absolute;left:10345;top:3823;width:104;height:109" coordorigin="10345,3823" coordsize="104,109">
              <v:shape style="position:absolute;left:10345;top:3823;width:104;height:109" coordorigin="10345,3823" coordsize="104,109" path="m10404,3823l10378,3828,10360,3839,10349,3855,10345,3878,10346,3882,10351,3904,10364,3920,10383,3929,10408,3932,10428,3930,10447,3924,10449,3922,10449,3909,10415,3909,10398,3908,10382,3896,10377,3871,10388,3851,10407,3845,10448,3845,10449,3843,10446,3832,10431,3826,10404,3823e" filled="t" fillcolor="#231F20" stroked="f">
                <v:path arrowok="t"/>
                <v:fill/>
              </v:shape>
              <v:shape style="position:absolute;left:10345;top:3823;width:104;height:109" coordorigin="10345,3823" coordsize="104,109" path="m10449,3875l10408,3875,10406,3881,10407,3887,10408,3893,10425,3893,10425,3906,10422,3907,10415,3909,10449,3909,10449,3875e" filled="t" fillcolor="#231F20" stroked="f">
                <v:path arrowok="t"/>
                <v:fill/>
              </v:shape>
              <v:shape style="position:absolute;left:10345;top:3823;width:104;height:109" coordorigin="10345,3823" coordsize="104,109" path="m10448,3845l10418,3845,10430,3849,10438,3857,10445,3852,10448,3845e" filled="t" fillcolor="#231F20" stroked="f">
                <v:path arrowok="t"/>
                <v:fill/>
              </v:shape>
            </v:group>
            <v:group style="position:absolute;left:10462;top:3825;width:99;height:105" coordorigin="10462,3825" coordsize="99,105">
              <v:shape style="position:absolute;left:10462;top:3825;width:99;height:105" coordorigin="10462,3825" coordsize="99,105" path="m10557,3825l10464,3825,10462,3833,10462,3841,10464,3848,10479,3849,10479,3928,10481,3930,10559,3930,10561,3923,10561,3915,10559,3907,10508,3907,10508,3890,10552,3890,10553,3883,10553,3875,10552,3867,10508,3867,10508,3848,10557,3848,10558,3841,10558,3833,10557,3825e" filled="t" fillcolor="#231F20" stroked="f">
                <v:path arrowok="t"/>
                <v:fill/>
              </v:shape>
            </v:group>
            <v:group style="position:absolute;left:10571;top:3825;width:117;height:107" coordorigin="10571,3825" coordsize="117,107">
              <v:shape style="position:absolute;left:10571;top:3825;width:117;height:107" coordorigin="10571,3825" coordsize="117,107" path="m10641,3825l10573,3825,10571,3833,10571,3841,10573,3848,10588,3849,10588,3928,10590,3930,10598,3932,10609,3931,10617,3930,10617,3894,10664,3894,10667,3887,10677,3872,10677,3871,10617,3871,10617,3848,10678,3848,10678,3847,10665,3831,10641,3825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64,3894l10629,3894,10636,3909,10649,3925,10673,3931,10679,3931,10682,3931,10687,3930,10688,3922,10688,3914,10687,3908,10668,3908,10661,3902,10664,3894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87,3906l10680,3908,10687,3908,10687,3906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78,3848l10646,3848,10651,3852,10651,3866,10647,3871,10677,3871,10678,3848e" filled="t" fillcolor="#231F20" stroked="f">
                <v:path arrowok="t"/>
                <v:fill/>
              </v:shape>
            </v:group>
            <v:group style="position:absolute;left:10694;top:3824;width:140;height:108" coordorigin="10694,3824" coordsize="140,108">
              <v:shape style="position:absolute;left:10694;top:3824;width:140;height:108" coordorigin="10694,3824" coordsize="140,108" path="m10834,3868l10804,3868,10805,3868,10804,3898,10804,3930,10814,3932,10824,3932,10834,3930,10834,3868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717,3824l10697,3825,10694,3833,10695,3841,10697,3848,10712,3849,10712,3928,10714,3930,10723,3931,10732,3931,10740,3930,10740,3898,10739,3869,10740,3869,10771,3869,10758,3848,10737,3825,10717,3824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771,3869l10740,3869,10770,3913,10775,3913,10802,3872,10773,3872,10771,3869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824,3824l10813,3824,10802,3825,10788,3848,10774,3872,10802,3872,10804,3868,10834,3868,10834,3825,10824,3824e" filled="t" fillcolor="#231F20" stroked="f">
                <v:path arrowok="t"/>
                <v:fill/>
              </v:shape>
            </v:group>
            <v:group style="position:absolute;left:10850;top:3825;width:114;height:107" coordorigin="10850,3825" coordsize="114,107">
              <v:shape style="position:absolute;left:10850;top:3825;width:114;height:107" coordorigin="10850,3825" coordsize="114,107" path="m10924,3825l10888,3825,10850,3928,10852,3930,10861,3931,10868,3932,10877,3930,10884,3909,10957,3909,10949,3886,10892,3886,10905,3849,10935,3849,10927,3828,10924,3825e" filled="t" fillcolor="#231F20" stroked="f">
                <v:path arrowok="t"/>
                <v:fill/>
              </v:shape>
              <v:shape style="position:absolute;left:10850;top:3825;width:114;height:107" coordorigin="10850,3825" coordsize="114,107" path="m10957,3909l10926,3909,10933,3930,10943,3932,10953,3932,10963,3930,10964,3928,10957,3909e" filled="t" fillcolor="#231F20" stroked="f">
                <v:path arrowok="t"/>
                <v:fill/>
              </v:shape>
              <v:shape style="position:absolute;left:10850;top:3825;width:114;height:107" coordorigin="10850,3825" coordsize="114,107" path="m10935,3849l10906,3849,10918,3886,10949,3886,10935,3849e" filled="t" fillcolor="#231F20" stroked="f">
                <v:path arrowok="t"/>
                <v:fill/>
              </v:shape>
            </v:group>
            <v:group style="position:absolute;left:10966;top:3824;width:115;height:107" coordorigin="10966,3824" coordsize="115,107">
              <v:shape style="position:absolute;left:10966;top:3824;width:115;height:107" coordorigin="10966,3824" coordsize="115,107" path="m11037,3867l11010,3867,11048,3930,11058,3932,11069,3932,11079,3930,11079,3887,11052,3887,11037,3867e" filled="t" fillcolor="#231F20" stroked="f">
                <v:path arrowok="t"/>
                <v:fill/>
              </v:shape>
              <v:shape style="position:absolute;left:10966;top:3824;width:115;height:107" coordorigin="10966,3824" coordsize="115,107" path="m10987,3824l10967,3825,10966,3833,10966,3841,10967,3848,10982,3849,10982,3928,10985,3930,10993,3932,11001,3931,11010,3930,11010,3894,11009,3867,11037,3867,11007,3825,10987,3824e" filled="t" fillcolor="#231F20" stroked="f">
                <v:path arrowok="t"/>
                <v:fill/>
              </v:shape>
              <v:shape style="position:absolute;left:10966;top:3824;width:115;height:107" coordorigin="10966,3824" coordsize="115,107" path="m11069,3824l11059,3824,11051,3825,11051,3860,11053,3887,11079,3887,11079,3847,11080,3828,11078,3825,11069,3824e" filled="t" fillcolor="#231F20" stroked="f">
                <v:path arrowok="t"/>
                <v:fill/>
              </v:shape>
            </v:group>
            <v:group style="position:absolute;left:10348;top:3953;width:80;height:185" coordorigin="10348,3953" coordsize="80,185">
              <v:shape style="position:absolute;left:10348;top:3953;width:80;height:185" coordorigin="10348,3953" coordsize="80,185" path="m10390,3953l10370,3954,10350,3955,10348,3975,10350,3994,10376,3996,10376,4133,10388,4138,10409,4139,10428,4137,10428,3959,10410,3954,10390,3953e" filled="t" fillcolor="#231F20" stroked="f">
                <v:path arrowok="t"/>
                <v:fill/>
              </v:shape>
            </v:group>
            <v:group style="position:absolute;left:10449;top:3953;width:199;height:186" coordorigin="10449,3953" coordsize="199,186">
              <v:shape style="position:absolute;left:10449;top:3953;width:199;height:186" coordorigin="10449,3953" coordsize="199,186" path="m10576,4027l10525,4027,10606,4139,10626,4139,10646,4137,10646,4061,10598,4061,10576,4027e" filled="t" fillcolor="#231F20" stroked="f">
                <v:path arrowok="t"/>
                <v:fill/>
              </v:shape>
              <v:shape style="position:absolute;left:10449;top:3953;width:199;height:186" coordorigin="10449,3953" coordsize="199,186" path="m10491,3953l10471,3953,10451,3955,10449,3975,10451,3994,10477,3996,10477,4133,10486,4138,10506,4139,10525,4137,10525,4074,10523,4027,10576,4027,10531,3955,10511,3953,10491,3953e" filled="t" fillcolor="#231F20" stroked="f">
                <v:path arrowok="t"/>
                <v:fill/>
              </v:shape>
              <v:shape style="position:absolute;left:10449;top:3953;width:199;height:186" coordorigin="10449,3953" coordsize="199,186" path="m10616,3953l10597,3955,10597,4015,10600,4061,10646,4061,10646,3992,10648,3959,10637,3954,10616,3953e" filled="t" fillcolor="#231F20" stroked="f">
                <v:path arrowok="t"/>
                <v:fill/>
              </v:shape>
            </v:group>
            <v:group style="position:absolute;left:10667;top:3953;width:199;height:186" coordorigin="10667,3953" coordsize="199,186">
              <v:shape style="position:absolute;left:10667;top:3953;width:199;height:186" coordorigin="10667,3953" coordsize="199,186" path="m10795,4027l10743,4027,10824,4139,10844,4139,10864,4137,10864,4061,10817,4061,10795,4027e" filled="t" fillcolor="#231F20" stroked="f">
                <v:path arrowok="t"/>
                <v:fill/>
              </v:shape>
              <v:shape style="position:absolute;left:10667;top:3953;width:199;height:186" coordorigin="10667,3953" coordsize="199,186" path="m10709,3953l10689,3953,10669,3955,10667,3975,10669,3994,10695,3996,10696,4133,10704,4138,10724,4139,10744,4137,10744,4074,10742,4027,10795,4027,10749,3955,10729,3953,10709,3953e" filled="t" fillcolor="#231F20" stroked="f">
                <v:path arrowok="t"/>
                <v:fill/>
              </v:shape>
              <v:shape style="position:absolute;left:10667;top:3953;width:199;height:186" coordorigin="10667,3953" coordsize="199,186" path="m10835,3953l10815,3955,10815,4015,10818,4061,10864,4061,10864,3992,10866,3959,10855,3954,10835,3953e" filled="t" fillcolor="#231F20" stroked="f">
                <v:path arrowok="t"/>
                <v:fill/>
              </v:shape>
            </v:group>
            <v:group style="position:absolute;left:10891;top:3953;width:198;height:187" coordorigin="10891,3953" coordsize="198,187">
              <v:shape style="position:absolute;left:10891;top:3953;width:198;height:187" coordorigin="10891,3953" coordsize="198,187" path="m10967,3953l10910,3984,10891,4046,10891,4054,10929,4123,11004,4140,11026,4136,11045,4127,11061,4115,11074,4099,10981,4099,10966,4093,10955,4079,10949,4057,10949,4023,10958,4006,10976,3996,11003,3993,11075,3993,11063,3979,11046,3968,11025,3959,10998,3954,10967,3953e" filled="t" fillcolor="#231F20" stroked="f">
                <v:path arrowok="t"/>
                <v:fill/>
              </v:shape>
              <v:shape style="position:absolute;left:10891;top:3953;width:198;height:187" coordorigin="10891,3953" coordsize="198,187" path="m11075,3993l11003,3993,11021,4002,11032,4020,11035,4046,11033,4067,11024,4085,11007,4096,10981,4099,11074,4099,11082,4079,11088,4056,11089,4029,11084,4010,11076,3993,11075,3993e" filled="t" fillcolor="#231F20" stroked="f">
                <v:path arrowok="t"/>
                <v:fill/>
              </v:shape>
            </v:group>
            <v:group style="position:absolute;left:10346;top:4159;width:140;height:126" coordorigin="10346,4159" coordsize="140,126">
              <v:shape style="position:absolute;left:10346;top:4159;width:140;height:126" coordorigin="10346,4159" coordsize="140,126" path="m10368,4159l10348,4161,10346,4170,10346,4178,10348,4187,10365,4188,10400,4280,10402,4283,10414,4284,10429,4285,10440,4283,10455,4245,10421,4245,10412,4216,10388,4160,10368,4159e" filled="t" fillcolor="#231F20" stroked="f">
                <v:path arrowok="t"/>
                <v:fill/>
              </v:shape>
              <v:shape style="position:absolute;left:10346;top:4159;width:140;height:126" coordorigin="10346,4159" coordsize="140,126" path="m10461,4159l10451,4161,10432,4216,10423,4245,10455,4245,10486,4163,10484,4161,10473,4159,10461,4159e" filled="t" fillcolor="#231F20" stroked="f">
                <v:path arrowok="t"/>
                <v:fill/>
              </v:shape>
            </v:group>
            <v:group style="position:absolute;left:10478;top:4160;width:134;height:125" coordorigin="10478,4160" coordsize="134,125">
              <v:shape style="position:absolute;left:10478;top:4160;width:134;height:125" coordorigin="10478,4160" coordsize="134,125" path="m10564,4160l10523,4160,10478,4280,10481,4283,10492,4284,10499,4285,10510,4283,10519,4258,10604,4258,10594,4231,10528,4231,10542,4188,10578,4188,10569,4163,10564,4160e" filled="t" fillcolor="#231F20" stroked="f">
                <v:path arrowok="t"/>
                <v:fill/>
              </v:shape>
              <v:shape style="position:absolute;left:10478;top:4160;width:134;height:125" coordorigin="10478,4160" coordsize="134,125" path="m10604,4258l10567,4258,10575,4283,10587,4285,10599,4285,10611,4283,10612,4280,10604,4258e" filled="t" fillcolor="#231F20" stroked="f">
                <v:path arrowok="t"/>
                <v:fill/>
              </v:shape>
              <v:shape style="position:absolute;left:10478;top:4160;width:134;height:125" coordorigin="10478,4160" coordsize="134,125" path="m10578,4188l10543,4188,10558,4231,10594,4231,10578,4188e" filled="t" fillcolor="#231F20" stroked="f">
                <v:path arrowok="t"/>
                <v:fill/>
              </v:shape>
            </v:group>
            <v:group style="position:absolute;left:10603;top:4161;width:74;height:124" coordorigin="10603,4161" coordsize="74,124">
              <v:shape style="position:absolute;left:10603;top:4161;width:74;height:124" coordorigin="10603,4161" coordsize="74,124" path="m10677,4188l10642,4188,10642,4280,10645,4283,10655,4285,10667,4284,10677,4283,10677,4188e" filled="t" fillcolor="#231F20" stroked="f">
                <v:path arrowok="t"/>
                <v:fill/>
              </v:shape>
              <v:shape style="position:absolute;left:10603;top:4161;width:74;height:124" coordorigin="10603,4161" coordsize="74,124" path="m10714,4161l10605,4161,10603,4170,10603,4179,10605,4188,10714,4188,10716,4179,10716,4170,10714,4161e" filled="t" fillcolor="#231F20" stroked="f">
                <v:path arrowok="t"/>
                <v:fill/>
              </v:shape>
            </v:group>
            <v:group style="position:absolute;left:10728;top:4160;width:54;height:125" coordorigin="10728,4160" coordsize="54,125">
              <v:shape style="position:absolute;left:10728;top:4160;width:54;height:125" coordorigin="10728,4160" coordsize="54,125" path="m10750,4160l10730,4161,10728,4170,10728,4178,10730,4187,10747,4188,10747,4280,10750,4283,10761,4285,10772,4284,10782,4283,10782,4163,10770,4160,10750,4160e" filled="t" fillcolor="#231F20" stroked="f">
                <v:path arrowok="t"/>
                <v:fill/>
              </v:shape>
            </v:group>
            <v:group style="position:absolute;left:10805;top:4160;width:134;height:124" coordorigin="10805,4160" coordsize="134,124">
              <v:shape style="position:absolute;left:10805;top:4160;width:134;height:124" coordorigin="10805,4160" coordsize="134,124" path="m10856,4160l10834,4167,10818,4181,10808,4199,10805,4222,10806,4231,10861,4282,10892,4283,10912,4275,10927,4260,10928,4258,10871,4258,10855,4253,10846,4237,10844,4206,10856,4191,10880,4187,10928,4187,10925,4181,10909,4169,10886,4162,10856,4160e" filled="t" fillcolor="#231F20" stroked="f">
                <v:path arrowok="t"/>
                <v:fill/>
              </v:shape>
              <v:shape style="position:absolute;left:10805;top:4160;width:134;height:124" coordorigin="10805,4160" coordsize="134,124" path="m10928,4187l10880,4187,10896,4198,10902,4222,10901,4232,10892,4251,10871,4258,10928,4258,10936,4240,10939,4216,10934,4197,10928,4187e" filled="t" fillcolor="#231F20" stroked="f">
                <v:path arrowok="t"/>
                <v:fill/>
              </v:shape>
            </v:group>
            <v:group style="position:absolute;left:10948;top:4159;width:134;height:125" coordorigin="10948,4159" coordsize="134,125">
              <v:shape style="position:absolute;left:10948;top:4159;width:134;height:125" coordorigin="10948,4159" coordsize="134,125" path="m11029,4209l10999,4209,11044,4283,11056,4285,11068,4285,11080,4283,11080,4232,11048,4232,11029,4209e" filled="t" fillcolor="#231F20" stroked="f">
                <v:path arrowok="t"/>
                <v:fill/>
              </v:shape>
              <v:shape style="position:absolute;left:10948;top:4159;width:134;height:125" coordorigin="10948,4159" coordsize="134,125" path="m10969,4159l10949,4161,10948,4170,10948,4178,10949,4187,10967,4188,10967,4280,10970,4283,10980,4285,10989,4284,10999,4283,10999,4240,10998,4209,11029,4209,10989,4160,10969,4159e" filled="t" fillcolor="#231F20" stroked="f">
                <v:path arrowok="t"/>
                <v:fill/>
              </v:shape>
              <v:shape style="position:absolute;left:10948;top:4159;width:134;height:125" coordorigin="10948,4159" coordsize="134,125" path="m11068,4159l11057,4159,11047,4161,11047,4201,11049,4232,11080,4232,11080,4186,11081,4163,11079,4161,11068,4159e" filled="t" fillcolor="#231F20" stroked="f">
                <v:path arrowok="t"/>
                <v:fill/>
              </v:shape>
            </v:group>
            <v:group style="position:absolute;left:10350;top:4306;width:95;height:89" coordorigin="10350,4306" coordsize="95,89">
              <v:shape style="position:absolute;left:10350;top:4306;width:95;height:89" coordorigin="10350,4306" coordsize="95,89" path="m10412,4306l10382,4306,10350,4392,10352,4394,10360,4395,10365,4395,10373,4394,10379,4376,10440,4376,10433,4357,10386,4357,10396,4326,10421,4326,10415,4308,10412,4306e" filled="t" fillcolor="#231F20" stroked="f">
                <v:path arrowok="t"/>
                <v:fill/>
              </v:shape>
              <v:shape style="position:absolute;left:10350;top:4306;width:95;height:89" coordorigin="10350,4306" coordsize="95,89" path="m10440,4376l10414,4376,10420,4394,10428,4395,10437,4395,10445,4394,10446,4392,10440,4376e" filled="t" fillcolor="#231F20" stroked="f">
                <v:path arrowok="t"/>
                <v:fill/>
              </v:shape>
              <v:shape style="position:absolute;left:10350;top:4306;width:95;height:89" coordorigin="10350,4306" coordsize="95,89" path="m10421,4326l10397,4326,10407,4357,10433,4357,10421,4326e" filled="t" fillcolor="#231F20" stroked="f">
                <v:path arrowok="t"/>
                <v:fill/>
              </v:shape>
            </v:group>
            <v:group style="position:absolute;left:10440;top:4305;width:145;height:90" coordorigin="10440,4305" coordsize="145,90">
              <v:shape style="position:absolute;left:10440;top:4305;width:145;height:90" coordorigin="10440,4305" coordsize="145,90" path="m10540,4340l10517,4340,10519,4349,10521,4358,10522,4366,10529,4394,10540,4395,10551,4395,10562,4394,10569,4370,10546,4370,10544,4362,10543,4354,10540,4340e" filled="t" fillcolor="#231F20" stroked="f">
                <v:path arrowok="t"/>
                <v:fill/>
              </v:shape>
              <v:shape style="position:absolute;left:10440;top:4305;width:145;height:90" coordorigin="10440,4305" coordsize="145,90" path="m10466,4305l10450,4305,10441,4306,10440,4313,10440,4319,10441,4325,10454,4326,10471,4392,10473,4394,10483,4395,10495,4395,10505,4394,10510,4370,10490,4370,10488,4362,10487,4354,10485,4346,10475,4306,10466,4305e" filled="t" fillcolor="#231F20" stroked="f">
                <v:path arrowok="t"/>
                <v:fill/>
              </v:shape>
              <v:shape style="position:absolute;left:10440;top:4305;width:145;height:90" coordorigin="10440,4305" coordsize="145,90" path="m10575,4305l10569,4305,10561,4306,10552,4346,10550,4354,10549,4362,10547,4370,10569,4370,10585,4308,10583,4306,10575,4305e" filled="t" fillcolor="#231F20" stroked="f">
                <v:path arrowok="t"/>
                <v:fill/>
              </v:shape>
              <v:shape style="position:absolute;left:10440;top:4305;width:145;height:90" coordorigin="10440,4305" coordsize="145,90" path="m10522,4306l10513,4306,10504,4307,10493,4354,10492,4362,10491,4370,10510,4370,10511,4366,10513,4358,10515,4348,10516,4340,10540,4340,10531,4307,10522,4306e" filled="t" fillcolor="#231F20" stroked="f">
                <v:path arrowok="t"/>
                <v:fill/>
              </v:shape>
            </v:group>
            <v:group style="position:absolute;left:10584;top:4306;width:95;height:89" coordorigin="10584,4306" coordsize="95,89">
              <v:shape style="position:absolute;left:10584;top:4306;width:95;height:89" coordorigin="10584,4306" coordsize="95,89" path="m10646,4306l10616,4306,10584,4392,10586,4394,10594,4395,10599,4395,10607,4394,10613,4376,10674,4376,10667,4357,10620,4357,10630,4326,10655,4326,10649,4308,10646,4306e" filled="t" fillcolor="#231F20" stroked="f">
                <v:path arrowok="t"/>
                <v:fill/>
              </v:shape>
              <v:shape style="position:absolute;left:10584;top:4306;width:95;height:89" coordorigin="10584,4306" coordsize="95,89" path="m10674,4376l10648,4376,10654,4394,10662,4395,10671,4395,10679,4394,10680,4392,10674,4376e" filled="t" fillcolor="#231F20" stroked="f">
                <v:path arrowok="t"/>
                <v:fill/>
              </v:shape>
              <v:shape style="position:absolute;left:10584;top:4306;width:95;height:89" coordorigin="10584,4306" coordsize="95,89" path="m10655,4326l10631,4326,10641,4357,10667,4357,10655,4326e" filled="t" fillcolor="#231F20" stroked="f">
                <v:path arrowok="t"/>
                <v:fill/>
              </v:shape>
            </v:group>
            <v:group style="position:absolute;left:10680;top:4306;width:98;height:89" coordorigin="10680,4306" coordsize="98,89">
              <v:shape style="position:absolute;left:10680;top:4306;width:98;height:89" coordorigin="10680,4306" coordsize="98,89" path="m10739,4306l10681,4306,10680,4313,10680,4319,10681,4326,10694,4326,10694,4392,10696,4394,10703,4395,10712,4395,10719,4394,10719,4363,10752,4363,10751,4362,10765,4358,10772,4348,10772,4344,10719,4344,10719,4326,10768,4326,10761,4313,10739,4306e" filled="t" fillcolor="#231F20" stroked="f">
                <v:path arrowok="t"/>
                <v:fill/>
              </v:shape>
              <v:shape style="position:absolute;left:10680;top:4306;width:98;height:89" coordorigin="10680,4306" coordsize="98,89" path="m10752,4363l10728,4363,10731,4370,10742,4387,10765,4394,10770,4394,10773,4394,10776,4393,10778,4387,10778,4380,10777,4375,10761,4375,10755,4370,10752,4363e" filled="t" fillcolor="#231F20" stroked="f">
                <v:path arrowok="t"/>
                <v:fill/>
              </v:shape>
              <v:shape style="position:absolute;left:10680;top:4306;width:98;height:89" coordorigin="10680,4306" coordsize="98,89" path="m10776,4374l10771,4375,10777,4375,10776,4374e" filled="t" fillcolor="#231F20" stroked="f">
                <v:path arrowok="t"/>
                <v:fill/>
              </v:shape>
              <v:shape style="position:absolute;left:10680;top:4306;width:98;height:89" coordorigin="10680,4306" coordsize="98,89" path="m10768,4326l10742,4326,10746,4328,10746,4340,10743,4344,10772,4344,10771,4331,10768,4326e" filled="t" fillcolor="#231F20" stroked="f">
                <v:path arrowok="t"/>
                <v:fill/>
              </v:shape>
            </v:group>
            <v:group style="position:absolute;left:10782;top:4306;width:96;height:87" coordorigin="10782,4306" coordsize="96,87">
              <v:shape style="position:absolute;left:10782;top:4306;width:96;height:87" coordorigin="10782,4306" coordsize="96,87" path="m10848,4306l10783,4306,10782,4312,10782,4319,10783,4325,10796,4326,10796,4392,10798,4394,10847,4394,10854,4391,10863,4385,10870,4375,10821,4375,10821,4326,10871,4326,10857,4312,10854,4310,10848,4306e" filled="t" fillcolor="#231F20" stroked="f">
                <v:path arrowok="t"/>
                <v:fill/>
              </v:shape>
              <v:shape style="position:absolute;left:10782;top:4306;width:96;height:87" coordorigin="10782,4306" coordsize="96,87" path="m10871,4326l10836,4326,10841,4327,10849,4334,10852,4340,10852,4359,10850,4364,10846,4368,10843,4373,10837,4375,10870,4375,10874,4368,10878,4347,10872,4327,10871,4326e" filled="t" fillcolor="#231F20" stroked="f">
                <v:path arrowok="t"/>
                <v:fill/>
              </v:shape>
            </v:group>
            <v:group style="position:absolute;left:10904;top:4291;width:25;height:38" coordorigin="10904,4291" coordsize="25,38">
              <v:shape style="position:absolute;left:10904;top:4291;width:25;height:38" coordorigin="10904,4291" coordsize="25,38" path="m10922,4291l10913,4295,10904,4302,10904,4323,10910,4329,10925,4329,10929,4324,10929,4311,10927,4309,10916,4309,10916,4307,10927,4298,10927,4295,10925,4292,10922,4291e" filled="t" fillcolor="#231F20" stroked="f">
                <v:path arrowok="t"/>
                <v:fill/>
              </v:shape>
              <v:shape style="position:absolute;left:10904;top:4291;width:25;height:38" coordorigin="10904,4291" coordsize="25,38" path="m10925,4308l10918,4308,10916,4309,10916,4309,10927,4309,10925,4308e" filled="t" fillcolor="#231F20" stroked="f">
                <v:path arrowok="t"/>
                <v:fill/>
              </v:shape>
            </v:group>
            <v:group style="position:absolute;left:10935;top:4304;width:69;height:90" coordorigin="10935,4304" coordsize="69,90">
              <v:shape style="position:absolute;left:10935;top:4304;width:69;height:90" coordorigin="10935,4304" coordsize="69,90" path="m11002,4376l10936,4376,10935,4382,10935,4388,10936,4394,11002,4394,11003,4388,11003,4382,11002,4376e" filled="t" fillcolor="#231F20" stroked="f">
                <v:path arrowok="t"/>
                <v:fill/>
              </v:shape>
              <v:shape style="position:absolute;left:10935;top:4304;width:69;height:90" coordorigin="10935,4304" coordsize="69,90" path="m10982,4332l10958,4332,10958,4376,10982,4376,10982,4332e" filled="t" fillcolor="#231F20" stroked="f">
                <v:path arrowok="t"/>
                <v:fill/>
              </v:shape>
              <v:shape style="position:absolute;left:10935;top:4304;width:69;height:90" coordorigin="10935,4304" coordsize="69,90" path="m10975,4304l10969,4304,10962,4306,10959,4314,10955,4315,10938,4315,10937,4321,10937,4327,10938,4334,10946,4334,10952,4333,10958,4332,10982,4332,10982,4306,10975,4304e" filled="t" fillcolor="#231F20" stroked="f">
                <v:path arrowok="t"/>
                <v:fill/>
              </v:shape>
            </v:group>
            <v:group style="position:absolute;left:11010;top:4306;width:73;height:90" coordorigin="11010,4306" coordsize="73,90">
              <v:shape style="position:absolute;left:11010;top:4306;width:73;height:90" coordorigin="11010,4306" coordsize="73,90" path="m11017,4371l11014,4377,11013,4383,11014,4391,11024,4394,11032,4396,11049,4395,11067,4387,11074,4377,11033,4377,11026,4375,11017,4371e" filled="t" fillcolor="#231F20" stroked="f">
                <v:path arrowok="t"/>
                <v:fill/>
              </v:shape>
              <v:shape style="position:absolute;left:11010;top:4306;width:73;height:90" coordorigin="11010,4306" coordsize="73,90" path="m11081,4357l11059,4357,11058,4372,11050,4377,11074,4377,11079,4369,11081,4357e" filled="t" fillcolor="#231F20" stroked="f">
                <v:path arrowok="t"/>
                <v:fill/>
              </v:shape>
              <v:shape style="position:absolute;left:11010;top:4306;width:73;height:90" coordorigin="11010,4306" coordsize="73,90" path="m11035,4306l11017,4316,11010,4337,11019,4358,11039,4365,11048,4365,11055,4362,11059,4357,11081,4357,11082,4347,11037,4347,11035,4341,11035,4328,11039,4323,11077,4323,11063,4310,11035,4306e" filled="t" fillcolor="#231F20" stroked="f">
                <v:path arrowok="t"/>
                <v:fill/>
              </v:shape>
              <v:shape style="position:absolute;left:11010;top:4306;width:73;height:90" coordorigin="11010,4306" coordsize="73,90" path="m11077,4323l11052,4323,11055,4325,11057,4329,11058,4330,11058,4332,11058,4341,11055,4347,11082,4347,11083,4342,11078,4323,11077,4323e" filled="t" fillcolor="#231F20" stroked="f">
                <v:path arrowok="t"/>
                <v:fill/>
              </v:shape>
            </v:group>
            <v:group style="position:absolute;left:10347;top:4416;width:105;height:99" coordorigin="10347,4416" coordsize="105,99">
              <v:shape style="position:absolute;left:10347;top:4416;width:105;height:99" coordorigin="10347,4416" coordsize="105,99" path="m10414,4455l10387,4455,10423,4514,10432,4515,10442,4515,10451,4514,10451,4474,10426,4474,10414,4455e" filled="t" fillcolor="#7E612A" stroked="f">
                <v:path arrowok="t"/>
                <v:fill/>
              </v:shape>
              <v:shape style="position:absolute;left:10347;top:4416;width:105;height:99" coordorigin="10347,4416" coordsize="105,99" path="m10368,4416l10348,4417,10347,4424,10347,4431,10348,4438,10362,4439,10362,4511,10364,4514,10372,4515,10380,4515,10388,4514,10388,4480,10387,4455,10414,4455,10388,4417,10368,4416e" filled="t" fillcolor="#7E612A" stroked="f">
                <v:path arrowok="t"/>
                <v:fill/>
              </v:shape>
              <v:shape style="position:absolute;left:10347;top:4416;width:105;height:99" coordorigin="10347,4416" coordsize="105,99" path="m10442,4416l10433,4416,10425,4417,10425,4449,10427,4474,10451,4474,10451,4437,10452,4420,10450,4417,10442,4416e" filled="t" fillcolor="#7E612A" stroked="f">
                <v:path arrowok="t"/>
                <v:fill/>
              </v:shape>
            </v:group>
            <v:group style="position:absolute;left:10468;top:4417;width:105;height:95" coordorigin="10468,4417" coordsize="105,95">
              <v:shape style="position:absolute;left:10468;top:4417;width:105;height:95" coordorigin="10468,4417" coordsize="105,95" path="m10504,4417l10485,4427,10472,4444,10468,4465,10469,4475,10475,4491,10488,4504,10510,4511,10541,4512,10559,4502,10563,4494,10505,4494,10497,4484,10497,4447,10505,4437,10564,4437,10555,4428,10535,4420,10504,4417e" filled="t" fillcolor="#7E612A" stroked="f">
                <v:path arrowok="t"/>
                <v:fill/>
              </v:shape>
              <v:shape style="position:absolute;left:10468;top:4417;width:105;height:95" coordorigin="10468,4417" coordsize="105,95" path="m10564,4437l10536,4437,10544,4447,10544,4484,10536,4494,10563,4494,10570,4484,10573,4459,10568,4442,10564,4437e" filled="t" fillcolor="#7E612A" stroked="f">
                <v:path arrowok="t"/>
                <v:fill/>
              </v:shape>
            </v:group>
            <v:group style="position:absolute;left:10579;top:4416;width:128;height:99" coordorigin="10579,4416" coordsize="128,99">
              <v:shape style="position:absolute;left:10579;top:4416;width:128;height:99" coordorigin="10579,4416" coordsize="128,99" path="m10707,4457l10679,4457,10680,4457,10679,4484,10679,4514,10688,4515,10698,4515,10707,4514,10707,4457e" filled="t" fillcolor="#7E612A" stroked="f">
                <v:path arrowok="t"/>
                <v:fill/>
              </v:shape>
              <v:shape style="position:absolute;left:10579;top:4416;width:128;height:99" coordorigin="10579,4416" coordsize="128,99" path="m10601,4416l10581,4417,10579,4425,10580,4431,10581,4438,10595,4439,10595,4511,10597,4514,10605,4515,10613,4515,10621,4514,10621,4484,10620,4458,10621,4457,10649,4457,10637,4438,10621,4417,10601,4416e" filled="t" fillcolor="#7E612A" stroked="f">
                <v:path arrowok="t"/>
                <v:fill/>
              </v:shape>
              <v:shape style="position:absolute;left:10579;top:4416;width:128;height:99" coordorigin="10579,4416" coordsize="128,99" path="m10649,4457l10621,4457,10648,4498,10652,4498,10677,4460,10651,4460,10649,4457e" filled="t" fillcolor="#7E612A" stroked="f">
                <v:path arrowok="t"/>
                <v:fill/>
              </v:shape>
              <v:shape style="position:absolute;left:10579;top:4416;width:128;height:99" coordorigin="10579,4416" coordsize="128,99" path="m10697,4416l10687,4416,10678,4417,10664,4438,10651,4460,10677,4460,10679,4457,10707,4457,10707,4417,10697,4416e" filled="t" fillcolor="#7E612A" stroked="f">
                <v:path arrowok="t"/>
                <v:fill/>
              </v:shape>
            </v:group>
            <v:group style="position:absolute;left:10721;top:4416;width:42;height:98" coordorigin="10721,4416" coordsize="42,98">
              <v:shape style="position:absolute;left:10721;top:4416;width:42;height:98" coordorigin="10721,4416" coordsize="42,98" path="m10736,4416l10722,4417,10721,4424,10721,4431,10722,4438,10736,4439,10736,4511,10738,4514,10746,4515,10756,4515,10763,4514,10763,4419,10761,4417,10748,4417,10736,4416e" filled="t" fillcolor="#7E612A" stroked="f">
                <v:path arrowok="t"/>
                <v:fill/>
              </v:shape>
            </v:group>
            <v:group style="position:absolute;left:10777;top:4416;width:105;height:99" coordorigin="10777,4416" coordsize="105,99">
              <v:shape style="position:absolute;left:10777;top:4416;width:105;height:99" coordorigin="10777,4416" coordsize="105,99" path="m10844,4455l10817,4455,10853,4514,10862,4515,10872,4515,10881,4514,10881,4474,10856,4474,10844,4455e" filled="t" fillcolor="#7E612A" stroked="f">
                <v:path arrowok="t"/>
                <v:fill/>
              </v:shape>
              <v:shape style="position:absolute;left:10777;top:4416;width:105;height:99" coordorigin="10777,4416" coordsize="105,99" path="m10798,4416l10778,4417,10777,4424,10777,4431,10778,4438,10792,4439,10792,4511,10795,4514,10802,4515,10810,4515,10818,4514,10818,4480,10817,4455,10844,4455,10818,4417,10798,4416e" filled="t" fillcolor="#7E612A" stroked="f">
                <v:path arrowok="t"/>
                <v:fill/>
              </v:shape>
              <v:shape style="position:absolute;left:10777;top:4416;width:105;height:99" coordorigin="10777,4416" coordsize="105,99" path="m10872,4416l10863,4416,10855,4417,10855,4449,10857,4474,10881,4474,10881,4437,10882,4420,10880,4417,10872,4416e" filled="t" fillcolor="#7E612A" stroked="f">
                <v:path arrowok="t"/>
                <v:fill/>
              </v:shape>
            </v:group>
            <v:group style="position:absolute;left:10895;top:4417;width:90;height:96" coordorigin="10895,4417" coordsize="90,96">
              <v:shape style="position:absolute;left:10895;top:4417;width:90;height:96" coordorigin="10895,4417" coordsize="90,96" path="m10982,4417l10897,4417,10895,4424,10895,4432,10897,4438,10910,4439,10910,4512,10912,4514,10984,4514,10986,4507,10986,4499,10984,4492,10938,4492,10938,4477,10978,4477,10979,4470,10979,4463,10978,4456,10938,4456,10938,4439,10982,4439,10984,4432,10984,4424,10982,4417e" filled="t" fillcolor="#7E612A" stroked="f">
                <v:path arrowok="t"/>
                <v:fill/>
              </v:shape>
            </v:group>
            <v:group style="position:absolute;left:10994;top:4417;width:90;height:96" coordorigin="10994,4417" coordsize="90,96">
              <v:shape style="position:absolute;left:10994;top:4417;width:90;height:96" coordorigin="10994,4417" coordsize="90,96" path="m11081,4417l10995,4417,10994,4424,10994,4432,10995,4438,11009,4439,11009,4512,11011,4514,11083,4514,11084,4507,11084,4499,11083,4492,11036,4492,11036,4477,11076,4477,11078,4470,11078,4463,11076,4456,11036,4456,11036,4439,11081,4439,11082,4432,11082,4424,11081,4417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098999pt;margin-top:146.571014pt;width:44.234pt;height:40.699pt;mso-position-horizontal-relative:page;mso-position-vertical-relative:page;z-index:-608" coordorigin="10262,2931" coordsize="885,814">
            <v:shape style="position:absolute;left:10964;top:3001;width:160;height:251" type="#_x0000_t75">
              <v:imagedata r:id="rId11" o:title=""/>
            </v:shape>
            <v:shape style="position:absolute;left:10457;top:3197;width:279;height:458" type="#_x0000_t75">
              <v:imagedata r:id="rId12" o:title=""/>
            </v:shape>
            <v:shape style="position:absolute;left:10725;top:3045;width:331;height:308" type="#_x0000_t75">
              <v:imagedata r:id="rId13" o:title=""/>
            </v:shape>
            <v:shape style="position:absolute;left:10325;top:3427;width:241;height:274" type="#_x0000_t75">
              <v:imagedata r:id="rId14" o:title=""/>
            </v:shape>
            <v:shape style="position:absolute;left:10730;top:2931;width:391;height:615" type="#_x0000_t75">
              <v:imagedata r:id="rId15" o:title=""/>
            </v:shape>
            <v:shape style="position:absolute;left:10969;top:2952;width:177;height:443" type="#_x0000_t75">
              <v:imagedata r:id="rId16" o:title=""/>
            </v:shape>
            <v:shape style="position:absolute;left:10262;top:3431;width:442;height:314" type="#_x0000_t75">
              <v:imagedata r:id="rId17" o:title=""/>
            </v:shape>
            <v:shape style="position:absolute;left:10311;top:3201;width:608;height:531" type="#_x0000_t75">
              <v:imagedata r:id="rId18" o:title=""/>
            </v:shape>
            <v:shape style="position:absolute;left:10482;top:3018;width:581;height:643" type="#_x0000_t75">
              <v:imagedata r:id="rId19" o:title=""/>
            </v:shape>
            <w10:wrap type="none"/>
          </v:group>
        </w:pict>
      </w:r>
      <w:r>
        <w:rPr/>
        <w:pict>
          <v:group style="position:absolute;margin-left:459.851715pt;margin-top:73.902817pt;width:29.376599pt;height:29.4124pt;mso-position-horizontal-relative:page;mso-position-vertical-relative:page;z-index:-607" coordorigin="9197,1478" coordsize="588,588">
            <v:shape style="position:absolute;left:9526;top:1854;width:211;height:181" type="#_x0000_t75">
              <v:imagedata r:id="rId20" o:title=""/>
            </v:shape>
            <v:shape style="position:absolute;left:9224;top:1505;width:196;height:213" type="#_x0000_t75">
              <v:imagedata r:id="rId21" o:title=""/>
            </v:shape>
            <v:shape style="position:absolute;left:9206;top:1490;width:429;height:396" type="#_x0000_t75">
              <v:imagedata r:id="rId22" o:title=""/>
            </v:shape>
            <v:shape style="position:absolute;left:9253;top:1549;width:478;height:452" type="#_x0000_t75">
              <v:imagedata r:id="rId23" o:title=""/>
            </v:shape>
            <v:shape style="position:absolute;left:9364;top:1680;width:406;height:372" type="#_x0000_t75">
              <v:imagedata r:id="rId24" o:title=""/>
            </v:shape>
            <v:group style="position:absolute;left:9267;top:1488;width:251;height:149" coordorigin="9267,1488" coordsize="251,149">
              <v:shape style="position:absolute;left:9267;top:1488;width:251;height:149" coordorigin="9267,1488" coordsize="251,149" path="m9354,1522l9299,1561,9267,1613,9272,1626,9278,1631,9290,1635,9305,1637,9332,1637,9391,1621,9451,1592,9472,1578,9339,1578,9334,1577,9325,1574,9322,1572,9320,1566,9320,1562,9324,1553,9327,1548,9339,1534,9354,1522e" filled="t" fillcolor="#ED1C24" stroked="f">
                <v:path arrowok="t"/>
                <v:fill/>
              </v:shape>
              <v:shape style="position:absolute;left:9267;top:1488;width:251;height:149" coordorigin="9267,1488" coordsize="251,149" path="m9515,1504l9429,1504,9438,1506,9441,1508,9445,1514,9445,1518,9442,1526,9386,1567,9339,1578,9472,1578,9513,1534,9518,1518,9518,1512,9515,1504e" filled="t" fillcolor="#ED1C24" stroked="f">
                <v:path arrowok="t"/>
                <v:fill/>
              </v:shape>
              <v:shape style="position:absolute;left:9267;top:1488;width:251;height:149" coordorigin="9267,1488" coordsize="251,149" path="m9463,1488l9400,1506,9382,1514,9387,1512,9390,1511,9403,1507,9411,1506,9424,1504,9429,1504,9515,1504,9514,1501,9510,1497,9498,1492,9490,1490,9473,1488,9463,1488e" filled="t" fillcolor="#ED1C24" stroked="f">
                <v:path arrowok="t"/>
                <v:fill/>
              </v:shape>
            </v:group>
            <v:group style="position:absolute;left:9402;top:1912;width:332;height:144" coordorigin="9402,1912" coordsize="332,144">
              <v:shape style="position:absolute;left:9402;top:1912;width:332;height:144" coordorigin="9402,1912" coordsize="332,144" path="m9402,2042l9473,2056,9490,2056,9494,2056,9546,2050,9463,2050,9443,2050,9434,2049,9417,2047,9409,2044,9402,2042e" filled="t" fillcolor="#ED1C24" stroked="f">
                <v:path arrowok="t"/>
                <v:fill/>
              </v:shape>
              <v:shape style="position:absolute;left:9402;top:1912;width:332;height:144" coordorigin="9402,1912" coordsize="332,144" path="m9734,1912l9681,1966,9631,2000,9575,2026,9518,2043,9463,2050,9546,2050,9612,2027,9664,1996,9709,1953,9734,1912,9734,1912e" filled="t" fillcolor="#ED1C24" stroked="f">
                <v:path arrowok="t"/>
                <v:fill/>
              </v:shape>
            </v:group>
            <v:group style="position:absolute;left:9211;top:1639;width:317;height:141" coordorigin="9211,1639" coordsize="317,141">
              <v:shape style="position:absolute;left:9211;top:1639;width:317;height:141" coordorigin="9211,1639" coordsize="317,141" path="m9238,1639l9213,1708,9211,1718,9212,1736,9258,1777,9295,1781,9323,1780,9384,1769,9460,1743,9514,1716,9529,1707,9293,1707,9273,1705,9256,1700,9244,1694,9236,1687,9230,1667,9231,1656,9237,1642,9238,1639e" filled="t" fillcolor="#ED1C24" stroked="f">
                <v:path arrowok="t"/>
                <v:fill/>
              </v:shape>
            </v:group>
            <v:group style="position:absolute;left:9293;top:1493;width:358;height:214" coordorigin="9293,1493" coordsize="358,214">
              <v:shape style="position:absolute;left:9293;top:1493;width:358;height:214" coordorigin="9293,1493" coordsize="358,214" path="m9547,1493l9588,1531,9588,1537,9554,1595,9505,1635,9432,1675,9353,1701,9293,1707,9529,1707,9581,1670,9635,1611,9652,1564,9650,1553,9599,1509,9550,1494,9547,1493e" filled="t" fillcolor="#ED1C24" stroked="f">
                <v:path arrowok="t"/>
                <v:fill/>
              </v:shape>
            </v:group>
            <v:group style="position:absolute;left:9237;top:1642;width:2;height:2" coordorigin="9237,1642" coordsize="2,2">
              <v:shape style="position:absolute;left:9237;top:1642;width:2;height:2" coordorigin="9237,1642" coordsize="0,0" path="m9238,1642l9237,1642,9238,1642e" filled="t" fillcolor="#ED1C24" stroked="f">
                <v:path arrowok="t"/>
                <v:fill/>
              </v:shape>
            </v:group>
            <v:group style="position:absolute;left:9207;top:1795;width:370;height:130" coordorigin="9207,1795" coordsize="370,130">
              <v:shape style="position:absolute;left:9207;top:1795;width:370;height:130" coordorigin="9207,1795" coordsize="370,130" path="m9207,1795l9207,1796,9208,1808,9209,1814,9227,1877,9274,1914,9334,1924,9358,1924,9439,1911,9513,1886,9569,1860,9577,1855,9315,1855,9295,1854,9236,1838,9207,1796,9207,1795e" filled="t" fillcolor="#ED1C24" stroked="f">
                <v:path arrowok="t"/>
                <v:fill/>
              </v:shape>
            </v:group>
            <v:group style="position:absolute;left:9315;top:1572;width:430;height:283" coordorigin="9315,1572" coordsize="430,283">
              <v:shape style="position:absolute;left:9315;top:1572;width:430;height:283" coordorigin="9315,1572" coordsize="430,283" path="m9691,1572l9693,1574,9695,1576,9705,1609,9705,1615,9670,1687,9615,1739,9563,1776,9508,1806,9435,1834,9374,1849,9315,1855,9577,1855,9636,1817,9682,1778,9723,1729,9745,1670,9745,1667,9745,1659,9719,1603,9703,1584,9691,1572e" filled="t" fillcolor="#ED1C24" stroked="f">
                <v:path arrowok="t"/>
                <v:fill/>
              </v:shape>
            </v:group>
            <v:group style="position:absolute;left:9268;top:1947;width:319;height:78" coordorigin="9268,1947" coordsize="319,78">
              <v:shape style="position:absolute;left:9268;top:1947;width:319;height:78" coordorigin="9268,1947" coordsize="319,78" path="m9268,1947l9325,2003,9406,2025,9424,2025,9491,2017,9563,1994,9587,1984,9370,1984,9350,1982,9292,1967,9274,1955,9268,1947e" filled="t" fillcolor="#ED1C24" stroked="f">
                <v:path arrowok="t"/>
                <v:fill/>
              </v:shape>
            </v:group>
            <v:group style="position:absolute;left:9370;top:1719;width:405;height:265" coordorigin="9370,1719" coordsize="405,265">
              <v:shape style="position:absolute;left:9370;top:1719;width:405;height:265" coordorigin="9370,1719" coordsize="405,265" path="m9768,1719l9768,1723,9768,1726,9768,1733,9738,1805,9684,1862,9621,1908,9563,1938,9491,1965,9428,1980,9370,1984,9587,1984,9655,1946,9715,1896,9755,1846,9774,1788,9775,1769,9773,1749,9773,1742,9771,1731,9768,1719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9.619507pt;margin-top:125.020012pt;width:27.3455pt;height:7.603pt;mso-position-horizontal-relative:page;mso-position-vertical-relative:page;z-index:-606" coordorigin="9192,2500" coordsize="547,152">
            <v:group style="position:absolute;left:9202;top:2551;width:114;height:90" coordorigin="9202,2551" coordsize="114,90">
              <v:shape style="position:absolute;left:9202;top:2551;width:114;height:90" coordorigin="9202,2551" coordsize="114,90" path="m9219,2551l9202,2551,9223,2640,9241,2640,9248,2616,9233,2616,9219,2551e" filled="t" fillcolor="#231F20" stroked="f">
                <v:path arrowok="t"/>
                <v:fill/>
              </v:shape>
              <v:shape style="position:absolute;left:9202;top:2551;width:114;height:90" coordorigin="9202,2551" coordsize="114,90" path="m9274,2578l9259,2578,9278,2640,9296,2640,9302,2616,9285,2616,9274,2578e" filled="t" fillcolor="#231F20" stroked="f">
                <v:path arrowok="t"/>
                <v:fill/>
              </v:shape>
              <v:shape style="position:absolute;left:9202;top:2551;width:114;height:90" coordorigin="9202,2551" coordsize="114,90" path="m9266,2551l9253,2551,9233,2616,9248,2616,9259,2578,9274,2578,9266,2551e" filled="t" fillcolor="#231F20" stroked="f">
                <v:path arrowok="t"/>
                <v:fill/>
              </v:shape>
              <v:shape style="position:absolute;left:9202;top:2551;width:114;height:90" coordorigin="9202,2551" coordsize="114,90" path="m9316,2551l9300,2551,9286,2616,9302,2616,9316,2551e" filled="t" fillcolor="#231F20" stroked="f">
                <v:path arrowok="t"/>
                <v:fill/>
              </v:shape>
            </v:group>
            <v:group style="position:absolute;left:9342;top:2510;width:19;height:130" coordorigin="9342,2510" coordsize="19,130">
              <v:shape style="position:absolute;left:9342;top:2510;width:19;height:130" coordorigin="9342,2510" coordsize="19,130" path="m9360,2551l9343,2551,9343,2640,9360,2640,9360,2551e" filled="t" fillcolor="#231F20" stroked="f">
                <v:path arrowok="t"/>
                <v:fill/>
              </v:shape>
              <v:shape style="position:absolute;left:9342;top:2510;width:19;height:130" coordorigin="9342,2510" coordsize="19,130" path="m9362,2510l9342,2510,9342,2530,9362,2530,9362,2510e" filled="t" fillcolor="#231F20" stroked="f">
                <v:path arrowok="t"/>
                <v:fill/>
              </v:shape>
            </v:group>
            <v:group style="position:absolute;left:9394;top:2549;width:70;height:92" coordorigin="9394,2549" coordsize="70,92">
              <v:shape style="position:absolute;left:9394;top:2549;width:70;height:92" coordorigin="9394,2549" coordsize="70,92" path="m9411,2551l9394,2551,9394,2640,9411,2640,9411,2598,9419,2576,9428,2570,9411,2570,9411,2551e" filled="t" fillcolor="#231F20" stroked="f">
                <v:path arrowok="t"/>
                <v:fill/>
              </v:shape>
              <v:shape style="position:absolute;left:9394;top:2549;width:70;height:92" coordorigin="9394,2549" coordsize="70,92" path="m9464,2566l9447,2566,9447,2640,9464,2640,9464,2567,9464,2566e" filled="t" fillcolor="#231F20" stroked="f">
                <v:path arrowok="t"/>
                <v:fill/>
              </v:shape>
              <v:shape style="position:absolute;left:9394;top:2549;width:70;height:92" coordorigin="9394,2549" coordsize="70,92" path="m9460,2549l9421,2549,9414,2562,9411,2570,9428,2570,9435,2566,9464,2566,9460,2549e" filled="t" fillcolor="#231F20" stroked="f">
                <v:path arrowok="t"/>
                <v:fill/>
              </v:shape>
            </v:group>
            <v:group style="position:absolute;left:9495;top:2549;width:70;height:92" coordorigin="9495,2549" coordsize="70,92">
              <v:shape style="position:absolute;left:9495;top:2549;width:70;height:92" coordorigin="9495,2549" coordsize="70,92" path="m9512,2551l9495,2551,9495,2640,9512,2640,9513,2598,9520,2576,9529,2570,9512,2570,9512,2551e" filled="t" fillcolor="#231F20" stroked="f">
                <v:path arrowok="t"/>
                <v:fill/>
              </v:shape>
              <v:shape style="position:absolute;left:9495;top:2549;width:70;height:92" coordorigin="9495,2549" coordsize="70,92" path="m9565,2566l9548,2566,9548,2640,9565,2640,9565,2567,9565,2566e" filled="t" fillcolor="#231F20" stroked="f">
                <v:path arrowok="t"/>
                <v:fill/>
              </v:shape>
              <v:shape style="position:absolute;left:9495;top:2549;width:70;height:92" coordorigin="9495,2549" coordsize="70,92" path="m9562,2549l9523,2549,9516,2562,9513,2570,9529,2570,9536,2566,9565,2566,9562,2549e" filled="t" fillcolor="#231F20" stroked="f">
                <v:path arrowok="t"/>
                <v:fill/>
              </v:shape>
            </v:group>
            <v:group style="position:absolute;left:9591;top:2549;width:68;height:94" coordorigin="9591,2549" coordsize="68,94">
              <v:shape style="position:absolute;left:9591;top:2549;width:68;height:94" coordorigin="9591,2549" coordsize="68,94" path="m9624,2549l9610,2553,9597,2569,9591,2603,9599,2625,9614,2638,9635,2642,9645,2642,9650,2641,9657,2639,9657,2629,9648,2629,9626,2626,9612,2610,9607,2589,9659,2589,9658,2578,9608,2578,9608,2574,9612,2562,9651,2562,9647,2555,9624,2549e" filled="t" fillcolor="#231F20" stroked="f">
                <v:path arrowok="t"/>
                <v:fill/>
              </v:shape>
              <v:shape style="position:absolute;left:9591;top:2549;width:68;height:94" coordorigin="9591,2549" coordsize="68,94" path="m9657,2626l9653,2627,9648,2629,9657,2629,9657,2626e" filled="t" fillcolor="#231F20" stroked="f">
                <v:path arrowok="t"/>
                <v:fill/>
              </v:shape>
              <v:shape style="position:absolute;left:9591;top:2549;width:68;height:94" coordorigin="9591,2549" coordsize="68,94" path="m9651,2562l9639,2562,9642,2572,9642,2578,9658,2578,9658,2572,9651,2562e" filled="t" fillcolor="#231F20" stroked="f">
                <v:path arrowok="t"/>
                <v:fill/>
              </v:shape>
            </v:group>
            <v:group style="position:absolute;left:9684;top:2549;width:45;height:92" coordorigin="9684,2549" coordsize="45,92">
              <v:shape style="position:absolute;left:9684;top:2549;width:45;height:92" coordorigin="9684,2549" coordsize="45,92" path="m9701,2551l9684,2551,9684,2640,9701,2640,9702,2594,9711,2573,9724,2569,9701,2569,9701,2551e" filled="t" fillcolor="#231F20" stroked="f">
                <v:path arrowok="t"/>
                <v:fill/>
              </v:shape>
              <v:shape style="position:absolute;left:9684;top:2549;width:45;height:92" coordorigin="9684,2549" coordsize="45,92" path="m9729,2549l9712,2549,9704,2562,9702,2569,9724,2569,9729,2567,9729,254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5513pt;margin-top:124.917114pt;width:36.0935pt;height:7.7061pt;mso-position-horizontal-relative:page;mso-position-vertical-relative:page;z-index:-605" coordorigin="9791,2498" coordsize="722,154">
            <v:group style="position:absolute;left:9801;top:2508;width:69;height:132" coordorigin="9801,2508" coordsize="69,132">
              <v:shape style="position:absolute;left:9801;top:2508;width:69;height:132" coordorigin="9801,2508" coordsize="69,132" path="m9834,2564l9817,2564,9817,2640,9834,2640,9834,2564e" filled="t" fillcolor="#231F20" stroked="f">
                <v:path arrowok="t"/>
                <v:fill/>
              </v:shape>
              <v:shape style="position:absolute;left:9801;top:2508;width:69;height:132" coordorigin="9801,2508" coordsize="69,132" path="m9861,2551l9801,2551,9801,2564,9861,2564,9861,2551e" filled="t" fillcolor="#231F20" stroked="f">
                <v:path arrowok="t"/>
                <v:fill/>
              </v:shape>
              <v:shape style="position:absolute;left:9801;top:2508;width:69;height:132" coordorigin="9801,2508" coordsize="69,132" path="m9857,2508l9842,2509,9823,2519,9817,2540,9817,2551,9834,2551,9834,2532,9838,2522,9870,2522,9870,2510,9864,2509,9857,2508e" filled="t" fillcolor="#231F20" stroked="f">
                <v:path arrowok="t"/>
                <v:fill/>
              </v:shape>
              <v:shape style="position:absolute;left:9801;top:2508;width:69;height:132" coordorigin="9801,2508" coordsize="69,132" path="m9870,2522l9859,2522,9864,2523,9870,2524,9870,2522e" filled="t" fillcolor="#231F20" stroked="f">
                <v:path arrowok="t"/>
                <v:fill/>
              </v:shape>
            </v:group>
            <v:group style="position:absolute;left:9879;top:2551;width:70;height:92" coordorigin="9879,2551" coordsize="70,92">
              <v:shape style="position:absolute;left:9879;top:2551;width:70;height:92" coordorigin="9879,2551" coordsize="70,92" path="m9896,2551l9879,2551,9879,2624,9883,2642,9922,2642,9929,2629,9930,2626,9896,2626,9896,2551e" filled="t" fillcolor="#231F20" stroked="f">
                <v:path arrowok="t"/>
                <v:fill/>
              </v:shape>
              <v:shape style="position:absolute;left:9879;top:2551;width:70;height:92" coordorigin="9879,2551" coordsize="70,92" path="m9949,2621l9932,2621,9932,2640,9949,2640,9949,2621e" filled="t" fillcolor="#231F20" stroked="f">
                <v:path arrowok="t"/>
                <v:fill/>
              </v:shape>
              <v:shape style="position:absolute;left:9879;top:2551;width:70;height:92" coordorigin="9879,2551" coordsize="70,92" path="m9949,2551l9932,2551,9932,2593,9925,2616,9909,2626,9930,2626,9932,2621,9949,2621,9949,2551e" filled="t" fillcolor="#231F20" stroked="f">
                <v:path arrowok="t"/>
                <v:fill/>
              </v:shape>
            </v:group>
            <v:group style="position:absolute;left:9982;top:2549;width:45;height:92" coordorigin="9982,2549" coordsize="45,92">
              <v:shape style="position:absolute;left:9982;top:2549;width:45;height:92" coordorigin="9982,2549" coordsize="45,92" path="m9999,2551l9982,2551,9982,2640,9999,2640,9999,2594,10009,2573,10021,2569,9999,2569,9999,2551e" filled="t" fillcolor="#231F20" stroked="f">
                <v:path arrowok="t"/>
                <v:fill/>
              </v:shape>
              <v:shape style="position:absolute;left:9982;top:2549;width:45;height:92" coordorigin="9982,2549" coordsize="45,92" path="m10027,2549l10009,2549,10002,2562,9999,2569,10021,2569,10027,2567,10027,2549e" filled="t" fillcolor="#231F20" stroked="f">
                <v:path arrowok="t"/>
                <v:fill/>
              </v:shape>
            </v:group>
            <v:group style="position:absolute;left:10048;top:2549;width:70;height:92" coordorigin="10048,2549" coordsize="70,92">
              <v:shape style="position:absolute;left:10048;top:2549;width:70;height:92" coordorigin="10048,2549" coordsize="70,92" path="m10065,2551l10048,2551,10048,2640,10065,2640,10065,2598,10073,2576,10082,2570,10065,2570,10065,2551e" filled="t" fillcolor="#231F20" stroked="f">
                <v:path arrowok="t"/>
                <v:fill/>
              </v:shape>
              <v:shape style="position:absolute;left:10048;top:2549;width:70;height:92" coordorigin="10048,2549" coordsize="70,92" path="m10118,2566l10101,2566,10101,2640,10118,2640,10118,2567,10118,2566e" filled="t" fillcolor="#231F20" stroked="f">
                <v:path arrowok="t"/>
                <v:fill/>
              </v:shape>
              <v:shape style="position:absolute;left:10048;top:2549;width:70;height:92" coordorigin="10048,2549" coordsize="70,92" path="m10115,2549l10076,2549,10069,2562,10066,2570,10082,2570,10089,2566,10118,2566,10115,2549e" filled="t" fillcolor="#231F20" stroked="f">
                <v:path arrowok="t"/>
                <v:fill/>
              </v:shape>
            </v:group>
            <v:group style="position:absolute;left:10150;top:2510;width:19;height:130" coordorigin="10150,2510" coordsize="19,130">
              <v:shape style="position:absolute;left:10150;top:2510;width:19;height:130" coordorigin="10150,2510" coordsize="19,130" path="m10169,2551l10152,2551,10152,2640,10169,2640,10169,2551e" filled="t" fillcolor="#231F20" stroked="f">
                <v:path arrowok="t"/>
                <v:fill/>
              </v:shape>
              <v:shape style="position:absolute;left:10150;top:2510;width:19;height:130" coordorigin="10150,2510" coordsize="19,130" path="m10170,2510l10150,2510,10150,2530,10170,2530,10170,2510e" filled="t" fillcolor="#231F20" stroked="f">
                <v:path arrowok="t"/>
                <v:fill/>
              </v:shape>
            </v:group>
            <v:group style="position:absolute;left:10194;top:2519;width:56;height:123" coordorigin="10194,2519" coordsize="56,123">
              <v:shape style="position:absolute;left:10194;top:2519;width:56;height:123" coordorigin="10194,2519" coordsize="56,123" path="m10227,2564l10210,2564,10210,2633,10215,2642,10241,2642,10246,2642,10250,2641,10250,2629,10228,2629,10227,2620,10227,2564e" filled="t" fillcolor="#231F20" stroked="f">
                <v:path arrowok="t"/>
                <v:fill/>
              </v:shape>
              <v:shape style="position:absolute;left:10194;top:2519;width:56;height:123" coordorigin="10194,2519" coordsize="56,123" path="m10250,2628l10248,2629,10244,2629,10250,2629,10250,2628e" filled="t" fillcolor="#231F20" stroked="f">
                <v:path arrowok="t"/>
                <v:fill/>
              </v:shape>
              <v:shape style="position:absolute;left:10194;top:2519;width:56;height:123" coordorigin="10194,2519" coordsize="56,123" path="m10251,2551l10194,2551,10194,2564,10251,2564,10251,2551e" filled="t" fillcolor="#231F20" stroked="f">
                <v:path arrowok="t"/>
                <v:fill/>
              </v:shape>
              <v:shape style="position:absolute;left:10194;top:2519;width:56;height:123" coordorigin="10194,2519" coordsize="56,123" path="m10227,2519l10210,2530,10210,2551,10227,2551,10227,2519e" filled="t" fillcolor="#231F20" stroked="f">
                <v:path arrowok="t"/>
                <v:fill/>
              </v:shape>
            </v:group>
            <v:group style="position:absolute;left:10271;top:2551;width:70;height:92" coordorigin="10271,2551" coordsize="70,92">
              <v:shape style="position:absolute;left:10271;top:2551;width:70;height:92" coordorigin="10271,2551" coordsize="70,92" path="m10288,2551l10271,2551,10271,2624,10275,2642,10314,2642,10321,2629,10322,2626,10288,2626,10288,2551e" filled="t" fillcolor="#231F20" stroked="f">
                <v:path arrowok="t"/>
                <v:fill/>
              </v:shape>
              <v:shape style="position:absolute;left:10271;top:2551;width:70;height:92" coordorigin="10271,2551" coordsize="70,92" path="m10341,2621l10324,2621,10324,2640,10341,2640,10341,2621e" filled="t" fillcolor="#231F20" stroked="f">
                <v:path arrowok="t"/>
                <v:fill/>
              </v:shape>
              <v:shape style="position:absolute;left:10271;top:2551;width:70;height:92" coordorigin="10271,2551" coordsize="70,92" path="m10341,2551l10324,2551,10324,2593,10317,2616,10301,2626,10322,2626,10324,2621,10341,2621,10341,2551e" filled="t" fillcolor="#231F20" stroked="f">
                <v:path arrowok="t"/>
                <v:fill/>
              </v:shape>
            </v:group>
            <v:group style="position:absolute;left:10374;top:2549;width:45;height:92" coordorigin="10374,2549" coordsize="45,92">
              <v:shape style="position:absolute;left:10374;top:2549;width:45;height:92" coordorigin="10374,2549" coordsize="45,92" path="m10391,2551l10374,2551,10374,2640,10391,2640,10391,2594,10401,2573,10413,2569,10391,2569,10391,2551e" filled="t" fillcolor="#231F20" stroked="f">
                <v:path arrowok="t"/>
                <v:fill/>
              </v:shape>
              <v:shape style="position:absolute;left:10374;top:2549;width:45;height:92" coordorigin="10374,2549" coordsize="45,92" path="m10419,2549l10401,2549,10394,2562,10391,2569,10413,2569,10419,2567,10419,2549e" filled="t" fillcolor="#231F20" stroked="f">
                <v:path arrowok="t"/>
                <v:fill/>
              </v:shape>
            </v:group>
            <v:group style="position:absolute;left:10435;top:2549;width:68;height:94" coordorigin="10435,2549" coordsize="68,94">
              <v:shape style="position:absolute;left:10435;top:2549;width:68;height:94" coordorigin="10435,2549" coordsize="68,94" path="m10467,2549l10453,2553,10440,2569,10435,2603,10442,2625,10457,2638,10478,2642,10488,2642,10493,2641,10501,2639,10501,2629,10492,2629,10469,2626,10455,2610,10451,2589,10503,2589,10502,2578,10452,2578,10452,2574,10456,2562,10495,2562,10490,2555,10467,2549e" filled="t" fillcolor="#231F20" stroked="f">
                <v:path arrowok="t"/>
                <v:fill/>
              </v:shape>
              <v:shape style="position:absolute;left:10435;top:2549;width:68;height:94" coordorigin="10435,2549" coordsize="68,94" path="m10501,2626l10497,2627,10492,2629,10501,2629,10501,2626e" filled="t" fillcolor="#231F20" stroked="f">
                <v:path arrowok="t"/>
                <v:fill/>
              </v:shape>
              <v:shape style="position:absolute;left:10435;top:2549;width:68;height:94" coordorigin="10435,2549" coordsize="68,94" path="m10495,2562l10483,2562,10486,2572,10486,2578,10502,2578,10501,2572,10495,256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8.641785pt;margin-top:125.020012pt;width:25.173609pt;height:9.44356pt;mso-position-horizontal-relative:page;mso-position-vertical-relative:page;z-index:-604" coordorigin="10573,2500" coordsize="503,189">
            <v:group style="position:absolute;left:10583;top:2510;width:71;height:132" coordorigin="10583,2510" coordsize="71,132">
              <v:shape style="position:absolute;left:10583;top:2510;width:71;height:132" coordorigin="10583,2510" coordsize="71,132" path="m10627,2549l10601,2551,10590,2562,10584,2584,10583,2616,10593,2635,10612,2642,10627,2642,10634,2632,10635,2629,10602,2629,10600,2610,10600,2577,10604,2562,10636,2562,10634,2558,10627,2549e" filled="t" fillcolor="#231F20" stroked="f">
                <v:path arrowok="t"/>
                <v:fill/>
              </v:shape>
              <v:shape style="position:absolute;left:10583;top:2510;width:71;height:132" coordorigin="10583,2510" coordsize="71,132" path="m10654,2627l10637,2627,10637,2640,10654,2640,10654,2627e" filled="t" fillcolor="#231F20" stroked="f">
                <v:path arrowok="t"/>
                <v:fill/>
              </v:shape>
              <v:shape style="position:absolute;left:10583;top:2510;width:71;height:132" coordorigin="10583,2510" coordsize="71,132" path="m10636,2562l10632,2562,10637,2580,10637,2610,10631,2629,10635,2629,10636,2627,10654,2627,10654,2563,10636,2563,10636,2562e" filled="t" fillcolor="#231F20" stroked="f">
                <v:path arrowok="t"/>
                <v:fill/>
              </v:shape>
              <v:shape style="position:absolute;left:10583;top:2510;width:71;height:132" coordorigin="10583,2510" coordsize="71,132" path="m10654,2510l10637,2510,10637,2563,10654,2563,10654,2510e" filled="t" fillcolor="#231F20" stroked="f">
                <v:path arrowok="t"/>
                <v:fill/>
              </v:shape>
            </v:group>
            <v:group style="position:absolute;left:10679;top:2549;width:68;height:94" coordorigin="10679,2549" coordsize="68,94">
              <v:shape style="position:absolute;left:10679;top:2549;width:68;height:94" coordorigin="10679,2549" coordsize="68,94" path="m10712,2549l10698,2553,10685,2569,10679,2603,10687,2625,10702,2638,10723,2642,10733,2642,10738,2641,10746,2639,10746,2629,10736,2629,10714,2626,10700,2610,10696,2589,10748,2589,10747,2578,10696,2578,10696,2574,10700,2562,10740,2562,10735,2555,10712,2549e" filled="t" fillcolor="#231F20" stroked="f">
                <v:path arrowok="t"/>
                <v:fill/>
              </v:shape>
              <v:shape style="position:absolute;left:10679;top:2549;width:68;height:94" coordorigin="10679,2549" coordsize="68,94" path="m10746,2626l10742,2627,10736,2629,10746,2629,10746,2626e" filled="t" fillcolor="#231F20" stroked="f">
                <v:path arrowok="t"/>
                <v:fill/>
              </v:shape>
              <v:shape style="position:absolute;left:10679;top:2549;width:68;height:94" coordorigin="10679,2549" coordsize="68,94" path="m10740,2562l10727,2562,10731,2572,10731,2578,10747,2578,10746,2572,10740,2562e" filled="t" fillcolor="#231F20" stroked="f">
                <v:path arrowok="t"/>
                <v:fill/>
              </v:shape>
            </v:group>
            <v:group style="position:absolute;left:10766;top:2549;width:58;height:94" coordorigin="10766,2549" coordsize="58,94">
              <v:shape style="position:absolute;left:10766;top:2549;width:58;height:94" coordorigin="10766,2549" coordsize="58,94" path="m10766,2624l10766,2639,10769,2640,10777,2642,10794,2642,10815,2635,10818,2629,10779,2629,10767,2625,10766,2624e" filled="t" fillcolor="#231F20" stroked="f">
                <v:path arrowok="t"/>
                <v:fill/>
              </v:shape>
              <v:shape style="position:absolute;left:10766;top:2549;width:58;height:94" coordorigin="10766,2549" coordsize="58,94" path="m10806,2549l10797,2549,10774,2555,10766,2574,10766,2587,10783,2598,10792,2603,10798,2607,10806,2611,10806,2627,10796,2629,10818,2629,10823,2615,10823,2600,10812,2595,10803,2589,10795,2585,10790,2581,10783,2578,10783,2566,10790,2562,10818,2562,10818,2552,10813,2551,10806,2549e" filled="t" fillcolor="#231F20" stroked="f">
                <v:path arrowok="t"/>
                <v:fill/>
              </v:shape>
              <v:shape style="position:absolute;left:10766;top:2549;width:58;height:94" coordorigin="10766,2549" coordsize="58,94" path="m10818,2562l10807,2562,10815,2566,10818,2567,10818,2562e" filled="t" fillcolor="#231F20" stroked="f">
                <v:path arrowok="t"/>
                <v:fill/>
              </v:shape>
            </v:group>
            <v:group style="position:absolute;left:10846;top:2510;width:19;height:130" coordorigin="10846,2510" coordsize="19,130">
              <v:shape style="position:absolute;left:10846;top:2510;width:19;height:130" coordorigin="10846,2510" coordsize="19,130" path="m10865,2551l10848,2551,10848,2640,10865,2640,10865,2551e" filled="t" fillcolor="#231F20" stroked="f">
                <v:path arrowok="t"/>
                <v:fill/>
              </v:shape>
              <v:shape style="position:absolute;left:10846;top:2510;width:19;height:130" coordorigin="10846,2510" coordsize="19,130" path="m10866,2510l10846,2510,10846,2530,10866,2530,10866,2510e" filled="t" fillcolor="#231F20" stroked="f">
                <v:path arrowok="t"/>
                <v:fill/>
              </v:shape>
            </v:group>
            <v:group style="position:absolute;left:10894;top:2549;width:71;height:131" coordorigin="10894,2549" coordsize="71,131">
              <v:shape style="position:absolute;left:10894;top:2549;width:71;height:131" coordorigin="10894,2549" coordsize="71,131" path="m10896,2660l10898,2678,10912,2679,10943,2678,10958,2668,10911,2668,10896,2660e" filled="t" fillcolor="#231F20" stroked="f">
                <v:path arrowok="t"/>
                <v:fill/>
              </v:shape>
              <v:shape style="position:absolute;left:10894;top:2549;width:71;height:131" coordorigin="10894,2549" coordsize="71,131" path="m10965,2625l10948,2625,10948,2668,10958,2668,10959,2666,10965,2644,10965,2625e" filled="t" fillcolor="#231F20" stroked="f">
                <v:path arrowok="t"/>
                <v:fill/>
              </v:shape>
              <v:shape style="position:absolute;left:10894;top:2549;width:71;height:131" coordorigin="10894,2549" coordsize="71,131" path="m10938,2549l10913,2551,10901,2562,10895,2583,10894,2613,10903,2633,10923,2640,10938,2640,10946,2630,10947,2627,10913,2627,10911,2608,10911,2582,10914,2562,10947,2562,10946,2558,10938,2549e" filled="t" fillcolor="#231F20" stroked="f">
                <v:path arrowok="t"/>
                <v:fill/>
              </v:shape>
              <v:shape style="position:absolute;left:10894;top:2549;width:71;height:131" coordorigin="10894,2549" coordsize="71,131" path="m10947,2562l10943,2562,10948,2580,10948,2608,10943,2627,10947,2627,10948,2625,10965,2625,10965,2563,10948,2563,10947,2562e" filled="t" fillcolor="#231F20" stroked="f">
                <v:path arrowok="t"/>
                <v:fill/>
              </v:shape>
              <v:shape style="position:absolute;left:10894;top:2549;width:71;height:131" coordorigin="10894,2549" coordsize="71,131" path="m10965,2551l10948,2551,10948,2563,10965,2563,10965,2551e" filled="t" fillcolor="#231F20" stroked="f">
                <v:path arrowok="t"/>
                <v:fill/>
              </v:shape>
            </v:group>
            <v:group style="position:absolute;left:10996;top:2549;width:70;height:92" coordorigin="10996,2549" coordsize="70,92">
              <v:shape style="position:absolute;left:10996;top:2549;width:70;height:92" coordorigin="10996,2549" coordsize="70,92" path="m11013,2551l10996,2551,10996,2640,11013,2640,11014,2598,11021,2576,11030,2570,11013,2570,11013,2551e" filled="t" fillcolor="#231F20" stroked="f">
                <v:path arrowok="t"/>
                <v:fill/>
              </v:shape>
              <v:shape style="position:absolute;left:10996;top:2549;width:70;height:92" coordorigin="10996,2549" coordsize="70,92" path="m11066,2566l11049,2566,11049,2640,11066,2640,11066,2567,11066,2566e" filled="t" fillcolor="#231F20" stroked="f">
                <v:path arrowok="t"/>
                <v:fill/>
              </v:shape>
              <v:shape style="position:absolute;left:10996;top:2549;width:70;height:92" coordorigin="10996,2549" coordsize="70,92" path="m11063,2549l11024,2549,11017,2562,11014,2570,11030,2570,11037,2566,11066,2566,11063,254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0.040192pt;margin-top:113.800117pt;width:29.4963pt;height:8.963pt;mso-position-horizontal-relative:page;mso-position-vertical-relative:page;z-index:-603" coordorigin="9201,2276" coordsize="590,179">
            <v:group style="position:absolute;left:9211;top:2332;width:54;height:111" coordorigin="9211,2332" coordsize="54,111">
              <v:shape style="position:absolute;left:9211;top:2332;width:54;height:111" coordorigin="9211,2332" coordsize="54,111" path="m9231,2335l9211,2335,9211,2443,9231,2443,9234,2375,9247,2359,9257,2356,9231,2356,9231,2335e" filled="t" fillcolor="#231F20" stroked="f">
                <v:path arrowok="t"/>
                <v:fill/>
              </v:shape>
              <v:shape style="position:absolute;left:9211;top:2332;width:54;height:111" coordorigin="9211,2332" coordsize="54,111" path="m9263,2332l9241,2342,9232,2356,9257,2356,9265,2354,9263,2332e" filled="t" fillcolor="#231F20" stroked="f">
                <v:path arrowok="t"/>
                <v:fill/>
              </v:shape>
            </v:group>
            <v:group style="position:absolute;left:9278;top:2333;width:83;height:113" coordorigin="9278,2333" coordsize="83,113">
              <v:shape style="position:absolute;left:9278;top:2333;width:83;height:113" coordorigin="9278,2333" coordsize="83,113" path="m9315,2333l9299,2338,9284,2354,9278,2386,9282,2413,9293,2431,9310,2442,9332,2445,9343,2445,9350,2444,9359,2442,9359,2429,9348,2429,9334,2429,9313,2420,9302,2401,9298,2381,9361,2381,9361,2372,9360,2367,9299,2367,9299,2362,9304,2348,9352,2348,9341,2337,9315,2333e" filled="t" fillcolor="#231F20" stroked="f">
                <v:path arrowok="t"/>
                <v:fill/>
              </v:shape>
              <v:shape style="position:absolute;left:9278;top:2333;width:83;height:113" coordorigin="9278,2333" coordsize="83,113" path="m9359,2425l9354,2427,9348,2429,9359,2429,9359,2425e" filled="t" fillcolor="#231F20" stroked="f">
                <v:path arrowok="t"/>
                <v:fill/>
              </v:shape>
              <v:shape style="position:absolute;left:9278;top:2333;width:83;height:113" coordorigin="9278,2333" coordsize="83,113" path="m9352,2348l9337,2348,9341,2360,9341,2367,9360,2367,9356,2351,9352,2348e" filled="t" fillcolor="#231F20" stroked="f">
                <v:path arrowok="t"/>
                <v:fill/>
              </v:shape>
            </v:group>
            <v:group style="position:absolute;left:9378;top:2286;width:88;height:159" coordorigin="9378,2286" coordsize="88,159">
              <v:shape style="position:absolute;left:9378;top:2286;width:88;height:159" coordorigin="9378,2286" coordsize="88,159" path="m9402,2335l9389,2348,9381,2369,9378,2399,9384,2423,9395,2439,9415,2445,9434,2445,9443,2432,9444,2429,9422,2429,9420,2429,9408,2420,9403,2400,9403,2371,9412,2355,9434,2352,9466,2352,9466,2350,9446,2350,9443,2346,9431,2337,9402,2335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426l9446,2426,9446,2443,9466,2443,9466,2426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352l9434,2352,9443,2370,9445,2397,9438,2419,9422,2429,9444,2429,9445,2426,9466,2426,9466,2352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286l9446,2286,9446,2350,9466,2350,9466,2286e" filled="t" fillcolor="#231F20" stroked="f">
                <v:path arrowok="t"/>
                <v:fill/>
              </v:shape>
            </v:group>
            <v:group style="position:absolute;left:9490;top:2286;width:88;height:159" coordorigin="9490,2286" coordsize="88,159">
              <v:shape style="position:absolute;left:9490;top:2286;width:88;height:159" coordorigin="9490,2286" coordsize="88,159" path="m9513,2335l9500,2348,9493,2369,9490,2399,9495,2423,9507,2439,9527,2445,9546,2445,9554,2432,9556,2429,9534,2429,9531,2429,9519,2420,9514,2400,9514,2371,9523,2355,9545,2352,9578,2352,9578,2350,9557,2350,9555,2346,9543,2337,9513,2335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426l9557,2426,9557,2443,9578,2443,9578,2426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352l9545,2352,9555,2370,9557,2397,9550,2419,9534,2429,9556,2429,9557,2426,9578,2426,9578,2352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286l9557,2286,9557,2350,9578,2350,9578,2286e" filled="t" fillcolor="#ED1C24" stroked="f">
                <v:path arrowok="t"/>
                <v:fill/>
              </v:shape>
            </v:group>
            <v:group style="position:absolute;left:9603;top:2334;width:95;height:111" coordorigin="9603,2334" coordsize="95,111">
              <v:shape style="position:absolute;left:9603;top:2334;width:95;height:111" coordorigin="9603,2334" coordsize="95,111" path="m9634,2334l9616,2345,9606,2364,9603,2389,9604,2408,9613,2428,9628,2441,9652,2445,9672,2441,9686,2429,9651,2429,9641,2427,9628,2411,9625,2388,9628,2370,9638,2356,9665,2353,9688,2353,9682,2345,9662,2337,9634,2334e" filled="t" fillcolor="#ED1C24" stroked="f">
                <v:path arrowok="t"/>
                <v:fill/>
              </v:shape>
              <v:shape style="position:absolute;left:9603;top:2334;width:95;height:111" coordorigin="9603,2334" coordsize="95,111" path="m9688,2353l9665,2353,9674,2371,9675,2397,9669,2419,9651,2429,9686,2429,9687,2428,9695,2408,9698,2380,9693,2360,9688,2353e" filled="t" fillcolor="#ED1C24" stroked="f">
                <v:path arrowok="t"/>
                <v:fill/>
              </v:shape>
            </v:group>
            <v:group style="position:absolute;left:9713;top:2296;width:68;height:149" coordorigin="9713,2296" coordsize="68,149">
              <v:shape style="position:absolute;left:9713;top:2296;width:68;height:149" coordorigin="9713,2296" coordsize="68,149" path="m9753,2351l9732,2351,9732,2421,9739,2438,9765,2445,9770,2445,9775,2445,9781,2444,9781,2429,9754,2429,9753,2418,9753,2351e" filled="t" fillcolor="#ED1C24" stroked="f">
                <v:path arrowok="t"/>
                <v:fill/>
              </v:shape>
              <v:shape style="position:absolute;left:9713;top:2296;width:68;height:149" coordorigin="9713,2296" coordsize="68,149" path="m9781,2428l9778,2429,9773,2429,9781,2429,9781,2428e" filled="t" fillcolor="#ED1C24" stroked="f">
                <v:path arrowok="t"/>
                <v:fill/>
              </v:shape>
              <v:shape style="position:absolute;left:9713;top:2296;width:68;height:149" coordorigin="9713,2296" coordsize="68,149" path="m9783,2335l9713,2335,9713,2351,9783,2351,9783,2335e" filled="t" fillcolor="#ED1C24" stroked="f">
                <v:path arrowok="t"/>
                <v:fill/>
              </v:shape>
              <v:shape style="position:absolute;left:9713;top:2296;width:68;height:149" coordorigin="9713,2296" coordsize="68,149" path="m9753,2296l9732,2309,9732,2335,9753,2335,9753,2296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1.924438pt;margin-top:113.800117pt;width:26.721674pt;height:8.963pt;mso-position-horizontal-relative:page;mso-position-vertical-relative:page;z-index:-602" coordorigin="9838,2276" coordsize="534,179">
            <v:group style="position:absolute;left:9848;top:2334;width:79;height:111" coordorigin="9848,2334" coordsize="79,111">
              <v:shape style="position:absolute;left:9848;top:2334;width:79;height:111" coordorigin="9848,2334" coordsize="79,111" path="m9920,2348l9899,2348,9906,2351,9907,2362,9895,2381,9872,2386,9855,2398,9848,2419,9857,2438,9879,2445,9896,2445,9904,2435,9907,2429,9877,2429,9871,2424,9871,2402,9887,2394,9928,2394,9928,2366,9925,2352,9920,2348e" filled="t" fillcolor="#231F20" stroked="f">
                <v:path arrowok="t"/>
                <v:fill/>
              </v:shape>
              <v:shape style="position:absolute;left:9848;top:2334;width:79;height:111" coordorigin="9848,2334" coordsize="79,111" path="m9928,2394l9907,2394,9907,2413,9897,2429,9907,2429,9907,2443,9928,2443,9928,2394e" filled="t" fillcolor="#231F20" stroked="f">
                <v:path arrowok="t"/>
                <v:fill/>
              </v:shape>
              <v:shape style="position:absolute;left:9848;top:2334;width:79;height:111" coordorigin="9848,2334" coordsize="79,111" path="m9875,2334l9857,2346,9852,2365,9874,2365,9874,2356,9879,2348,9920,2348,9910,2339,9875,2334e" filled="t" fillcolor="#231F20" stroked="f">
                <v:path arrowok="t"/>
                <v:fill/>
              </v:shape>
            </v:group>
            <v:group style="position:absolute;left:9950;top:2335;width:137;height:108" coordorigin="9950,2335" coordsize="137,108">
              <v:shape style="position:absolute;left:9950;top:2335;width:137;height:108" coordorigin="9950,2335" coordsize="137,108" path="m9969,2335l9950,2335,9975,2443,9996,2443,10005,2413,9987,2413,9969,2335e" filled="t" fillcolor="#231F20" stroked="f">
                <v:path arrowok="t"/>
                <v:fill/>
              </v:shape>
              <v:shape style="position:absolute;left:9950;top:2335;width:137;height:108" coordorigin="9950,2335" coordsize="137,108" path="m10036,2368l10019,2368,10041,2443,10063,2443,10069,2413,10050,2413,10036,2368e" filled="t" fillcolor="#231F20" stroked="f">
                <v:path arrowok="t"/>
                <v:fill/>
              </v:shape>
              <v:shape style="position:absolute;left:9950;top:2335;width:137;height:108" coordorigin="9950,2335" coordsize="137,108" path="m10026,2335l10011,2335,9987,2413,10005,2413,10018,2368,10036,2368,10026,2335e" filled="t" fillcolor="#231F20" stroked="f">
                <v:path arrowok="t"/>
                <v:fill/>
              </v:shape>
              <v:shape style="position:absolute;left:9950;top:2335;width:137;height:108" coordorigin="9950,2335" coordsize="137,108" path="m10087,2335l10067,2335,10050,2413,10069,2413,10087,2335e" filled="t" fillcolor="#231F20" stroked="f">
                <v:path arrowok="t"/>
                <v:fill/>
              </v:shape>
            </v:group>
            <v:group style="position:absolute;left:10103;top:2334;width:79;height:111" coordorigin="10103,2334" coordsize="79,111">
              <v:shape style="position:absolute;left:10103;top:2334;width:79;height:111" coordorigin="10103,2334" coordsize="79,111" path="m10174,2348l10153,2348,10160,2351,10162,2362,10149,2381,10127,2386,10109,2398,10103,2419,10111,2438,10133,2445,10150,2445,10158,2435,10161,2429,10131,2429,10125,2424,10125,2402,10141,2394,10182,2394,10182,2366,10179,2352,10174,2348e" filled="t" fillcolor="#231F20" stroked="f">
                <v:path arrowok="t"/>
                <v:fill/>
              </v:shape>
              <v:shape style="position:absolute;left:10103;top:2334;width:79;height:111" coordorigin="10103,2334" coordsize="79,111" path="m10182,2394l10162,2394,10162,2413,10151,2429,10162,2429,10162,2443,10182,2443,10182,2394e" filled="t" fillcolor="#231F20" stroked="f">
                <v:path arrowok="t"/>
                <v:fill/>
              </v:shape>
              <v:shape style="position:absolute;left:10103;top:2334;width:79;height:111" coordorigin="10103,2334" coordsize="79,111" path="m10129,2334l10111,2346,10106,2365,10128,2365,10128,2356,10133,2348,10174,2348,10164,2339,10129,2334e" filled="t" fillcolor="#231F20" stroked="f">
                <v:path arrowok="t"/>
                <v:fill/>
              </v:shape>
            </v:group>
            <v:group style="position:absolute;left:10212;top:2332;width:54;height:111" coordorigin="10212,2332" coordsize="54,111">
              <v:shape style="position:absolute;left:10212;top:2332;width:54;height:111" coordorigin="10212,2332" coordsize="54,111" path="m10232,2335l10212,2335,10212,2443,10232,2443,10235,2375,10248,2359,10258,2356,10232,2356,10232,2335e" filled="t" fillcolor="#231F20" stroked="f">
                <v:path arrowok="t"/>
                <v:fill/>
              </v:shape>
              <v:shape style="position:absolute;left:10212;top:2332;width:54;height:111" coordorigin="10212,2332" coordsize="54,111" path="m10264,2332l10242,2342,10233,2356,10258,2356,10266,2354,10264,2332e" filled="t" fillcolor="#231F20" stroked="f">
                <v:path arrowok="t"/>
                <v:fill/>
              </v:shape>
            </v:group>
            <v:group style="position:absolute;left:10275;top:2286;width:88;height:159" coordorigin="10275,2286" coordsize="88,159">
              <v:shape style="position:absolute;left:10275;top:2286;width:88;height:159" coordorigin="10275,2286" coordsize="88,159" path="m10299,2335l10286,2348,10278,2369,10275,2399,10280,2423,10292,2439,10312,2445,10331,2445,10340,2432,10341,2429,10319,2429,10317,2429,10304,2420,10299,2400,10299,2371,10309,2355,10331,2352,10363,2352,10363,2350,10342,2350,10340,2346,10328,2337,10299,2335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426l10342,2426,10342,2443,10363,2443,10363,2426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352l10331,2352,10340,2370,10342,2397,10335,2419,10319,2429,10341,2429,10342,2426,10363,2426,10363,2352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286l10342,2286,10342,2350,10363,2350,10363,2286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2.369995pt;margin-top:114.325661pt;width:23.643999pt;height:8.419457pt;mso-position-horizontal-relative:page;mso-position-vertical-relative:page;z-index:-601" coordorigin="10447,2287" coordsize="473,168">
            <v:group style="position:absolute;left:10457;top:2301;width:93;height:142" coordorigin="10457,2301" coordsize="93,142">
              <v:shape style="position:absolute;left:10457;top:2301;width:93;height:142" coordorigin="10457,2301" coordsize="93,142" path="m10538,2312l10489,2312,10507,2312,10521,2321,10501,2383,10457,2426,10457,2443,10550,2443,10550,2427,10495,2418,10510,2405,10524,2390,10537,2373,10545,2353,10549,2332,10544,2317,10538,2312e" filled="t" fillcolor="#231F20" stroked="f">
                <v:path arrowok="t"/>
                <v:fill/>
              </v:shape>
              <v:shape style="position:absolute;left:10457;top:2301;width:93;height:142" coordorigin="10457,2301" coordsize="93,142" path="m10509,2301l10477,2302,10463,2316,10458,2332,10483,2332,10483,2322,10489,2312,10538,2312,10531,2306,10509,2301e" filled="t" fillcolor="#231F20" stroked="f">
                <v:path arrowok="t"/>
                <v:fill/>
              </v:shape>
            </v:group>
            <v:group style="position:absolute;left:10580;top:2298;width:105;height:145" coordorigin="10580,2298" coordsize="105,145">
              <v:shape style="position:absolute;left:10580;top:2298;width:105;height:145" coordorigin="10580,2298" coordsize="105,145" path="m10618,2298l10581,2346,10580,2373,10581,2395,10588,2414,10600,2430,10619,2440,10647,2443,10666,2433,10668,2429,10632,2429,10616,2424,10607,2408,10604,2385,10603,2355,10608,2334,10620,2319,10644,2315,10668,2315,10665,2312,10646,2301,10618,2298e" filled="t" fillcolor="#231F20" stroked="f">
                <v:path arrowok="t"/>
                <v:fill/>
              </v:shape>
              <v:shape style="position:absolute;left:10580;top:2298;width:105;height:145" coordorigin="10580,2298" coordsize="105,145" path="m10668,2315l10644,2315,10656,2329,10661,2351,10662,2378,10659,2402,10650,2422,10632,2429,10668,2429,10677,2416,10683,2394,10685,2369,10683,2347,10677,2328,10668,2315e" filled="t" fillcolor="#231F20" stroked="f">
                <v:path arrowok="t"/>
                <v:fill/>
              </v:shape>
            </v:group>
            <v:group style="position:absolute;left:10716;top:2299;width:51;height:144" coordorigin="10716,2299" coordsize="51,144">
              <v:shape style="position:absolute;left:10716;top:2299;width:51;height:144" coordorigin="10716,2299" coordsize="51,144" path="m10768,2319l10745,2319,10745,2443,10768,2443,10768,2319e" filled="t" fillcolor="#231F20" stroked="f">
                <v:path arrowok="t"/>
                <v:fill/>
              </v:shape>
              <v:shape style="position:absolute;left:10716;top:2299;width:51;height:144" coordorigin="10716,2299" coordsize="51,144" path="m10768,2299l10749,2299,10716,2317,10716,2336,10745,2319,10768,2319,10768,2299e" filled="t" fillcolor="#231F20" stroked="f">
                <v:path arrowok="t"/>
                <v:fill/>
              </v:shape>
            </v:group>
            <v:group style="position:absolute;left:10814;top:2297;width:97;height:148" coordorigin="10814,2297" coordsize="97,148">
              <v:shape style="position:absolute;left:10814;top:2297;width:97;height:148" coordorigin="10814,2297" coordsize="97,148" path="m10842,2412l10817,2412,10821,2426,10836,2439,10868,2445,10886,2439,10896,2429,10845,2429,10842,2417,10842,2412e" filled="t" fillcolor="#231F20" stroked="f">
                <v:path arrowok="t"/>
                <v:fill/>
              </v:shape>
              <v:shape style="position:absolute;left:10814;top:2297;width:97;height:148" coordorigin="10814,2297" coordsize="97,148" path="m10910,2371l10888,2371,10885,2407,10875,2425,10861,2429,10896,2429,10899,2426,10906,2407,10910,2383,10910,2371e" filled="t" fillcolor="#231F20" stroked="f">
                <v:path arrowok="t"/>
                <v:fill/>
              </v:shape>
              <v:shape style="position:absolute;left:10814;top:2297;width:97;height:148" coordorigin="10814,2297" coordsize="97,148" path="m10854,2297l10832,2303,10818,2318,10814,2341,10818,2364,10831,2380,10854,2386,10873,2386,10882,2378,10888,2371,10910,2371,10910,2370,10842,2370,10836,2357,10836,2325,10841,2312,10897,2312,10897,2312,10880,2300,10854,2297e" filled="t" fillcolor="#231F20" stroked="f">
                <v:path arrowok="t"/>
                <v:fill/>
              </v:shape>
              <v:shape style="position:absolute;left:10814;top:2297;width:97;height:148" coordorigin="10814,2297" coordsize="97,148" path="m10897,2312l10878,2312,10886,2326,10886,2358,10877,2370,10910,2370,10910,2352,10906,2330,10897,231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92.771576pt;width:109.137257pt;height:13pt;mso-position-horizontal-relative:page;mso-position-vertical-relative:page;z-index:-60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9.171577pt;width:125.035006pt;height:13pt;mso-position-horizontal-relative:page;mso-position-vertical-relative:page;z-index:-59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5.571579pt;width:275.100281pt;height:26.2pt;mso-position-horizontal-relative:page;mso-position-vertical-relative:page;z-index:-59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von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5.17157pt;width:386.991518pt;height:92.1999pt;mso-position-horizontal-relative:page;mso-position-vertical-relative:page;z-index:-59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geprägt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Linienführung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onstru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tionselemente.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erschiedenen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Gestaltungsmöglich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unabhängig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133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abgeschrägt,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werden.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90.771484pt;width:318.481015pt;height:197.8pt;mso-position-horizontal-relative:page;mso-position-vertical-relative:page;z-index:-59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2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„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rendbarometer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Einrichtungsb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anche“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„selection“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„interior“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erliehen.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schaffen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Designfrei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Architekten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Objekteinrichte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sieht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Besonderheit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nominiert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steckt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Detail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nachhaltiger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Zusammenspiel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natürlichen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Materialien.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Gestalterische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renommierte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ergibt,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aufweisen.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1.971466pt;width:318.462818pt;height:39.4pt;mso-position-horizontal-relative:page;mso-position-vertical-relative:page;z-index:-59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Erhältlic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Standardgröße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6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Linoleu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  <w:position w:val="-1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Holzarte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Pro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amm.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54.771484pt;width:117.654005pt;height:13pt;mso-position-horizontal-relative:page;mso-position-vertical-relative:page;z-index:-5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93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0.277008pt;margin-top:118.528015pt;width:58.109816pt;height:76.557pt;mso-position-horizontal-relative:page;mso-position-vertical-relative:page;z-index:-592" coordorigin="10006,2371" coordsize="1162,1531">
            <v:shape style="position:absolute;left:10333;top:2458;width:168;height:175" type="#_x0000_t75">
              <v:imagedata r:id="rId25" o:title=""/>
            </v:shape>
            <v:shape style="position:absolute;left:10332;top:3052;width:255;height:183" type="#_x0000_t75">
              <v:imagedata r:id="rId26" o:title=""/>
            </v:shape>
            <v:group style="position:absolute;left:10587;top:3126;width:2;height:69" coordorigin="10587,3126" coordsize="2,69">
              <v:shape style="position:absolute;left:10587;top:3126;width:2;height:69" coordorigin="10587,3126" coordsize="0,69" path="m10587,3126l10587,3194,10587,3126e" filled="f" stroked="f">
                <v:path arrowok="t"/>
              </v:shape>
            </v:group>
            <v:group style="position:absolute;left:10587;top:3425;width:2;height:22" coordorigin="10587,3425" coordsize="2,22">
              <v:shape style="position:absolute;left:10587;top:3425;width:2;height:22" coordorigin="10587,3425" coordsize="0,22" path="m10587,3425l10587,3447,10587,3425e" filled="f" stroked="f">
                <v:path arrowok="t"/>
              </v:shape>
              <v:shape style="position:absolute;left:10489;top:3216;width:97;height:208" type="#_x0000_t75">
                <v:imagedata r:id="rId27" o:title=""/>
              </v:shape>
              <v:shape style="position:absolute;left:10587;top:2395;width:254;height:239" type="#_x0000_t75">
                <v:imagedata r:id="rId28" o:title=""/>
              </v:shape>
              <v:shape style="position:absolute;left:10006;top:2371;width:880;height:1531" type="#_x0000_t75">
                <v:imagedata r:id="rId29" o:title=""/>
              </v:shape>
              <v:shape style="position:absolute;left:10586;top:2822;width:582;height:997" type="#_x0000_t75">
                <v:imagedata r:id="rId30" o:title=""/>
              </v:shape>
              <v:shape style="position:absolute;left:10088;top:2823;width:781;height:996" type="#_x0000_t75">
                <v:imagedata r:id="rId31" o:title=""/>
              </v:shape>
              <v:shape style="position:absolute;left:10587;top:2911;width:498;height:820" type="#_x0000_t75">
                <v:imagedata r:id="rId32" o:title=""/>
              </v:shape>
              <v:shape style="position:absolute;left:10332;top:3053;width:255;height:538" type="#_x0000_t75">
                <v:imagedata r:id="rId33" o:title=""/>
              </v:shape>
              <v:shape style="position:absolute;left:10536;top:2371;width:320;height:195" type="#_x0000_t75">
                <v:imagedata r:id="rId34" o:title=""/>
              </v:shape>
              <v:shape style="position:absolute;left:10392;top:3126;width:195;height:390" type="#_x0000_t75">
                <v:imagedata r:id="rId35" o:title=""/>
              </v:shape>
              <v:shape style="position:absolute;left:10460;top:3194;width:126;height:252" type="#_x0000_t75">
                <v:imagedata r:id="rId36" o:title=""/>
              </v:shape>
              <v:shape style="position:absolute;left:10085;top:2819;width:1002;height:1002" type="#_x0000_t75">
                <v:imagedata r:id="rId37" o:title=""/>
              </v:shape>
              <v:shape style="position:absolute;left:10392;top:2371;width:390;height:195" type="#_x0000_t75">
                <v:imagedata r:id="rId38" o:title=""/>
              </v:shape>
              <v:shape style="position:absolute;left:10489;top:2371;width:106;height:98" type="#_x0000_t75">
                <v:imagedata r:id="rId39" o:title=""/>
              </v:shape>
              <v:shape style="position:absolute;left:10460;top:2371;width:252;height:126" type="#_x0000_t75">
                <v:imagedata r:id="rId40" o:title=""/>
              </v:shape>
              <v:shape style="position:absolute;left:10185;top:2910;width:813;height:822" type="#_x0000_t75">
                <v:imagedata r:id="rId41" o:title=""/>
              </v:shape>
            </v:group>
            <w10:wrap type="none"/>
          </v:group>
        </w:pict>
      </w:r>
      <w:r>
        <w:rPr/>
        <w:pict>
          <v:group style="position:absolute;margin-left:499.253296pt;margin-top:199.866943pt;width:60.5217pt;height:71.641072pt;mso-position-horizontal-relative:page;mso-position-vertical-relative:page;z-index:-591" coordorigin="9985,3997" coordsize="1210,1433">
            <v:group style="position:absolute;left:10012;top:4007;width:148;height:194" coordorigin="10012,4007" coordsize="148,194">
              <v:shape style="position:absolute;left:10012;top:4007;width:148;height:194" coordorigin="10012,4007" coordsize="148,194" path="m10084,4007l10023,4027,10012,4072,10014,4161,10022,4181,10037,4194,10058,4200,10084,4202,10106,4200,10126,4196,10144,4191,10161,4184,10161,4167,10063,4167,10056,4164,10056,4066,10063,4047,10087,4041,10147,4041,10142,4012,10124,4009,10105,4008,10084,4007e" filled="t" fillcolor="#231F20" stroked="f">
                <v:path arrowok="t"/>
                <v:fill/>
              </v:shape>
              <v:shape style="position:absolute;left:10012;top:4007;width:148;height:194" coordorigin="10012,4007" coordsize="148,194" path="m10161,4085l10083,4085,10083,4120,10117,4120,10117,4162,10107,4165,10092,4167,10161,4167,10161,4085e" filled="t" fillcolor="#231F20" stroked="f">
                <v:path arrowok="t"/>
                <v:fill/>
              </v:shape>
              <v:shape style="position:absolute;left:10012;top:4007;width:148;height:194" coordorigin="10012,4007" coordsize="148,194" path="m10147,4041l10087,4041,10103,4042,10123,4044,10148,4047,10147,4041e" filled="t" fillcolor="#231F20" stroked="f">
                <v:path arrowok="t"/>
                <v:fill/>
              </v:shape>
            </v:group>
            <v:group style="position:absolute;left:10203;top:4009;width:132;height:191" coordorigin="10203,4009" coordsize="132,191">
              <v:shape style="position:absolute;left:10203;top:4009;width:132;height:191" coordorigin="10203,4009" coordsize="132,191" path="m10334,4009l10203,4009,10203,4199,10333,4199,10333,4164,10246,4164,10246,4118,10322,4118,10328,4082,10246,4082,10246,4044,10329,4044,10334,4009e" filled="t" fillcolor="#231F20" stroked="f">
                <v:path arrowok="t"/>
                <v:fill/>
              </v:shape>
            </v:group>
            <v:group style="position:absolute;left:10373;top:4009;width:153;height:191" coordorigin="10373,4009" coordsize="153,191">
              <v:shape style="position:absolute;left:10373;top:4009;width:153;height:191" coordorigin="10373,4009" coordsize="153,191" path="m10447,4009l10373,4009,10373,4199,10417,4199,10417,4123,10504,4123,10500,4110,10512,4095,10513,4090,10417,4090,10417,4044,10513,4044,10507,4029,10492,4016,10472,4010,10447,4009e" filled="t" fillcolor="#231F20" stroked="f">
                <v:path arrowok="t"/>
                <v:fill/>
              </v:shape>
              <v:shape style="position:absolute;left:10373;top:4009;width:153;height:191" coordorigin="10373,4009" coordsize="153,191" path="m10504,4123l10442,4123,10477,4199,10526,4199,10504,4123e" filled="t" fillcolor="#231F20" stroked="f">
                <v:path arrowok="t"/>
                <v:fill/>
              </v:shape>
              <v:shape style="position:absolute;left:10373;top:4009;width:153;height:191" coordorigin="10373,4009" coordsize="153,191" path="m10513,4044l10467,4044,10473,4049,10473,4085,10467,4090,10513,4090,10516,4072,10515,4051,10513,4044e" filled="t" fillcolor="#231F20" stroked="f">
                <v:path arrowok="t"/>
                <v:fill/>
              </v:shape>
            </v:group>
            <v:group style="position:absolute;left:10557;top:4009;width:204;height:191" coordorigin="10557,4009" coordsize="204,191">
              <v:shape style="position:absolute;left:10557;top:4009;width:204;height:191" coordorigin="10557,4009" coordsize="204,191" path="m10610,4009l10557,4009,10557,4199,10599,4199,10599,4074,10640,4074,10610,4009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761,4074l10719,4074,10719,4199,10761,4199,10761,4074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640,4074l10599,4074,10645,4170,10673,4170,10699,4115,10659,4115,10640,4074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761,4009l10709,4009,10659,4115,10699,4115,10719,4074,10761,4074,10761,4009e" filled="t" fillcolor="#231F20" stroked="f">
                <v:path arrowok="t"/>
                <v:fill/>
              </v:shape>
            </v:group>
            <v:group style="position:absolute;left:10790;top:4009;width:183;height:191" coordorigin="10790,4009" coordsize="183,191">
              <v:shape style="position:absolute;left:10790;top:4009;width:183;height:191" coordorigin="10790,4009" coordsize="183,191" path="m10906,4009l10857,4009,10790,4199,10838,4199,10849,4165,10960,4165,10948,4130,10857,4130,10881,4051,10920,4051,10906,4009e" filled="t" fillcolor="#231F20" stroked="f">
                <v:path arrowok="t"/>
                <v:fill/>
              </v:shape>
              <v:shape style="position:absolute;left:10790;top:4009;width:183;height:191" coordorigin="10790,4009" coordsize="183,191" path="m10960,4165l10913,4165,10924,4199,10972,4199,10960,4165e" filled="t" fillcolor="#231F20" stroked="f">
                <v:path arrowok="t"/>
                <v:fill/>
              </v:shape>
              <v:shape style="position:absolute;left:10790;top:4009;width:183;height:191" coordorigin="10790,4009" coordsize="183,191" path="m10920,4051l10881,4051,10905,4130,10948,4130,10920,4051e" filled="t" fillcolor="#231F20" stroked="f">
                <v:path arrowok="t"/>
                <v:fill/>
              </v:shape>
            </v:group>
            <v:group style="position:absolute;left:11001;top:4009;width:155;height:191" coordorigin="11001,4009" coordsize="155,191">
              <v:shape style="position:absolute;left:11001;top:4009;width:155;height:191" coordorigin="11001,4009" coordsize="155,191" path="m11043,4009l11001,4009,11001,4199,11043,4199,11043,4080,11085,4080,11043,4009e" filled="t" fillcolor="#231F20" stroked="f">
                <v:path arrowok="t"/>
                <v:fill/>
              </v:shape>
              <v:shape style="position:absolute;left:11001;top:4009;width:155;height:191" coordorigin="11001,4009" coordsize="155,191" path="m11085,4080l11043,4080,11112,4199,11156,4199,11156,4127,11114,4127,11085,4080e" filled="t" fillcolor="#231F20" stroked="f">
                <v:path arrowok="t"/>
                <v:fill/>
              </v:shape>
              <v:shape style="position:absolute;left:11001;top:4009;width:155;height:191" coordorigin="11001,4009" coordsize="155,191" path="m11156,4009l11114,4009,11114,4127,11156,4127,11156,4009e" filled="t" fillcolor="#231F20" stroked="f">
                <v:path arrowok="t"/>
                <v:fill/>
              </v:shape>
            </v:group>
            <v:group style="position:absolute;left:10017;top:4245;width:176;height:227" coordorigin="10017,4245" coordsize="176,227">
              <v:shape style="position:absolute;left:10017;top:4245;width:176;height:227" coordorigin="10017,4245" coordsize="176,227" path="m10102,4245l10017,4245,10017,4472,10132,4471,10185,4438,10188,4431,10069,4431,10069,4286,10187,4286,10183,4275,10171,4261,10153,4251,10130,4246,10102,4245e" filled="t" fillcolor="#231F20" stroked="f">
                <v:path arrowok="t"/>
                <v:fill/>
              </v:shape>
              <v:shape style="position:absolute;left:10017;top:4245;width:176;height:227" coordorigin="10017,4245" coordsize="176,227" path="m10187,4286l10069,4286,10125,4288,10139,4301,10141,4325,10141,4410,10132,4426,10105,4431,10188,4431,10191,4419,10193,4394,10190,4296,10187,4286e" filled="t" fillcolor="#231F20" stroked="f">
                <v:path arrowok="t"/>
                <v:fill/>
              </v:shape>
            </v:group>
            <v:group style="position:absolute;left:10237;top:4245;width:157;height:227" coordorigin="10237,4245" coordsize="157,227">
              <v:shape style="position:absolute;left:10237;top:4245;width:157;height:227" coordorigin="10237,4245" coordsize="157,227" path="m10394,4245l10237,4245,10237,4472,10393,4472,10393,4429,10289,4429,10289,4375,10379,4375,10386,4333,10289,4333,10289,4287,10387,4287,10394,4245e" filled="t" fillcolor="#231F20" stroked="f">
                <v:path arrowok="t"/>
                <v:fill/>
              </v:shape>
            </v:group>
            <v:group style="position:absolute;left:10431;top:4242;width:170;height:232" coordorigin="10431,4242" coordsize="170,232">
              <v:shape style="position:absolute;left:10431;top:4242;width:170;height:232" coordorigin="10431,4242" coordsize="170,232" path="m10445,4422l10483,4472,10533,4474,10560,4469,10580,4460,10594,4446,10601,4432,10502,4432,10480,4429,10460,4426,10445,4422e" filled="t" fillcolor="#231F20" stroked="f">
                <v:path arrowok="t"/>
                <v:fill/>
              </v:shape>
              <v:shape style="position:absolute;left:10431;top:4242;width:170;height:232" coordorigin="10431,4242" coordsize="170,232" path="m10510,4242l10445,4265,10431,4308,10432,4325,10438,4346,10450,4363,10469,4373,10495,4376,10544,4376,10553,4382,10553,4400,10549,4419,10534,4429,10502,4432,10601,4432,10603,4429,10605,4408,10604,4378,10596,4357,10582,4343,10562,4335,10537,4333,10489,4333,10484,4325,10484,4294,10490,4284,10590,4284,10593,4248,10574,4246,10552,4244,10530,4242,10510,4242e" filled="t" fillcolor="#231F20" stroked="f">
                <v:path arrowok="t"/>
                <v:fill/>
              </v:shape>
              <v:shape style="position:absolute;left:10431;top:4242;width:170;height:232" coordorigin="10431,4242" coordsize="170,232" path="m10590,4284l10506,4284,10527,4285,10547,4286,10569,4288,10590,4290,10590,4284e" filled="t" fillcolor="#231F20" stroked="f">
                <v:path arrowok="t"/>
                <v:fill/>
              </v:shape>
            </v:group>
            <v:group style="position:absolute;left:10675;top:4245;width:2;height:227" coordorigin="10675,4245" coordsize="2,227">
              <v:shape style="position:absolute;left:10675;top:4245;width:2;height:227" coordorigin="10675,4245" coordsize="0,227" path="m10675,4245l10675,4472e" filled="f" stroked="t" strokeweight="2.687pt" strokecolor="#231F20">
                <v:path arrowok="t"/>
              </v:shape>
            </v:group>
            <v:group style="position:absolute;left:10748;top:4243;width:177;height:232" coordorigin="10748,4243" coordsize="177,232">
              <v:shape style="position:absolute;left:10748;top:4243;width:177;height:232" coordorigin="10748,4243" coordsize="177,232" path="m10834,4243l10769,4258,10748,4320,10748,4415,10782,4468,10828,4475,10851,4474,10871,4471,10890,4467,10908,4461,10925,4454,10925,4434,10830,4434,10807,4429,10800,4408,10800,4320,10802,4300,10815,4288,10846,4284,10910,4284,10911,4249,10893,4247,10874,4245,10855,4243,10834,4243e" filled="t" fillcolor="#231F20" stroked="f">
                <v:path arrowok="t"/>
                <v:fill/>
              </v:shape>
              <v:shape style="position:absolute;left:10748;top:4243;width:177;height:232" coordorigin="10748,4243" coordsize="177,232" path="m10925,4336l10832,4336,10832,4377,10873,4377,10870,4428,10850,4432,10830,4434,10925,4434,10925,4336e" filled="t" fillcolor="#231F20" stroked="f">
                <v:path arrowok="t"/>
                <v:fill/>
              </v:shape>
              <v:shape style="position:absolute;left:10748;top:4243;width:177;height:232" coordorigin="10748,4243" coordsize="177,232" path="m10910,4284l10846,4284,10864,4285,10884,4287,10910,4291,10910,4284e" filled="t" fillcolor="#231F20" stroked="f">
                <v:path arrowok="t"/>
                <v:fill/>
              </v:shape>
            </v:group>
            <v:group style="position:absolute;left:10971;top:4245;width:185;height:227" coordorigin="10971,4245" coordsize="185,227">
              <v:shape style="position:absolute;left:10971;top:4245;width:185;height:227" coordorigin="10971,4245" coordsize="185,227" path="m11021,4245l10971,4245,10971,4472,11021,4472,11021,4329,11072,4329,11021,4245e" filled="t" fillcolor="#231F20" stroked="f">
                <v:path arrowok="t"/>
                <v:fill/>
              </v:shape>
              <v:shape style="position:absolute;left:10971;top:4245;width:185;height:227" coordorigin="10971,4245" coordsize="185,227" path="m11072,4329l11021,4329,11104,4472,11156,4472,11156,4386,11106,4386,11072,4329e" filled="t" fillcolor="#231F20" stroked="f">
                <v:path arrowok="t"/>
                <v:fill/>
              </v:shape>
              <v:shape style="position:absolute;left:10971;top:4245;width:185;height:227" coordorigin="10971,4245" coordsize="185,227" path="m11156,4245l11106,4245,11106,4386,11156,4386,11156,4245e" filled="t" fillcolor="#231F20" stroked="f">
                <v:path arrowok="t"/>
                <v:fill/>
              </v:shape>
            </v:group>
            <v:group style="position:absolute;left:9995;top:4520;width:215;height:224" coordorigin="9995,4520" coordsize="215,224">
              <v:shape style="position:absolute;left:9995;top:4520;width:215;height:224" coordorigin="9995,4520" coordsize="215,224" path="m10131,4520l10074,4520,9995,4744,10052,4744,10065,4703,10195,4703,10181,4662,10074,4662,10102,4569,10148,4569,10131,4520e" filled="t" fillcolor="#231F20" stroked="f">
                <v:path arrowok="t"/>
                <v:fill/>
              </v:shape>
              <v:shape style="position:absolute;left:9995;top:4520;width:215;height:224" coordorigin="9995,4520" coordsize="215,224" path="m10195,4703l10140,4703,10153,4744,10210,4744,10195,4703e" filled="t" fillcolor="#231F20" stroked="f">
                <v:path arrowok="t"/>
                <v:fill/>
              </v:shape>
              <v:shape style="position:absolute;left:9995;top:4520;width:215;height:224" coordorigin="9995,4520" coordsize="215,224" path="m10148,4569l10102,4569,10131,4662,10181,4662,10148,4569e" filled="t" fillcolor="#231F20" stroked="f">
                <v:path arrowok="t"/>
                <v:fill/>
              </v:shape>
            </v:group>
            <v:group style="position:absolute;left:10209;top:4520;width:315;height:224" coordorigin="10209,4520" coordsize="315,224">
              <v:shape style="position:absolute;left:10209;top:4520;width:315;height:224" coordorigin="10209,4520" coordsize="315,224" path="m10265,4520l10209,4520,10259,4744,10326,4744,10341,4689,10294,4689,10265,4520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413,4589l10367,4589,10407,4744,10475,4744,10487,4689,10439,4689,10413,4589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396,4527l10338,4527,10294,4689,10341,4689,10367,4589,10413,4589,10396,4527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524,4520l10469,4520,10439,4689,10487,4689,10524,4520e" filled="t" fillcolor="#231F20" stroked="f">
                <v:path arrowok="t"/>
                <v:fill/>
              </v:shape>
            </v:group>
            <v:group style="position:absolute;left:10524;top:4520;width:215;height:224" coordorigin="10524,4520" coordsize="215,224">
              <v:shape style="position:absolute;left:10524;top:4520;width:215;height:224" coordorigin="10524,4520" coordsize="215,224" path="m10660,4520l10603,4520,10524,4744,10580,4744,10594,4703,10724,4703,10710,4662,10603,4662,10631,4569,10677,4569,10660,4520e" filled="t" fillcolor="#231F20" stroked="f">
                <v:path arrowok="t"/>
                <v:fill/>
              </v:shape>
              <v:shape style="position:absolute;left:10524;top:4520;width:215;height:224" coordorigin="10524,4520" coordsize="215,224" path="m10724,4703l10669,4703,10682,4744,10739,4744,10724,4703e" filled="t" fillcolor="#231F20" stroked="f">
                <v:path arrowok="t"/>
                <v:fill/>
              </v:shape>
              <v:shape style="position:absolute;left:10524;top:4520;width:215;height:224" coordorigin="10524,4520" coordsize="215,224" path="m10677,4569l10631,4569,10660,4662,10710,4662,10677,4569e" filled="t" fillcolor="#231F20" stroked="f">
                <v:path arrowok="t"/>
                <v:fill/>
              </v:shape>
            </v:group>
            <v:group style="position:absolute;left:10770;top:4520;width:180;height:224" coordorigin="10770,4520" coordsize="180,224">
              <v:shape style="position:absolute;left:10770;top:4520;width:180;height:224" coordorigin="10770,4520" coordsize="180,224" path="m10857,4520l10770,4520,10770,4744,10821,4744,10821,4654,10911,4654,10908,4647,10925,4634,10935,4617,10935,4615,10821,4615,10821,4561,10934,4561,10933,4552,10921,4535,10904,4525,10882,4521,10857,4520e" filled="t" fillcolor="#231F20" stroked="f">
                <v:path arrowok="t"/>
                <v:fill/>
              </v:shape>
              <v:shape style="position:absolute;left:10770;top:4520;width:180;height:224" coordorigin="10770,4520" coordsize="180,224" path="m10911,4654l10851,4654,10892,4744,10950,4744,10911,4654e" filled="t" fillcolor="#231F20" stroked="f">
                <v:path arrowok="t"/>
                <v:fill/>
              </v:shape>
              <v:shape style="position:absolute;left:10770;top:4520;width:180;height:224" coordorigin="10770,4520" coordsize="180,224" path="m10934,4561l10881,4561,10887,4567,10887,4609,10881,4615,10935,4615,10938,4594,10938,4578,10934,4561e" filled="t" fillcolor="#231F20" stroked="f">
                <v:path arrowok="t"/>
                <v:fill/>
              </v:shape>
            </v:group>
            <v:group style="position:absolute;left:10988;top:4520;width:173;height:224" coordorigin="10988,4520" coordsize="173,224">
              <v:shape style="position:absolute;left:10988;top:4520;width:173;height:224" coordorigin="10988,4520" coordsize="173,224" path="m11071,4520l10988,4520,10988,4744,11099,4743,11153,4711,11156,4703,11039,4703,11039,4561,11155,4561,11152,4551,11140,4536,11122,4526,11100,4521,11071,4520e" filled="t" fillcolor="#231F20" stroked="f">
                <v:path arrowok="t"/>
                <v:fill/>
              </v:shape>
              <v:shape style="position:absolute;left:10988;top:4520;width:173;height:224" coordorigin="10988,4520" coordsize="173,224" path="m11155,4561l11039,4561,11093,4562,11107,4575,11110,4599,11109,4681,11101,4698,11074,4703,11156,4703,11159,4691,11161,4667,11159,4572,11155,4561e" filled="t" fillcolor="#231F20" stroked="f">
                <v:path arrowok="t"/>
                <v:fill/>
              </v:shape>
            </v:group>
            <v:group style="position:absolute;left:10000;top:4795;width:284;height:202" coordorigin="10000,4795" coordsize="284,202">
              <v:shape style="position:absolute;left:10000;top:4795;width:284;height:202" coordorigin="10000,4795" coordsize="284,202" path="m10050,4795l10000,4795,10044,4997,10105,4997,10118,4948,10077,4948,10050,4795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183,4858l10142,4858,10179,4997,10239,4997,10250,4948,10207,4948,10183,4858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168,4801l10116,4801,10077,4948,10118,4948,10142,4858,10183,4858,10168,4801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284,4795l10234,4795,10207,4948,10250,4948,10284,4795e" filled="t" fillcolor="#8E7527" stroked="f">
                <v:path arrowok="t"/>
                <v:fill/>
              </v:shape>
            </v:group>
            <v:group style="position:absolute;left:10340;top:4795;width:2;height:202" coordorigin="10340,4795" coordsize="2,202">
              <v:shape style="position:absolute;left:10340;top:4795;width:2;height:202" coordorigin="10340,4795" coordsize="0,202" path="m10340,4795l10340,4997e" filled="f" stroked="t" strokeweight="2.403pt" strokecolor="#8E7527">
                <v:path arrowok="t"/>
              </v:shape>
            </v:group>
            <v:group style="position:absolute;left:10407;top:4795;width:165;height:202" coordorigin="10407,4795" coordsize="165,202">
              <v:shape style="position:absolute;left:10407;top:4795;width:165;height:202" coordorigin="10407,4795" coordsize="165,202" path="m10452,4795l10407,4795,10407,4997,10452,4997,10452,4870,10497,4870,10452,4795e" filled="t" fillcolor="#8E7527" stroked="f">
                <v:path arrowok="t"/>
                <v:fill/>
              </v:shape>
              <v:shape style="position:absolute;left:10407;top:4795;width:165;height:202" coordorigin="10407,4795" coordsize="165,202" path="m10497,4870l10452,4870,10526,4997,10572,4997,10572,4920,10527,4920,10497,4870e" filled="t" fillcolor="#8E7527" stroked="f">
                <v:path arrowok="t"/>
                <v:fill/>
              </v:shape>
              <v:shape style="position:absolute;left:10407;top:4795;width:165;height:202" coordorigin="10407,4795" coordsize="165,202" path="m10572,4795l10527,4795,10527,4920,10572,4920,10572,4795e" filled="t" fillcolor="#8E7527" stroked="f">
                <v:path arrowok="t"/>
                <v:fill/>
              </v:shape>
            </v:group>
            <v:group style="position:absolute;left:10617;top:4795;width:165;height:202" coordorigin="10617,4795" coordsize="165,202">
              <v:shape style="position:absolute;left:10617;top:4795;width:165;height:202" coordorigin="10617,4795" coordsize="165,202" path="m10661,4795l10617,4795,10617,4997,10661,4997,10661,4870,10706,4870,10661,4795e" filled="t" fillcolor="#8E7527" stroked="f">
                <v:path arrowok="t"/>
                <v:fill/>
              </v:shape>
              <v:shape style="position:absolute;left:10617;top:4795;width:165;height:202" coordorigin="10617,4795" coordsize="165,202" path="m10706,4870l10661,4870,10735,4997,10781,4997,10781,4920,10736,4920,10706,4870e" filled="t" fillcolor="#8E7527" stroked="f">
                <v:path arrowok="t"/>
                <v:fill/>
              </v:shape>
              <v:shape style="position:absolute;left:10617;top:4795;width:165;height:202" coordorigin="10617,4795" coordsize="165,202" path="m10781,4795l10736,4795,10736,4920,10781,4920,10781,4795e" filled="t" fillcolor="#8E7527" stroked="f">
                <v:path arrowok="t"/>
                <v:fill/>
              </v:shape>
            </v:group>
            <v:group style="position:absolute;left:10826;top:4795;width:140;height:202" coordorigin="10826,4795" coordsize="140,202">
              <v:shape style="position:absolute;left:10826;top:4795;width:140;height:202" coordorigin="10826,4795" coordsize="140,202" path="m10965,4795l10826,4795,10826,4997,10964,4997,10964,4959,10872,4959,10872,4911,10952,4911,10958,4873,10872,4873,10872,4833,10960,4833,10965,4795e" filled="t" fillcolor="#8E7527" stroked="f">
                <v:path arrowok="t"/>
                <v:fill/>
              </v:shape>
            </v:group>
            <v:group style="position:absolute;left:11004;top:4795;width:162;height:202" coordorigin="11004,4795" coordsize="162,202">
              <v:shape style="position:absolute;left:11004;top:4795;width:162;height:202" coordorigin="11004,4795" coordsize="162,202" path="m11082,4795l11004,4795,11004,4997,11050,4997,11050,4916,11145,4916,11141,4901,11152,4885,11153,4881,11050,4881,11050,4832,11153,4832,11144,4813,11128,4801,11107,4796,11082,4795e" filled="t" fillcolor="#8E7527" stroked="f">
                <v:path arrowok="t"/>
                <v:fill/>
              </v:shape>
              <v:shape style="position:absolute;left:11004;top:4795;width:162;height:202" coordorigin="11004,4795" coordsize="162,202" path="m11145,4916l11077,4916,11115,4997,11167,4997,11145,4916e" filled="t" fillcolor="#8E7527" stroked="f">
                <v:path arrowok="t"/>
                <v:fill/>
              </v:shape>
              <v:shape style="position:absolute;left:11004;top:4795;width:162;height:202" coordorigin="11004,4795" coordsize="162,202" path="m11153,4832l11104,4832,11110,4837,11110,4875,11104,4881,11153,4881,11156,4862,11154,4833,11153,4832e" filled="t" fillcolor="#8E7527" stroked="f">
                <v:path arrowok="t"/>
                <v:fill/>
              </v:shape>
            </v:group>
            <v:group style="position:absolute;left:10006;top:5043;width:257;height:373" coordorigin="10006,5043" coordsize="257,373">
              <v:shape style="position:absolute;left:10006;top:5043;width:257;height:373" coordorigin="10006,5043" coordsize="257,373" path="m10258,5112l10148,5112,10169,5119,10177,5138,10177,5151,10169,5169,10150,5181,10094,5211,10076,5221,10027,5259,10010,5343,10010,5416,10263,5416,10263,5347,10093,5347,10094,5323,10131,5274,10205,5234,10224,5222,10239,5209,10251,5193,10258,5174,10261,5151,10260,5124,10258,5112e" filled="t" fillcolor="#8E7527" stroked="f">
                <v:path arrowok="t"/>
                <v:fill/>
              </v:shape>
              <v:shape style="position:absolute;left:10006;top:5043;width:257;height:373" coordorigin="10006,5043" coordsize="257,373" path="m10145,5043l10085,5047,10025,5057,10006,5061,10029,5125,10045,5122,10063,5119,10084,5116,10105,5114,10127,5112,10148,5112,10258,5112,10256,5101,10198,5048,10173,5044,10145,5043e" filled="t" fillcolor="#8E7527" stroked="f">
                <v:path arrowok="t"/>
                <v:fill/>
              </v:shape>
            </v:group>
            <v:group style="position:absolute;left:10321;top:5043;width:282;height:377" coordorigin="10321,5043" coordsize="282,377">
              <v:shape style="position:absolute;left:10321;top:5043;width:282;height:377" coordorigin="10321,5043" coordsize="282,377" path="m10466,5043l10394,5050,10343,5084,10323,5144,10321,5170,10321,5302,10336,5368,10402,5415,10458,5420,10459,5420,10477,5420,10506,5418,10568,5393,10594,5353,10469,5353,10430,5351,10415,5341,10407,5322,10405,5293,10407,5143,10414,5123,10429,5113,10455,5110,10594,5110,10588,5095,10523,5048,10497,5044,10466,5043e" filled="t" fillcolor="#8E7527" stroked="f">
                <v:path arrowok="t"/>
                <v:fill/>
              </v:shape>
              <v:shape style="position:absolute;left:10321;top:5043;width:282;height:377" coordorigin="10321,5043" coordsize="282,377" path="m10594,5110l10455,5110,10494,5112,10510,5122,10517,5141,10519,5170,10518,5320,10510,5340,10495,5350,10469,5353,10594,5353,10598,5342,10602,5319,10603,5293,10603,5161,10601,5136,10596,5114,10594,5110e" filled="t" fillcolor="#8E7527" stroked="f">
                <v:path arrowok="t"/>
                <v:fill/>
              </v:shape>
            </v:group>
            <v:group style="position:absolute;left:10643;top:5047;width:186;height:368" coordorigin="10643,5047" coordsize="186,368">
              <v:shape style="position:absolute;left:10643;top:5047;width:186;height:368" coordorigin="10643,5047" coordsize="186,368" path="m10829,5136l10745,5136,10745,5416,10829,5416,10829,5136e" filled="t" fillcolor="#8E7527" stroked="f">
                <v:path arrowok="t"/>
                <v:fill/>
              </v:shape>
              <v:shape style="position:absolute;left:10643;top:5047;width:186;height:368" coordorigin="10643,5047" coordsize="186,368" path="m10829,5047l10757,5047,10643,5128,10679,5180,10745,5136,10829,5136,10829,5047e" filled="t" fillcolor="#8E7527" stroked="f">
                <v:path arrowok="t"/>
                <v:fill/>
              </v:shape>
            </v:group>
            <v:group style="position:absolute;left:10908;top:5043;width:278;height:377" coordorigin="10908,5043" coordsize="278,377">
              <v:shape style="position:absolute;left:10908;top:5043;width:278;height:377" coordorigin="10908,5043" coordsize="278,377" path="m11056,5043l10984,5049,10932,5083,10916,5146,10918,5177,10924,5197,10933,5215,10946,5230,10929,5242,10917,5258,10910,5278,10908,5301,10908,5323,10925,5381,10979,5414,11036,5420,11038,5420,11062,5420,11092,5418,11156,5393,11181,5354,11054,5354,11015,5352,10998,5342,10991,5321,10992,5288,11001,5267,11020,5258,11043,5256,11177,5256,11173,5245,11164,5228,11154,5213,11167,5197,11170,5190,11054,5190,11024,5189,11006,5179,10999,5155,11002,5126,11017,5112,11039,5109,11172,5109,11170,5101,11110,5049,11085,5044,11056,5043e" filled="t" fillcolor="#8E7527" stroked="f">
                <v:path arrowok="t"/>
                <v:fill/>
              </v:shape>
              <v:shape style="position:absolute;left:10908;top:5043;width:278;height:377" coordorigin="10908,5043" coordsize="278,377" path="m11172,5109l11039,5109,11069,5110,11087,5119,11094,5143,11091,5172,11076,5186,11054,5190,11170,5190,11175,5178,11178,5157,11176,5122,11172,5109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03.307068pt;margin-top:285.544006pt;width:255.967932pt;height:252.411949pt;mso-position-horizontal-relative:page;mso-position-vertical-relative:page;z-index:-590" type="#_x0000_t75">
            <v:imagedata r:id="rId42" o:title=""/>
          </v:shape>
        </w:pict>
      </w:r>
      <w:r>
        <w:rPr/>
        <w:pict>
          <v:shape style="position:absolute;margin-left:35.997002pt;margin-top:547.559998pt;width:523.249pt;height:258.339pt;mso-position-horizontal-relative:page;mso-position-vertical-relative:page;z-index:-589" type="#_x0000_t75">
            <v:imagedata r:id="rId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99.385773pt;width:109.137257pt;height:13pt;mso-position-horizontal-relative:page;mso-position-vertical-relative:page;z-index:-58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5.785774pt;width:125.037929pt;height:13pt;mso-position-horizontal-relative:page;mso-position-vertical-relative:page;z-index:-58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2.185776pt;width:110.044586pt;height:26.2pt;mso-position-horizontal-relative:page;mso-position-vertical-relative:page;z-index:-58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1.785782pt;width:460.121105pt;height:79pt;mso-position-horizontal-relative:page;mso-position-vertical-relative:page;z-index:-58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Massivhol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usst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einladen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geschaffe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Abendesse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Gesellschaft.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Mittelsäul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apezförmige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Geometri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unterstreich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visuell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nehmun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biete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Drehtelle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Laz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Susa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großen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Massivholztischplatt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Objekt.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84.185791pt;width:259.566118pt;height:131.8pt;mso-position-horizontal-relative:page;mso-position-vertical-relative:page;z-index:-58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eugt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Experten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gruppe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ategori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Jurybe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gründung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Designmerkma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apezförmi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onstru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Unterbau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freihei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dennoc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sorgt,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erwechselbar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Identitä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erhält.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29.385773pt;width:257.250518pt;height:79pt;mso-position-horizontal-relative:page;mso-position-vertical-relative:page;z-index:-58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21.785767pt;width:117.647477pt;height:13pt;mso-position-horizontal-relative:page;mso-position-vertical-relative:page;z-index:-58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8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285.354004pt;width:164.315pt;height:164.315pt;mso-position-horizontal-relative:page;mso-position-vertical-relative:page;z-index:-580" type="#_x0000_t75">
            <v:imagedata r:id="rId44" o:title=""/>
          </v:shape>
        </w:pict>
      </w:r>
      <w:r>
        <w:rPr/>
        <w:pict>
          <v:shape style="position:absolute;margin-left:36pt;margin-top:463.464844pt;width:164.314941pt;height:164.314941pt;mso-position-horizontal-relative:page;mso-position-vertical-relative:page;z-index:-579" type="#_x0000_t75">
            <v:imagedata r:id="rId45" o:title=""/>
          </v:shape>
        </w:pict>
      </w:r>
      <w:r>
        <w:rPr/>
        <w:pict>
          <v:shape style="position:absolute;margin-left:36pt;margin-top:641.575195pt;width:164.314941pt;height:164.314941pt;mso-position-horizontal-relative:page;mso-position-vertical-relative:page;z-index:-578" type="#_x0000_t75">
            <v:imagedata r:id="rId46" o:title=""/>
          </v:shape>
        </w:pict>
      </w:r>
      <w:r>
        <w:rPr/>
        <w:pict>
          <v:shape style="position:absolute;margin-left:215.589996pt;margin-top:463.465027pt;width:343.685pt;height:342.425pt;mso-position-horizontal-relative:page;mso-position-vertical-relative:page;z-index:-577" type="#_x0000_t75">
            <v:imagedata r:id="rId4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37.68187pt;width:109.137257pt;height:13pt;mso-position-horizontal-relative:page;mso-position-vertical-relative:page;z-index:-5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4.081879pt;width:114.710906pt;height:13pt;mso-position-horizontal-relative:page;mso-position-vertical-relative:page;z-index:-5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TEILUNG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3.68187pt;width:304.22579pt;height:26.2pt;mso-position-horizontal-relative:page;mso-position-vertical-relative:page;z-index:-57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Stuhl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Schlicht,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minimalistisch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unglaublich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bequem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3.281876pt;width:525.272518pt;height:26.2pt;mso-position-horizontal-relative:page;mso-position-vertical-relative:page;z-index:-57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überdauert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passt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perfekt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ept.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282.881866pt;width:343.952818pt;height:26.2pt;mso-position-horizontal-relative:page;mso-position-vertical-relative:page;z-index:-57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Stuhl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setzt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schöne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Schlichtheit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Ergono-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reinsten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ergnügen.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309.281891pt;width:70.212897pt;height:13pt;mso-position-horizontal-relative:page;mso-position-vertical-relative:page;z-index:-57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gelegenheit,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930817pt;margin-top:309.281891pt;width:18.424806pt;height:13pt;mso-position-horizontal-relative:page;mso-position-vertical-relative:page;z-index:-57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750793pt;margin-top:309.281891pt;width:44.727055pt;height:13pt;mso-position-horizontal-relative:page;mso-position-vertical-relative:page;z-index:-56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0.871796pt;margin-top:309.281891pt;width:22.775393pt;height:13pt;mso-position-horizontal-relative:page;mso-position-vertical-relative:page;z-index:-56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4.036804pt;margin-top:309.281891pt;width:71.862766pt;height:13pt;mso-position-horizontal-relative:page;mso-position-vertical-relative:page;z-index:-56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6.2948pt;margin-top:309.281891pt;width:63.97697pt;height:13pt;mso-position-horizontal-relative:page;mso-position-vertical-relative:page;z-index:-56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erkörpert.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322.481873pt;width:343.952818pt;height:26.2pt;mso-position-horizontal-relative:page;mso-position-vertical-relative:page;z-index:-56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heißt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Bühne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natürliche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Handwer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eit!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362.081879pt;width:343.950573pt;height:52.6pt;mso-position-horizontal-relative:page;mso-position-vertical-relative:page;z-index:-56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428.081879pt;width:117.647477pt;height:13pt;mso-position-horizontal-relative:page;mso-position-vertical-relative:page;z-index:-56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62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561" type="#_x0000_t75">
            <v:imagedata r:id="rId48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560" type="#_x0000_t75">
            <v:imagedata r:id="rId49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559" type="#_x0000_t75">
            <v:imagedata r:id="rId50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558" type="#_x0000_t75">
            <v:imagedata r:id="rId51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557" type="#_x0000_t75">
            <v:imagedata r:id="rId5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0.988876pt;width:109.137257pt;height:13pt;mso-position-horizontal-relative:page;mso-position-vertical-relative:page;z-index:-55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7.388878pt;width:125.037929pt;height:13pt;mso-position-horizontal-relative:page;mso-position-vertical-relative:page;z-index:-55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6.988876pt;width:288.443413pt;height:26.2pt;mso-position-horizontal-relative:page;mso-position-vertical-relative:page;z-index:-55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Handwerkskunst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6.588882pt;width:522.078518pt;height:92.2pt;mso-position-horizontal-relative:page;mso-position-vertical-relative:page;z-index:-55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smart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pfiffig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erbindun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Gestel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Zusamme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ergonomische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Plattenfor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interessan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exklusi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bereit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Basisaussta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Häuse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Figu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Accessoir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Hause.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Küch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Garderobe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Grifföffnun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einfach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schnel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ansportieren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Möbe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Holzm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erstärk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perfekte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Zuhause-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92.188873pt;width:520.056025pt;height:39.4pt;mso-position-horizontal-relative:page;mso-position-vertical-relative:page;z-index:-55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4.988861pt;width:117.654005pt;height:13pt;mso-position-horizontal-relative:page;mso-position-vertical-relative:page;z-index:-55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50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4.960693pt;margin-top:641.575012pt;width:164.314307pt;height:164.314970pt;mso-position-horizontal-relative:page;mso-position-vertical-relative:page;z-index:-549" type="#_x0000_t75">
            <v:imagedata r:id="rId53" o:title=""/>
          </v:shape>
        </w:pict>
      </w:r>
      <w:r>
        <w:rPr/>
        <w:pict>
          <v:shape style="position:absolute;margin-left:36pt;margin-top:347.245026pt;width:294.236pt;height:278.645pt;mso-position-horizontal-relative:page;mso-position-vertical-relative:page;z-index:-548" type="#_x0000_t75">
            <v:imagedata r:id="rId54" o:title=""/>
          </v:shape>
        </w:pict>
      </w:r>
      <w:r>
        <w:rPr/>
        <w:pict>
          <v:shape style="position:absolute;margin-left:36pt;margin-top:641.575195pt;width:164.314957pt;height:164.314957pt;mso-position-horizontal-relative:page;mso-position-vertical-relative:page;z-index:-547" type="#_x0000_t75">
            <v:imagedata r:id="rId55" o:title=""/>
          </v:shape>
        </w:pict>
      </w:r>
      <w:r>
        <w:rPr/>
        <w:pict>
          <v:shape style="position:absolute;margin-left:215.480347pt;margin-top:641.575195pt;width:164.314957pt;height:164.314957pt;mso-position-horizontal-relative:page;mso-position-vertical-relative:page;z-index:-546" type="#_x0000_t75">
            <v:imagedata r:id="rId5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34.818878pt;width:109.137257pt;height:13pt;mso-position-horizontal-relative:page;mso-position-vertical-relative:page;z-index:-54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1.218872pt;width:114.710906pt;height:13pt;mso-position-horizontal-relative:page;mso-position-vertical-relative:page;z-index:-54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TEILUNG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0.818878pt;width:281.606308pt;height:26.2pt;mso-position-horizontal-relative:page;mso-position-vertical-relative:page;z-index:-54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rund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sehen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lassen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0.418869pt;width:525.275618pt;height:92.2pt;mso-position-horizontal-relative:page;mso-position-vertical-relative:page;z-index:-54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Nachhaltig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unterwegs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besonders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lässiger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ugenzwin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ern!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stets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Achse,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eroberte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sofort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Laufsteg.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liegt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ellenten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yle.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Beine,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sondern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laufen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Kreis.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Model-Qualitäten: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eckig,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fast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unsch-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409485pt;margin-top:346.01889pt;width:216.876761pt;height:79pt;mso-position-horizontal-relative:page;mso-position-vertical-relative:page;z-index:-54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409485pt;margin-top:438.418884pt;width:117.647477pt;height:13pt;mso-position-horizontal-relative:page;mso-position-vertical-relative:page;z-index:-54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90.835693pt;margin-top:35.604614pt;width:169.348pt;height:15.740383pt;mso-position-horizontal-relative:page;mso-position-vertical-relative:page;z-index:-539" coordorigin="7817,712" coordsize="3387,315">
            <v:shape style="position:absolute;left:7817;top:712;width:3387;height:315" coordorigin="7817,712" coordsize="3387,315" path="m7885,784l7817,784,7898,952,7998,952,8011,924,7947,924,7934,893,7930,883,7925,872,7920,862,7885,784e" filled="t" fillcolor="#F47920" stroked="f">
              <v:path arrowok="t"/>
              <v:fill/>
            </v:shape>
            <v:shape style="position:absolute;left:7817;top:712;width:3387;height:315" coordorigin="7817,712" coordsize="3387,315" path="m8075,784l8006,784,7973,862,7969,871,7965,881,7954,908,7948,924,8011,924,8075,784e" filled="t" fillcolor="#F47920" stroked="f">
              <v:path arrowok="t"/>
              <v:fill/>
            </v:shape>
            <v:shape style="position:absolute;left:7817;top:712;width:3387;height:315" coordorigin="7817,712" coordsize="3387,315" path="m8157,712l8093,712,8093,746,8157,746,8157,712e" filled="t" fillcolor="#F47920" stroked="f">
              <v:path arrowok="t"/>
              <v:fill/>
            </v:shape>
            <v:shape style="position:absolute;left:7817;top:712;width:3387;height:315" coordorigin="7817,712" coordsize="3387,315" path="m8157,784l8093,784,8093,952,8157,952,8157,784e" filled="t" fillcolor="#F47920" stroked="f">
              <v:path arrowok="t"/>
              <v:fill/>
            </v:shape>
            <v:shape style="position:absolute;left:7817;top:712;width:3387;height:315" coordorigin="7817,712" coordsize="3387,315" path="m8279,815l8215,815,8215,905,8218,923,8229,937,8246,946,8271,952,8308,952,8375,939,8390,922,8289,922,8279,915,8279,815e" filled="t" fillcolor="#F47920" stroked="f">
              <v:path arrowok="t"/>
              <v:fill/>
            </v:shape>
            <v:shape style="position:absolute;left:7817;top:712;width:3387;height:315" coordorigin="7817,712" coordsize="3387,315" path="m8394,887l8339,887,8339,894,8332,915,8311,922,8289,922,8390,922,8391,920,8393,910,8394,905,8394,887e" filled="t" fillcolor="#F47920" stroked="f">
              <v:path arrowok="t"/>
              <v:fill/>
            </v:shape>
            <v:shape style="position:absolute;left:7817;top:712;width:3387;height:315" coordorigin="7817,712" coordsize="3387,315" path="m8383,784l8180,784,8180,815,8383,815,8383,784e" filled="t" fillcolor="#F47920" stroked="f">
              <v:path arrowok="t"/>
              <v:fill/>
            </v:shape>
            <v:shape style="position:absolute;left:7817;top:712;width:3387;height:315" coordorigin="7817,712" coordsize="3387,315" path="m8279,746l8215,746,8215,784,8279,784,8279,746e" filled="t" fillcolor="#F47920" stroked="f">
              <v:path arrowok="t"/>
              <v:fill/>
            </v:shape>
            <v:shape style="position:absolute;left:7817;top:712;width:3387;height:315" coordorigin="7817,712" coordsize="3387,315" path="m8513,850l8452,856,8410,888,8412,910,8419,927,8432,939,8451,948,8476,952,8510,952,8573,942,8593,929,8654,929,8654,927,8538,927,8510,926,8492,924,8477,918,8473,911,8473,900,8479,887,8498,879,8654,879,8654,869,8588,869,8579,861,8563,855,8541,851,8513,850e" filled="t" fillcolor="#F47920" stroked="f">
              <v:path arrowok="t"/>
              <v:fill/>
            </v:shape>
            <v:shape style="position:absolute;left:7817;top:712;width:3387;height:315" coordorigin="7817,712" coordsize="3387,315" path="m8654,929l8593,929,8590,952,8654,952,8654,929e" filled="t" fillcolor="#F47920" stroked="f">
              <v:path arrowok="t"/>
              <v:fill/>
            </v:shape>
            <v:shape style="position:absolute;left:7817;top:712;width:3387;height:315" coordorigin="7817,712" coordsize="3387,315" path="m8654,879l8536,879,8563,882,8580,887,8588,894,8590,902,8584,915,8567,923,8538,927,8654,927,8654,879e" filled="t" fillcolor="#F47920" stroked="f">
              <v:path arrowok="t"/>
              <v:fill/>
            </v:shape>
            <v:shape style="position:absolute;left:7817;top:712;width:3387;height:315" coordorigin="7817,712" coordsize="3387,315" path="m8644,809l8534,809,8559,810,8576,814,8586,820,8590,829,8590,869,8654,869,8654,842,8651,819,8644,809e" filled="t" fillcolor="#F47920" stroked="f">
              <v:path arrowok="t"/>
              <v:fill/>
            </v:shape>
            <v:shape style="position:absolute;left:7817;top:712;width:3387;height:315" coordorigin="7817,712" coordsize="3387,315" path="m8545,782l8469,785,8419,823,8484,833,8491,819,8511,811,8534,809,8644,809,8640,803,8624,795,8607,789,8589,786,8568,783,8545,782e" filled="t" fillcolor="#F47920" stroked="f">
              <v:path arrowok="t"/>
              <v:fill/>
            </v:shape>
            <v:shape style="position:absolute;left:7817;top:712;width:3387;height:315" coordorigin="7817,712" coordsize="3387,315" path="m8771,784l8707,784,8707,952,8771,952,8771,855,8776,835,8789,822,8812,815,8983,815,8983,815,9104,815,9103,813,8934,813,8932,810,8769,810,8771,784e" filled="t" fillcolor="#F47920" stroked="f">
              <v:path arrowok="t"/>
              <v:fill/>
            </v:shape>
            <v:shape style="position:absolute;left:7817;top:712;width:3387;height:315" coordorigin="7817,712" coordsize="3387,315" path="m8983,815l8812,815,8843,815,8861,817,8874,825,8877,834,8877,952,8941,952,8941,854,8946,834,8960,821,8983,815e" filled="t" fillcolor="#F47920" stroked="f">
              <v:path arrowok="t"/>
              <v:fill/>
            </v:shape>
            <v:shape style="position:absolute;left:7817;top:712;width:3387;height:315" coordorigin="7817,712" coordsize="3387,315" path="m9104,815l8983,815,9016,817,9036,825,9045,838,9047,952,9111,952,9111,841,9108,821,9104,815e" filled="t" fillcolor="#F47920" stroked="f">
              <v:path arrowok="t"/>
              <v:fill/>
            </v:shape>
            <v:shape style="position:absolute;left:7817;top:712;width:3387;height:315" coordorigin="7817,712" coordsize="3387,315" path="m9035,783l8961,792,8937,811,8934,813,9103,813,9099,806,9084,794,9062,786,9035,783e" filled="t" fillcolor="#F47920" stroked="f">
              <v:path arrowok="t"/>
              <v:fill/>
            </v:shape>
            <v:shape style="position:absolute;left:7817;top:712;width:3387;height:315" coordorigin="7817,712" coordsize="3387,315" path="m8864,782l8793,793,8769,810,8932,810,8927,800,8913,791,8892,785,8864,782e" filled="t" fillcolor="#F47920" stroked="f">
              <v:path arrowok="t"/>
              <v:fill/>
            </v:shape>
            <v:shape style="position:absolute;left:7817;top:712;width:3387;height:315" coordorigin="7817,712" coordsize="3387,315" path="m9230,712l9166,712,9166,746,9230,746,9230,712e" filled="t" fillcolor="#F47920" stroked="f">
              <v:path arrowok="t"/>
              <v:fill/>
            </v:shape>
            <v:shape style="position:absolute;left:7817;top:712;width:3387;height:315" coordorigin="7817,712" coordsize="3387,315" path="m9230,784l9166,784,9166,952,9230,952,9230,784e" filled="t" fillcolor="#F47920" stroked="f">
              <v:path arrowok="t"/>
              <v:fill/>
            </v:shape>
            <v:shape style="position:absolute;left:7817;top:712;width:3387;height:315" coordorigin="7817,712" coordsize="3387,315" path="m9346,784l9282,784,9282,952,9346,952,9346,852,9351,835,9364,822,9387,816,9519,816,9517,812,9343,812,9346,784e" filled="t" fillcolor="#F47920" stroked="f">
              <v:path arrowok="t"/>
              <v:fill/>
            </v:shape>
            <v:shape style="position:absolute;left:7817;top:712;width:3387;height:315" coordorigin="7817,712" coordsize="3387,315" path="m9519,816l9387,816,9422,816,9444,820,9455,826,9460,844,9460,952,9524,952,9524,838,9521,819,9519,816e" filled="t" fillcolor="#F47920" stroked="f">
              <v:path arrowok="t"/>
              <v:fill/>
            </v:shape>
            <v:shape style="position:absolute;left:7817;top:712;width:3387;height:315" coordorigin="7817,712" coordsize="3387,315" path="m9446,783l9371,792,9347,809,9343,812,9517,812,9512,805,9496,794,9474,786,9446,783e" filled="t" fillcolor="#F47920" stroked="f">
              <v:path arrowok="t"/>
              <v:fill/>
            </v:shape>
            <v:shape style="position:absolute;left:7817;top:712;width:3387;height:315" coordorigin="7817,712" coordsize="3387,315" path="m9809,782l9740,790,9699,848,9700,878,9728,941,9788,954,9819,953,9843,950,9862,944,9875,936,9885,926,9887,925,9948,925,9948,921,9843,921,9811,921,9790,919,9778,914,9769,900,9764,880,9765,850,9769,832,9784,820,9803,815,9948,815,9948,808,9882,808,9872,797,9856,790,9835,784,9809,782e" filled="t" fillcolor="#F47920" stroked="f">
              <v:path arrowok="t"/>
              <v:fill/>
            </v:shape>
            <v:shape style="position:absolute;left:7817;top:712;width:3387;height:315" coordorigin="7817,712" coordsize="3387,315" path="m9948,925l9887,925,9885,952,9948,952,9948,925e" filled="t" fillcolor="#F47920" stroked="f">
              <v:path arrowok="t"/>
              <v:fill/>
            </v:shape>
            <v:shape style="position:absolute;left:7817;top:712;width:3387;height:315" coordorigin="7817,712" coordsize="3387,315" path="m9948,815l9803,815,9835,815,9855,817,9868,821,9871,824,9880,837,9883,861,9881,888,9877,906,9862,916,9843,921,9948,921,9948,815e" filled="t" fillcolor="#F47920" stroked="f">
              <v:path arrowok="t"/>
              <v:fill/>
            </v:shape>
            <v:shape style="position:absolute;left:7817;top:712;width:3387;height:315" coordorigin="7817,712" coordsize="3387,315" path="m9948,712l9883,712,9883,808,9882,808,9948,808,9948,712e" filled="t" fillcolor="#F47920" stroked="f">
              <v:path arrowok="t"/>
              <v:fill/>
            </v:shape>
            <v:shape style="position:absolute;left:7817;top:712;width:3387;height:315" coordorigin="7817,712" coordsize="3387,315" path="m10123,782l10049,787,9996,826,9991,846,9991,878,10021,939,10100,954,10137,953,10211,939,10231,924,10125,924,10096,923,10078,920,10060,905,10055,887,10055,879,10055,875,10237,875,10237,863,10236,851,10056,851,10056,834,10059,824,10067,819,10080,814,10103,812,10225,812,10219,803,10205,795,10189,789,10170,785,10148,783,10123,782e" filled="t" fillcolor="#F47920" stroked="f">
              <v:path arrowok="t"/>
              <v:fill/>
            </v:shape>
            <v:shape style="position:absolute;left:7817;top:712;width:3387;height:315" coordorigin="7817,712" coordsize="3387,315" path="m10237,898l10173,898,10173,909,10169,916,10162,919,10148,922,10125,924,10231,924,10233,921,10237,909,10237,905,10237,898e" filled="t" fillcolor="#F47920" stroked="f">
              <v:path arrowok="t"/>
              <v:fill/>
            </v:shape>
            <v:shape style="position:absolute;left:7817;top:712;width:3387;height:315" coordorigin="7817,712" coordsize="3387,315" path="m10225,812l10103,812,10133,813,10151,815,10169,822,10173,831,10173,846,10173,851,10236,851,10235,838,10229,818,10225,812e" filled="t" fillcolor="#F47920" stroked="f">
              <v:path arrowok="t"/>
              <v:fill/>
            </v:shape>
            <v:shape style="position:absolute;left:7817;top:712;width:3387;height:315" coordorigin="7817,712" coordsize="3387,315" path="m10334,899l10267,899,10267,903,10317,949,10383,954,10411,954,10471,947,10505,927,10398,927,10364,925,10343,921,10333,913,10333,903,10333,901,10334,899e" filled="t" fillcolor="#F47920" stroked="f">
              <v:path arrowok="t"/>
              <v:fill/>
            </v:shape>
            <v:shape style="position:absolute;left:7817;top:712;width:3387;height:315" coordorigin="7817,712" coordsize="3387,315" path="m10406,782l10329,785,10270,819,10272,844,10322,879,10388,883,10423,886,10442,892,10448,902,10443,915,10426,923,10398,927,10505,927,10512,913,10511,885,10503,869,10431,851,10376,849,10355,848,10344,846,10337,844,10334,839,10334,829,10341,817,10362,810,10395,810,10500,810,10499,808,10431,783,10406,782e" filled="t" fillcolor="#F47920" stroked="f">
              <v:path arrowok="t"/>
              <v:fill/>
            </v:shape>
            <v:shape style="position:absolute;left:7817;top:712;width:3387;height:315" coordorigin="7817,712" coordsize="3387,315" path="m10500,810l10395,810,10416,810,10427,811,10435,814,10439,819,10440,827,10441,830,10504,830,10500,810e" filled="t" fillcolor="#F47920" stroked="f">
              <v:path arrowok="t"/>
              <v:fill/>
            </v:shape>
            <v:shape style="position:absolute;left:7817;top:712;width:3387;height:315" coordorigin="7817,712" coordsize="3387,315" path="m10617,712l10553,712,10553,746,10617,746,10617,712e" filled="t" fillcolor="#F47920" stroked="f">
              <v:path arrowok="t"/>
              <v:fill/>
            </v:shape>
            <v:shape style="position:absolute;left:7817;top:712;width:3387;height:315" coordorigin="7817,712" coordsize="3387,315" path="m10617,784l10553,784,10553,952,10617,952,10617,784e" filled="t" fillcolor="#F47920" stroked="f">
              <v:path arrowok="t"/>
              <v:fill/>
            </v:shape>
            <v:shape style="position:absolute;left:7817;top:712;width:3387;height:315" coordorigin="7817,712" coordsize="3387,315" path="m10731,969l10669,969,10673,993,10734,1024,10780,1027,10808,1026,10868,1018,10899,995,10798,995,10767,994,10749,993,10735,987,10731,980,10731,969e" filled="t" fillcolor="#F47920" stroked="f">
              <v:path arrowok="t"/>
              <v:fill/>
            </v:shape>
            <v:shape style="position:absolute;left:7817;top:712;width:3387;height:315" coordorigin="7817,712" coordsize="3387,315" path="m10909,926l10845,926,10845,964,10840,980,10824,990,10798,995,10899,995,10906,983,10909,960,10909,926e" filled="t" fillcolor="#F47920" stroked="f">
              <v:path arrowok="t"/>
              <v:fill/>
            </v:shape>
            <v:shape style="position:absolute;left:7817;top:712;width:3387;height:315" coordorigin="7817,712" coordsize="3387,315" path="m10775,782l10704,789,10660,846,10661,877,10690,939,10750,953,10781,952,10805,949,10823,943,10836,935,10845,926,10909,926,10909,920,10803,920,10771,920,10750,918,10738,914,10729,900,10725,879,10726,849,10730,831,10745,820,10764,815,10909,815,10909,812,10847,812,10836,800,10820,791,10800,785,10775,782e" filled="t" fillcolor="#F47920" stroked="f">
              <v:path arrowok="t"/>
              <v:fill/>
            </v:shape>
            <v:shape style="position:absolute;left:7817;top:712;width:3387;height:315" coordorigin="7817,712" coordsize="3387,315" path="m10909,815l10764,815,10796,815,10817,817,10829,821,10833,824,10841,837,10844,860,10842,888,10837,905,10823,915,10803,920,10909,920,10909,815e" filled="t" fillcolor="#F47920" stroked="f">
              <v:path arrowok="t"/>
              <v:fill/>
            </v:shape>
            <v:shape style="position:absolute;left:7817;top:712;width:3387;height:315" coordorigin="7817,712" coordsize="3387,315" path="m10909,784l10845,784,10848,812,10909,812,10909,784e" filled="t" fillcolor="#F47920" stroked="f">
              <v:path arrowok="t"/>
              <v:fill/>
            </v:shape>
            <v:shape style="position:absolute;left:7817;top:712;width:3387;height:315" coordorigin="7817,712" coordsize="3387,315" path="m11025,784l10961,784,10961,952,11026,952,11026,852,11030,835,11044,822,11067,816,11198,816,11196,812,11023,812,11025,784e" filled="t" fillcolor="#F47920" stroked="f">
              <v:path arrowok="t"/>
              <v:fill/>
            </v:shape>
            <v:shape style="position:absolute;left:7817;top:712;width:3387;height:315" coordorigin="7817,712" coordsize="3387,315" path="m11198,816l11067,816,11102,816,11123,820,11135,826,11139,844,11139,952,11204,952,11204,838,11201,819,11198,816e" filled="t" fillcolor="#F47920" stroked="f">
              <v:path arrowok="t"/>
              <v:fill/>
            </v:shape>
            <v:shape style="position:absolute;left:7817;top:712;width:3387;height:315" coordorigin="7817,712" coordsize="3387,315" path="m11125,783l11051,792,11026,809,11023,812,11196,812,11191,805,11175,794,11154,786,11125,783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2.218994pt;margin-top:76.538017pt;width:52.948pt;height:65.167pt;mso-position-horizontal-relative:page;mso-position-vertical-relative:page;z-index:-538" coordorigin="10044,1531" coordsize="1059,1303">
            <v:shape style="position:absolute;left:10606;top:1763;width:497;height:1052" type="#_x0000_t75">
              <v:imagedata r:id="rId57" o:title=""/>
            </v:shape>
            <v:shape style="position:absolute;left:10044;top:1531;width:481;height:1285" type="#_x0000_t75">
              <v:imagedata r:id="rId58" o:title=""/>
            </v:shape>
            <v:shape style="position:absolute;left:10482;top:1732;width:183;height:1102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501.626038pt;margin-top:149.235016pt;width:54.024952pt;height:50.864pt;mso-position-horizontal-relative:page;mso-position-vertical-relative:page;z-index:-537" coordorigin="10033,2985" coordsize="1080,1017">
            <v:group style="position:absolute;left:10229;top:3513;width:44;height:81" coordorigin="10229,3513" coordsize="44,81">
              <v:shape style="position:absolute;left:10229;top:3513;width:44;height:81" coordorigin="10229,3513" coordsize="44,81" path="m10268,3513l10250,3518,10239,3540,10232,3558,10229,3573,10229,3586,10236,3594,10266,3594,10273,3586,10273,3559,10267,3551,10251,3551,10268,3513e" filled="t" fillcolor="#231F20" stroked="f">
                <v:path arrowok="t"/>
                <v:fill/>
              </v:shape>
            </v:group>
            <v:group style="position:absolute;left:10286;top:3567;width:127;height:181" coordorigin="10286,3567" coordsize="127,181">
              <v:shape style="position:absolute;left:10286;top:3567;width:127;height:181" coordorigin="10286,3567" coordsize="127,181" path="m10377,3602l10334,3602,10334,3721,10296,3723,10296,3748,10413,3748,10413,3723,10377,3721,10377,3602e" filled="t" fillcolor="#231F20" stroked="f">
                <v:path arrowok="t"/>
                <v:fill/>
              </v:shape>
              <v:shape style="position:absolute;left:10286;top:3567;width:127;height:181" coordorigin="10286,3567" coordsize="127,181" path="m10377,3567l10346,3567,10286,3602,10286,3629,10334,3602,10377,3602,10377,3567e" filled="t" fillcolor="#231F20" stroked="f">
                <v:path arrowok="t"/>
                <v:fill/>
              </v:shape>
            </v:group>
            <v:group style="position:absolute;left:10428;top:3567;width:143;height:184" coordorigin="10428,3567" coordsize="143,184">
              <v:shape style="position:absolute;left:10428;top:3567;width:143;height:184" coordorigin="10428,3567" coordsize="143,184" path="m10534,3567l10466,3610,10431,3674,10428,3706,10436,3726,10450,3740,10470,3748,10497,3751,10523,3749,10544,3741,10559,3728,10562,3722,10480,3722,10469,3705,10467,3680,10476,3661,10498,3652,10562,3652,10556,3644,10545,3637,10485,3637,10534,3567e" filled="t" fillcolor="#231F20" stroked="f">
                <v:path arrowok="t"/>
                <v:fill/>
              </v:shape>
              <v:shape style="position:absolute;left:10428;top:3567;width:143;height:184" coordorigin="10428,3567" coordsize="143,184" path="m10562,3652l10498,3652,10512,3655,10526,3670,10530,3693,10525,3709,10510,3720,10480,3722,10562,3722,10568,3709,10571,3684,10567,3661,10562,3652e" filled="t" fillcolor="#231F20" stroked="f">
                <v:path arrowok="t"/>
                <v:fill/>
              </v:shape>
              <v:shape style="position:absolute;left:10428;top:3567;width:143;height:184" coordorigin="10428,3567" coordsize="143,184" path="m10513,3629l10501,3629,10489,3633,10485,3637,10545,3637,10538,3633,10513,3629e" filled="t" fillcolor="#231F20" stroked="f">
                <v:path arrowok="t"/>
                <v:fill/>
              </v:shape>
            </v:group>
            <v:group style="position:absolute;left:10130;top:3795;width:107;height:143" coordorigin="10130,3795" coordsize="107,143">
              <v:shape style="position:absolute;left:10130;top:3795;width:107;height:143" coordorigin="10130,3795" coordsize="107,143" path="m10159,3898l10130,3898,10138,3932,10158,3936,10181,3938,10208,3935,10227,3927,10236,3914,10178,3914,10164,3913,10161,3912,10159,3898e" filled="t" fillcolor="#8E7527" stroked="f">
                <v:path arrowok="t"/>
                <v:fill/>
              </v:shape>
              <v:shape style="position:absolute;left:10130;top:3795;width:107;height:143" coordorigin="10130,3795" coordsize="107,143" path="m10198,3795l10165,3795,10145,3804,10133,3819,10130,3844,10136,3863,10152,3875,10178,3882,10203,3888,10210,3899,10210,3910,10201,3914,10236,3914,10239,3911,10242,3887,10236,3867,10221,3855,10195,3848,10167,3844,10160,3841,10160,3821,10168,3817,10233,3817,10231,3799,10219,3797,10198,3795e" filled="t" fillcolor="#8E7527" stroked="f">
                <v:path arrowok="t"/>
                <v:fill/>
              </v:shape>
              <v:shape style="position:absolute;left:10130;top:3795;width:107;height:143" coordorigin="10130,3795" coordsize="107,143" path="m10233,3817l10192,3817,10201,3818,10204,3819,10205,3832,10234,3832,10233,3817e" filled="t" fillcolor="#8E7527" stroked="f">
                <v:path arrowok="t"/>
                <v:fill/>
              </v:shape>
            </v:group>
            <v:group style="position:absolute;left:10252;top:3793;width:155;height:199" coordorigin="10252,3793" coordsize="155,199">
              <v:shape style="position:absolute;left:10252;top:3793;width:155;height:199" coordorigin="10252,3793" coordsize="155,199" path="m10329,3793l10306,3795,10288,3798,10272,3802,10272,3966,10252,3967,10252,3992,10334,3992,10334,3967,10312,3966,10312,3933,10371,3933,10385,3925,10394,3913,10327,3913,10316,3911,10312,3909,10312,3821,10316,3820,10326,3818,10396,3818,10395,3816,10381,3803,10359,3796,10329,3793e" filled="t" fillcolor="#8E7527" stroked="f">
                <v:path arrowok="t"/>
                <v:fill/>
              </v:shape>
              <v:shape style="position:absolute;left:10252;top:3793;width:155;height:199" coordorigin="10252,3793" coordsize="155,199" path="m10371,3933l10312,3933,10320,3935,10332,3938,10345,3938,10348,3938,10369,3934,10371,3933e" filled="t" fillcolor="#8E7527" stroked="f">
                <v:path arrowok="t"/>
                <v:fill/>
              </v:shape>
              <v:shape style="position:absolute;left:10252;top:3793;width:155;height:199" coordorigin="10252,3793" coordsize="155,199" path="m10396,3818l10338,3818,10350,3820,10361,3832,10365,3853,10365,3885,10358,3905,10338,3913,10394,3913,10397,3909,10405,3886,10407,3856,10404,3834,10396,3818e" filled="t" fillcolor="#8E7527" stroked="f">
                <v:path arrowok="t"/>
                <v:fill/>
              </v:shape>
            </v:group>
            <v:group style="position:absolute;left:10430;top:3794;width:127;height:143" coordorigin="10430,3794" coordsize="127,143">
              <v:shape style="position:absolute;left:10430;top:3794;width:127;height:143" coordorigin="10430,3794" coordsize="127,143" path="m10483,3794l10431,3850,10430,3880,10434,3901,10443,3917,10458,3928,10481,3935,10514,3937,10535,3934,10547,3931,10545,3911,10515,3911,10485,3910,10471,3896,10467,3874,10556,3874,10556,3873,10556,3865,10556,3860,10555,3852,10520,3852,10468,3842,10476,3824,10500,3816,10545,3816,10533,3804,10512,3796,10483,3794e" filled="t" fillcolor="#8E7527" stroked="f">
                <v:path arrowok="t"/>
                <v:fill/>
              </v:shape>
              <v:shape style="position:absolute;left:10430;top:3794;width:127;height:143" coordorigin="10430,3794" coordsize="127,143" path="m10545,3908l10535,3910,10515,3911,10545,3911,10545,3908e" filled="t" fillcolor="#8E7527" stroked="f">
                <v:path arrowok="t"/>
                <v:fill/>
              </v:shape>
              <v:shape style="position:absolute;left:10430;top:3794;width:127;height:143" coordorigin="10430,3794" coordsize="127,143" path="m10545,3816l10500,3816,10516,3829,10520,3852,10555,3852,10554,3837,10546,3818,10545,3816e" filled="t" fillcolor="#8E7527" stroked="f">
                <v:path arrowok="t"/>
                <v:fill/>
              </v:shape>
            </v:group>
            <v:group style="position:absolute;left:10578;top:3793;width:114;height:144" coordorigin="10578,3793" coordsize="114,144">
              <v:shape style="position:absolute;left:10578;top:3793;width:114;height:144" coordorigin="10578,3793" coordsize="114,144" path="m10639,3793l10580,3845,10578,3873,10581,3896,10589,3914,10603,3927,10625,3935,10655,3937,10676,3935,10692,3931,10685,3910,10667,3910,10638,3909,10626,3898,10620,3877,10620,3846,10627,3825,10645,3817,10689,3817,10685,3798,10667,3794,10639,3793e" filled="t" fillcolor="#8E7527" stroked="f">
                <v:path arrowok="t"/>
                <v:fill/>
              </v:shape>
              <v:shape style="position:absolute;left:10578;top:3793;width:114;height:144" coordorigin="10578,3793" coordsize="114,144" path="m10685,3908l10667,3910,10685,3910,10685,3908e" filled="t" fillcolor="#8E7527" stroked="f">
                <v:path arrowok="t"/>
                <v:fill/>
              </v:shape>
              <v:shape style="position:absolute;left:10578;top:3793;width:114;height:144" coordorigin="10578,3793" coordsize="114,144" path="m10689,3817l10652,3817,10657,3818,10661,3819,10663,3838,10692,3838,10689,3817e" filled="t" fillcolor="#8E7527" stroked="f">
                <v:path arrowok="t"/>
                <v:fill/>
              </v:shape>
            </v:group>
            <v:group style="position:absolute;left:10712;top:3737;width:63;height:197" coordorigin="10712,3737" coordsize="63,197">
              <v:shape style="position:absolute;left:10712;top:3737;width:63;height:197" coordorigin="10712,3737" coordsize="63,197" path="m10769,3737l10735,3737,10729,3745,10729,3770,10735,3777,10769,3777,10775,3770,10775,3745,10769,3737e" filled="t" fillcolor="#8E7527" stroked="f">
                <v:path arrowok="t"/>
                <v:fill/>
              </v:shape>
              <v:shape style="position:absolute;left:10712;top:3737;width:63;height:197" coordorigin="10712,3737" coordsize="63,197" path="m10772,3796l10712,3796,10712,3821,10732,3822,10732,3908,10712,3910,10712,3935,10792,3935,10792,3910,10772,3908,10772,3796e" filled="t" fillcolor="#8E7527" stroked="f">
                <v:path arrowok="t"/>
                <v:fill/>
              </v:shape>
            </v:group>
            <v:group style="position:absolute;left:10810;top:3794;width:127;height:144" coordorigin="10810,3794" coordsize="127,144">
              <v:shape style="position:absolute;left:10810;top:3794;width:127;height:144" coordorigin="10810,3794" coordsize="127,144" path="m10932,3816l10892,3816,10897,3826,10898,3852,10824,3866,10810,3896,10813,3914,10824,3928,10845,3935,10879,3938,10901,3936,10921,3933,10937,3929,10937,3915,10854,3915,10849,3906,10849,3893,10857,3879,10885,3873,10936,3873,10936,3826,10932,3816e" filled="t" fillcolor="#8E7527" stroked="f">
                <v:path arrowok="t"/>
                <v:fill/>
              </v:shape>
              <v:shape style="position:absolute;left:10810;top:3794;width:127;height:144" coordorigin="10810,3794" coordsize="127,144" path="m10936,3873l10898,3873,10898,3912,10891,3913,10882,3915,10937,3915,10936,3873e" filled="t" fillcolor="#8E7527" stroked="f">
                <v:path arrowok="t"/>
                <v:fill/>
              </v:shape>
              <v:shape style="position:absolute;left:10810;top:3794;width:127;height:144" coordorigin="10810,3794" coordsize="127,144" path="m10857,3794l10836,3797,10824,3800,10823,3835,10852,3835,10854,3818,10857,3818,10867,3816,10932,3816,10930,3811,10916,3801,10893,3795,10857,3794e" filled="t" fillcolor="#8E7527" stroked="f">
                <v:path arrowok="t"/>
                <v:fill/>
              </v:shape>
            </v:group>
            <v:group style="position:absolute;left:10959;top:3739;width:80;height:196" coordorigin="10959,3739" coordsize="80,196">
              <v:shape style="position:absolute;left:10959;top:3739;width:80;height:196" coordorigin="10959,3739" coordsize="80,196" path="m11019,3739l10959,3739,10959,3763,10980,3765,10980,3908,10959,3910,10959,3935,11040,3935,11040,3910,11019,3908,11019,3739e" filled="t" fillcolor="#8E7527" stroked="f">
                <v:path arrowok="t"/>
                <v:fill/>
              </v:shape>
            </v:group>
            <v:group style="position:absolute;left:10043;top:3384;width:127;height:144" coordorigin="10043,3384" coordsize="127,144">
              <v:shape style="position:absolute;left:10043;top:3384;width:127;height:144" coordorigin="10043,3384" coordsize="127,144" path="m10164,3406l10124,3406,10130,3415,10130,3442,10056,3455,10043,3486,10046,3504,10057,3517,10078,3525,10111,3527,10133,3526,10153,3523,10169,3519,10169,3505,10086,3505,10081,3496,10081,3482,10089,3468,10118,3463,10169,3463,10168,3415,10164,3406e" filled="t" fillcolor="#231F20" stroked="f">
                <v:path arrowok="t"/>
                <v:fill/>
              </v:shape>
              <v:shape style="position:absolute;left:10043;top:3384;width:127;height:144" coordorigin="10043,3384" coordsize="127,144" path="m10169,3463l10130,3463,10130,3501,10124,3503,10114,3505,10169,3505,10169,3463e" filled="t" fillcolor="#231F20" stroked="f">
                <v:path arrowok="t"/>
                <v:fill/>
              </v:shape>
              <v:shape style="position:absolute;left:10043;top:3384;width:127;height:144" coordorigin="10043,3384" coordsize="127,144" path="m10089,3384l10068,3387,10056,3390,10055,3425,10085,3425,10086,3408,10089,3407,10099,3406,10164,3406,10162,3401,10149,3391,10125,3385,10089,3384e" filled="t" fillcolor="#231F20" stroked="f">
                <v:path arrowok="t"/>
                <v:fill/>
              </v:shape>
            </v:group>
            <v:group style="position:absolute;left:10184;top:3386;width:250;height:138" coordorigin="10184,3386" coordsize="250,138">
              <v:shape style="position:absolute;left:10184;top:3386;width:250;height:138" coordorigin="10184,3386" coordsize="250,138" path="m10261,3386l10184,3386,10184,3411,10203,3412,10235,3524,10279,3524,10289,3489,10265,3489,10244,3412,10261,3411,10261,3386e" filled="t" fillcolor="#231F20" stroked="f">
                <v:path arrowok="t"/>
                <v:fill/>
              </v:shape>
              <v:shape style="position:absolute;left:10184;top:3386;width:250;height:138" coordorigin="10184,3386" coordsize="250,138" path="m10348,3425l10309,3425,10339,3524,10382,3524,10393,3489,10367,3489,10348,3425e" filled="t" fillcolor="#231F20" stroked="f">
                <v:path arrowok="t"/>
                <v:fill/>
              </v:shape>
              <v:shape style="position:absolute;left:10184;top:3386;width:250;height:138" coordorigin="10184,3386" coordsize="250,138" path="m10336,3386l10297,3386,10265,3489,10289,3489,10309,3425,10348,3425,10336,3386e" filled="t" fillcolor="#231F20" stroked="f">
                <v:path arrowok="t"/>
                <v:fill/>
              </v:shape>
              <v:shape style="position:absolute;left:10184;top:3386;width:250;height:138" coordorigin="10184,3386" coordsize="250,138" path="m10434,3386l10371,3386,10371,3411,10389,3412,10367,3489,10393,3489,10415,3412,10434,3411,10434,3386e" filled="t" fillcolor="#231F20" stroked="f">
                <v:path arrowok="t"/>
                <v:fill/>
              </v:shape>
            </v:group>
            <v:group style="position:absolute;left:10452;top:2995;width:248;height:142" coordorigin="10452,2995" coordsize="248,142">
              <v:shape style="position:absolute;left:10452;top:2995;width:248;height:142" coordorigin="10452,2995" coordsize="248,142" path="m10531,2995l10509,2996,10489,3000,10473,3004,10473,3110,10452,3112,10452,3136,10532,3136,10532,3112,10512,3110,10512,3024,10518,3022,10526,3020,10674,3020,10673,3017,10661,3004,10658,3003,10571,3003,10556,2997,10531,2995e" filled="t" fillcolor="#231F20" stroked="f">
                <v:path arrowok="t"/>
                <v:fill/>
              </v:shape>
              <v:shape style="position:absolute;left:10452;top:2995;width:248;height:142" coordorigin="10452,2995" coordsize="248,142" path="m10606,3020l10526,3020,10544,3022,10554,3034,10557,3064,10558,3136,10616,3136,10616,3112,10597,3110,10597,3064,10595,3039,10592,3025,10595,3024,10606,3020e" filled="t" fillcolor="#231F20" stroked="f">
                <v:path arrowok="t"/>
                <v:fill/>
              </v:shape>
              <v:shape style="position:absolute;left:10452;top:2995;width:248;height:142" coordorigin="10452,2995" coordsize="248,142" path="m10674,3020l10606,3020,10627,3022,10638,3034,10641,3064,10641,3136,10701,3136,10701,3112,10680,3110,10680,3064,10679,3037,10674,3020e" filled="t" fillcolor="#231F20" stroked="f">
                <v:path arrowok="t"/>
                <v:fill/>
              </v:shape>
              <v:shape style="position:absolute;left:10452;top:2995;width:248;height:142" coordorigin="10452,2995" coordsize="248,142" path="m10609,2995l10587,2999,10571,3003,10658,3003,10641,2997,10609,2995e" filled="t" fillcolor="#231F20" stroked="f">
                <v:path arrowok="t"/>
                <v:fill/>
              </v:shape>
            </v:group>
            <v:group style="position:absolute;left:10716;top:2996;width:127;height:144" coordorigin="10716,2996" coordsize="127,144">
              <v:shape style="position:absolute;left:10716;top:2996;width:127;height:144" coordorigin="10716,2996" coordsize="127,144" path="m10838,3018l10798,3018,10803,3027,10803,3054,10730,3067,10716,3098,10719,3116,10730,3129,10751,3137,10784,3140,10807,3138,10827,3135,10843,3131,10843,3117,10760,3117,10755,3108,10755,3094,10762,3081,10791,3075,10842,3075,10842,3027,10838,3018e" filled="t" fillcolor="#231F20" stroked="f">
                <v:path arrowok="t"/>
                <v:fill/>
              </v:shape>
              <v:shape style="position:absolute;left:10716;top:2996;width:127;height:144" coordorigin="10716,2996" coordsize="127,144" path="m10842,3075l10803,3075,10803,3113,10797,3115,10788,3117,10843,3117,10842,3075e" filled="t" fillcolor="#231F20" stroked="f">
                <v:path arrowok="t"/>
                <v:fill/>
              </v:shape>
              <v:shape style="position:absolute;left:10716;top:2996;width:127;height:144" coordorigin="10716,2996" coordsize="127,144" path="m10762,2996l10741,2999,10729,3002,10729,3037,10758,3037,10760,3020,10763,3019,10772,3018,10838,3018,10836,3013,10822,3003,10798,2997,10762,2996e" filled="t" fillcolor="#231F20" stroked="f">
                <v:path arrowok="t"/>
                <v:fill/>
              </v:shape>
            </v:group>
            <v:group style="position:absolute;left:10517;top:3189;width:102;height:141" coordorigin="10517,3189" coordsize="102,141">
              <v:shape style="position:absolute;left:10517;top:3189;width:102;height:141" coordorigin="10517,3189" coordsize="102,141" path="m10604,3189l10573,3190,10552,3193,10537,3198,10537,3304,10517,3306,10517,3330,10599,3330,10599,3306,10577,3304,10577,3218,10580,3217,10590,3215,10618,3215,10618,3190,10604,3189e" filled="t" fillcolor="#231F20" stroked="f">
                <v:path arrowok="t"/>
                <v:fill/>
              </v:shape>
              <v:shape style="position:absolute;left:10517;top:3189;width:102;height:141" coordorigin="10517,3189" coordsize="102,141" path="m10618,3215l10607,3215,10615,3215,10618,3216,10618,3215e" filled="t" fillcolor="#231F20" stroked="f">
                <v:path arrowok="t"/>
                <v:fill/>
              </v:shape>
            </v:group>
            <v:group style="position:absolute;left:10637;top:3190;width:127;height:144" coordorigin="10637,3190" coordsize="127,144">
              <v:shape style="position:absolute;left:10637;top:3190;width:127;height:144" coordorigin="10637,3190" coordsize="127,144" path="m10759,3212l10718,3212,10724,3221,10724,3248,10651,3261,10637,3292,10640,3310,10651,3323,10672,3331,10705,3333,10728,3332,10747,3329,10763,3325,10763,3311,10680,3311,10675,3302,10675,3288,10683,3275,10712,3269,10763,3269,10762,3221,10759,3212e" filled="t" fillcolor="#231F20" stroked="f">
                <v:path arrowok="t"/>
                <v:fill/>
              </v:shape>
              <v:shape style="position:absolute;left:10637;top:3190;width:127;height:144" coordorigin="10637,3190" coordsize="127,144" path="m10763,3269l10724,3269,10724,3307,10718,3309,10708,3311,10763,3311,10763,3269e" filled="t" fillcolor="#231F20" stroked="f">
                <v:path arrowok="t"/>
                <v:fill/>
              </v:shape>
              <v:shape style="position:absolute;left:10637;top:3190;width:127;height:144" coordorigin="10637,3190" coordsize="127,144" path="m10683,3190l10662,3193,10650,3196,10649,3231,10679,3231,10681,3214,10684,3213,10693,3212,10759,3212,10756,3207,10743,3197,10719,3191,10683,3190e" filled="t" fillcolor="#231F20" stroked="f">
                <v:path arrowok="t"/>
                <v:fill/>
              </v:shape>
            </v:group>
            <v:group style="position:absolute;left:10442;top:3384;width:127;height:144" coordorigin="10442,3384" coordsize="127,144">
              <v:shape style="position:absolute;left:10442;top:3384;width:127;height:144" coordorigin="10442,3384" coordsize="127,144" path="m10564,3406l10523,3406,10529,3415,10529,3442,10456,3455,10442,3486,10445,3504,10456,3517,10477,3525,10510,3527,10533,3526,10552,3523,10568,3519,10568,3505,10485,3505,10480,3496,10480,3482,10488,3468,10517,3463,10568,3463,10567,3415,10564,3406e" filled="t" fillcolor="#231F20" stroked="f">
                <v:path arrowok="t"/>
                <v:fill/>
              </v:shape>
              <v:shape style="position:absolute;left:10442;top:3384;width:127;height:144" coordorigin="10442,3384" coordsize="127,144" path="m10568,3463l10529,3463,10529,3501,10523,3503,10513,3505,10568,3505,10568,3463e" filled="t" fillcolor="#231F20" stroked="f">
                <v:path arrowok="t"/>
                <v:fill/>
              </v:shape>
              <v:shape style="position:absolute;left:10442;top:3384;width:127;height:144" coordorigin="10442,3384" coordsize="127,144" path="m10488,3384l10467,3387,10455,3390,10454,3425,10484,3425,10486,3408,10489,3407,10498,3406,10564,3406,10561,3401,10548,3391,10524,3385,10488,3384e" filled="t" fillcolor="#231F20" stroked="f">
                <v:path arrowok="t"/>
                <v:fill/>
              </v:shape>
            </v:group>
            <v:group style="position:absolute;left:10590;top:3383;width:102;height:141" coordorigin="10590,3383" coordsize="102,141">
              <v:shape style="position:absolute;left:10590;top:3383;width:102;height:141" coordorigin="10590,3383" coordsize="102,141" path="m10678,3383l10647,3384,10626,3387,10611,3392,10611,3498,10590,3500,10590,3524,10672,3524,10672,3500,10650,3498,10650,3412,10654,3411,10663,3409,10692,3409,10692,3384,10678,3383e" filled="t" fillcolor="#231F20" stroked="f">
                <v:path arrowok="t"/>
                <v:fill/>
              </v:shape>
              <v:shape style="position:absolute;left:10590;top:3383;width:102;height:141" coordorigin="10590,3383" coordsize="102,141" path="m10692,3409l10681,3409,10689,3409,10692,3410,10692,3409e" filled="t" fillcolor="#231F20" stroked="f">
                <v:path arrowok="t"/>
                <v:fill/>
              </v:shape>
            </v:group>
            <v:group style="position:absolute;left:10044;top:2996;width:134;height:200" coordorigin="10044,2996" coordsize="134,200">
              <v:shape style="position:absolute;left:10044;top:2996;width:134;height:200" coordorigin="10044,2996" coordsize="134,200" path="m10057,3167l10056,3191,10065,3193,10080,3194,10104,3196,10135,3196,10157,3189,10172,3175,10173,3172,10096,3172,10074,3170,10057,3167e" filled="t" fillcolor="#231F20" stroked="f">
                <v:path arrowok="t"/>
                <v:fill/>
              </v:shape>
              <v:shape style="position:absolute;left:10044;top:2996;width:134;height:200" coordorigin="10044,2996" coordsize="134,200" path="m10178,3131l10138,3131,10137,3156,10124,3169,10096,3172,10173,3172,10178,3152,10178,3131e" filled="t" fillcolor="#231F20" stroked="f">
                <v:path arrowok="t"/>
                <v:fill/>
              </v:shape>
              <v:shape style="position:absolute;left:10044;top:2996;width:134;height:200" coordorigin="10044,2996" coordsize="134,200" path="m10126,2996l10062,3013,10044,3084,10049,3107,10060,3123,10078,3133,10104,3136,10118,3136,10133,3133,10138,3131,10178,3131,10178,3111,10123,3111,10103,3110,10090,3099,10085,3079,10085,3048,10093,3028,10112,3020,10177,3020,10177,3003,10165,3000,10148,2997,10126,2996e" filled="t" fillcolor="#231F20" stroked="f">
                <v:path arrowok="t"/>
                <v:fill/>
              </v:shape>
              <v:shape style="position:absolute;left:10044;top:2996;width:134;height:200" coordorigin="10044,2996" coordsize="134,200" path="m10177,3020l10123,3020,10133,3021,10138,3023,10138,3108,10133,3110,10123,3111,10178,3111,10177,3020e" filled="t" fillcolor="#231F20" stroked="f">
                <v:path arrowok="t"/>
                <v:fill/>
              </v:shape>
            </v:group>
            <v:group style="position:absolute;left:10207;top:2995;width:127;height:143" coordorigin="10207,2995" coordsize="127,143">
              <v:shape style="position:absolute;left:10207;top:2995;width:127;height:143" coordorigin="10207,2995" coordsize="127,143" path="m10260,2995l10208,3052,10207,3082,10211,3103,10220,3119,10235,3130,10259,3137,10292,3139,10312,3136,10324,3133,10323,3113,10292,3113,10262,3112,10248,3097,10245,3076,10333,3076,10333,3074,10334,3067,10334,3062,10333,3054,10297,3054,10245,3044,10253,3026,10277,3018,10322,3018,10310,3006,10289,2998,10260,2995e" filled="t" fillcolor="#231F20" stroked="f">
                <v:path arrowok="t"/>
                <v:fill/>
              </v:shape>
              <v:shape style="position:absolute;left:10207;top:2995;width:127;height:143" coordorigin="10207,2995" coordsize="127,143" path="m10322,3110l10312,3112,10292,3113,10323,3113,10322,3110e" filled="t" fillcolor="#231F20" stroked="f">
                <v:path arrowok="t"/>
                <v:fill/>
              </v:shape>
              <v:shape style="position:absolute;left:10207;top:2995;width:127;height:143" coordorigin="10207,2995" coordsize="127,143" path="m10322,3018l10277,3018,10294,3031,10297,3054,10333,3054,10331,3038,10324,3020,10322,3018e" filled="t" fillcolor="#231F20" stroked="f">
                <v:path arrowok="t"/>
                <v:fill/>
              </v:shape>
            </v:group>
            <v:group style="position:absolute;left:10364;top:2995;width:134;height:339" coordorigin="10364,2995" coordsize="134,339">
              <v:shape style="position:absolute;left:10364;top:2995;width:134;height:339" coordorigin="10364,2995" coordsize="134,339" path="m10432,2995l10419,2995,10396,2996,10375,3000,10364,3325,10379,3329,10398,3332,10422,3334,10450,3331,10471,3323,10485,3310,10486,3308,10418,3308,10407,3307,10403,3305,10403,3217,10407,3216,10417,3214,10487,3214,10476,3200,10464,3194,10403,3194,10403,3024,10406,3023,10416,3021,10444,3021,10446,2996,10443,2996,10432,2995e" filled="t" fillcolor="#231F20" stroked="f">
                <v:path arrowok="t"/>
                <v:fill/>
              </v:shape>
              <v:shape style="position:absolute;left:10364;top:2995;width:134;height:339" coordorigin="10364,2995" coordsize="134,339" path="m10487,3214l10428,3214,10449,3222,10456,3242,10456,3273,10451,3295,10440,3306,10428,3308,10486,3308,10494,3291,10497,3267,10495,3238,10488,3216,10487,3214e" filled="t" fillcolor="#231F20" stroked="f">
                <v:path arrowok="t"/>
                <v:fill/>
              </v:shape>
              <v:shape style="position:absolute;left:10364;top:2995;width:134;height:339" coordorigin="10364,2995" coordsize="134,339" path="m10437,3189l10423,3189,10410,3192,10403,3194,10464,3194,10459,3191,10437,3189e" filled="t" fillcolor="#231F20" stroked="f">
                <v:path arrowok="t"/>
                <v:fill/>
              </v:shape>
              <v:shape style="position:absolute;left:10364;top:2995;width:134;height:339" coordorigin="10364,2995" coordsize="134,339" path="m10444,3021l10433,3021,10441,3021,10444,3022,10444,3021e" filled="t" fillcolor="#231F20" stroked="f">
                <v:path arrowok="t"/>
                <v:fill/>
              </v:shape>
            </v:group>
            <v:group style="position:absolute;left:10710;top:3190;width:241;height:336" coordorigin="10710,3190" coordsize="241,336">
              <v:shape style="position:absolute;left:10710;top:3190;width:241;height:336" coordorigin="10710,3190" coordsize="241,336" path="m10783,3383l10771,3383,10748,3386,10730,3395,10717,3411,10710,3434,10711,3465,10737,3520,10785,3526,10808,3525,10826,3523,10838,3520,10839,3502,10777,3502,10757,3494,10750,3475,10750,3443,10754,3422,10765,3410,10788,3408,10840,3408,10840,3388,10803,3388,10796,3385,10783,3383e" filled="t" fillcolor="#231F20" stroked="f">
                <v:path arrowok="t"/>
                <v:fill/>
              </v:shape>
              <v:shape style="position:absolute;left:10710;top:3190;width:241;height:336" coordorigin="10710,3190" coordsize="241,336" path="m10840,3408l10788,3408,10798,3409,10803,3411,10803,3499,10799,3501,10788,3502,10839,3502,10840,3408e" filled="t" fillcolor="#231F20" stroked="f">
                <v:path arrowok="t"/>
                <v:fill/>
              </v:shape>
              <v:shape style="position:absolute;left:10710;top:3190;width:241;height:336" coordorigin="10710,3190" coordsize="241,336" path="m10860,3190l10837,3191,10820,3194,10807,3197,10803,3388,10840,3388,10842,3218,10848,3216,10857,3214,10925,3214,10923,3209,10911,3196,10890,3190,10860,3190e" filled="t" fillcolor="#231F20" stroked="f">
                <v:path arrowok="t"/>
                <v:fill/>
              </v:shape>
              <v:shape style="position:absolute;left:10710;top:3190;width:241;height:336" coordorigin="10710,3190" coordsize="241,336" path="m10925,3214l10865,3214,10883,3219,10890,3239,10891,3330,10951,3330,10951,3306,10930,3304,10930,3260,10929,3230,10925,3214e" filled="t" fillcolor="#231F20" stroked="f">
                <v:path arrowok="t"/>
                <v:fill/>
              </v:shape>
            </v:group>
            <v:group style="position:absolute;left:10864;top:2996;width:167;height:140" coordorigin="10864,2996" coordsize="167,140">
              <v:shape style="position:absolute;left:10864;top:2996;width:167;height:140" coordorigin="10864,2996" coordsize="167,140" path="m10941,2996l10918,2997,10901,3000,10888,3003,10884,3110,10864,3112,10864,3136,10944,3136,10944,3112,10924,3110,10924,3024,10930,3022,10938,3020,11006,3020,11004,3015,10992,3002,10971,2996,10941,2996e" filled="t" fillcolor="#231F20" stroked="f">
                <v:path arrowok="t"/>
                <v:fill/>
              </v:shape>
              <v:shape style="position:absolute;left:10864;top:2996;width:167;height:140" coordorigin="10864,2996" coordsize="167,140" path="m11006,3020l10946,3020,10964,3025,10971,3045,10972,3136,11030,3136,11030,3112,11011,3110,11011,3066,11010,3036,11006,3020e" filled="t" fillcolor="#231F20" stroked="f">
                <v:path arrowok="t"/>
                <v:fill/>
              </v:shape>
            </v:group>
            <v:group style="position:absolute;left:10970;top:3135;width:133;height:198" coordorigin="10970,3135" coordsize="133,198">
              <v:shape style="position:absolute;left:10970;top:3135;width:133;height:198" coordorigin="10970,3135" coordsize="133,198" path="m11043,3189l11031,3189,11008,3192,10990,3201,10977,3217,10970,3240,10971,3271,10997,3326,11045,3332,11069,3331,11086,3329,11099,3326,11099,3308,11038,3308,11018,3301,11010,3281,11010,3249,11015,3228,11026,3216,11048,3214,11101,3214,11102,3194,11064,3194,11056,3191,11043,3189e" filled="t" fillcolor="#231F20" stroked="f">
                <v:path arrowok="t"/>
                <v:fill/>
              </v:shape>
              <v:shape style="position:absolute;left:10970;top:3135;width:133;height:198" coordorigin="10970,3135" coordsize="133,198" path="m11101,3214l11048,3214,11059,3215,11064,3217,11064,3305,11059,3307,11048,3308,11099,3308,11101,3214e" filled="t" fillcolor="#231F20" stroked="f">
                <v:path arrowok="t"/>
                <v:fill/>
              </v:shape>
              <v:shape style="position:absolute;left:10970;top:3135;width:133;height:198" coordorigin="10970,3135" coordsize="133,198" path="m11103,3135l11045,3135,11045,3159,11064,3161,11064,3194,11102,3194,11103,313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262.851807pt;width:91.811035pt;height:92.912766pt;mso-position-horizontal-relative:page;mso-position-vertical-relative:page;z-index:-536" type="#_x0000_t75">
            <v:imagedata r:id="rId6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7.483978pt;width:292.90129pt;height:13pt;mso-position-horizontal-relative:page;mso-position-vertical-relative:page;z-index:-53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Preisträger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93.88398pt;width:332.379303pt;height:65.8pt;mso-position-horizontal-relative:page;mso-position-vertical-relative:page;z-index:-53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70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GESUNDHEIT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minimalistisches,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naturfreundliches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73.083969pt;width:433.295971pt;height:26.2pt;mso-position-horizontal-relative:page;mso-position-vertical-relative:page;z-index:-53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ergib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eichnun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agend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Mar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enführung.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3.64978pt;width:238.202583pt;height:13pt;mso-position-horizontal-relative:page;mso-position-vertical-relative:page;z-index:-53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Netzwerk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925507pt;margin-top:263.249786pt;width:411.661376pt;height:92.2pt;mso-position-horizontal-relative:page;mso-position-vertical-relative:page;z-index:-53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Umgestaltung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Unternehmensbereiche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digitale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wichtiges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Lösung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ealisierung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Manage-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Funktionalität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erformance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notwendiger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gewünschte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ommen.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Informationen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entfernt.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89101pt;margin-top:369.650269pt;width:126.616257pt;height:13pt;mso-position-horizontal-relative:page;mso-position-vertical-relative:page;z-index:-53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89101pt;margin-top:396.050262pt;width:149.569306pt;height:26.2pt;mso-position-horizontal-relative:page;mso-position-vertical-relative:page;z-index:-52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oluti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exhibition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89101pt;margin-top:435.650269pt;width:345.951026pt;height:26.2pt;mso-position-horizontal-relative:page;mso-position-vertical-relative:page;z-index:-52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AZIO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Olona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25,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Milano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(Santabrogio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District)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89101pt;margin-top:475.250275pt;width:267.016013pt;height:53.8pt;mso-position-horizontal-relative:page;mso-position-vertical-relative:page;z-index:-52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PROJEC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ORGANI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MAGDA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SIENA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STUDIO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1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mds@magdadisiena.com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8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.magdadisiena.co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  <w:p>
                  <w:pPr>
                    <w:spacing w:before="20" w:after="0" w:line="240" w:lineRule="auto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+39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393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912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89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86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54.374756pt;width:126.233578pt;height:13pt;mso-position-horizontal-relative:page;mso-position-vertical-relative:page;z-index:-52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80.774658pt;width:525.301231pt;height:118.417838pt;mso-position-horizontal-relative:page;mso-position-vertical-relative:page;z-index:-52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langjährige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Erfahrun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Zusammenarbei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2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Firmengründer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breites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Sortiment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sivmöbeln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aktuelle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sowoh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Klassi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ologischem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anfertigung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ausgewählten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Manufakturen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gewährleistet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Leistungs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Qualitätsanspruch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Flexibilität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ausgeprägte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Funktionsvielfal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hierbe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ocus.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9" w:lineRule="auto"/>
                    <w:ind w:left="8289" w:right="-17"/>
                    <w:jc w:val="both"/>
                    <w:rPr>
                      <w:rFonts w:ascii="IDAutomation2D" w:hAnsi="IDAutomation2D" w:cs="IDAutomation2D" w:eastAsia="IDAutomation2D"/>
                      <w:sz w:val="11"/>
                      <w:szCs w:val="11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AHEEEHAPJGBBJGEMEDCMJKFNDOMNDEDPMDCIJELFHEDMLDEAIMBGMMDNBBOJKKNECDLPIPAHEEEHA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BNFFFNBPNKECAKALBLFPFPAHAHFHAOBGBCIOMCAONKIKIKAHFHAPEDNCAPMHMPNHIKAHEPBNFFFNB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KBHHLAFIKPPEPCACIPOCEIPBAAFCCMBDCBBACBDNILDPLJHBEGDMEBBDHBIOJFEMHPBEEJKOJOHBO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569305pt;margin-top:697.192505pt;width:113.205204pt;height:109.518341pt;mso-position-horizontal-relative:page;mso-position-vertical-relative:page;z-index:-524" type="#_x0000_t202" filled="f" stroked="f">
            <v:textbox inset="0,0,0,0">
              <w:txbxContent>
                <w:p>
                  <w:pPr>
                    <w:spacing w:before="24" w:after="0" w:line="248" w:lineRule="auto"/>
                    <w:ind w:left="4" w:right="-16" w:firstLine="8"/>
                    <w:jc w:val="center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EMBMGGFEAPNIMDIHIPPPLMILCIOLGPJLOCLJAJPJHAHDNMIODGGHLCMMKMLKEHOCACAFFINCAHFBJ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ANHHBKFPHAKOONDCFLHJJMADAMBNIMMIFKJCEPIDPGOAJGGHKBMIFOPNDNODMIJNOEMIGPHPNEOGP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AGOBIDFLMKLKFLDAENJKIMPKBEIAABLONDCEFIBMODDFMAMFBMCPJNJAGLONOFDPAEFHBJHEPBJHL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DJKLAHFHAODBOIDJMKOMABDJAHFHAMHILAFACGNNCHLDPOAHFHABMCEKHFAJDBBHFAOMAHFHAOPLF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NJGCHDFDDJHKNBNLJKODPIPFFCFGELBDANNFHBGOBIAFAKHGHGHPGEPLOGFCMCAKOFDOAEDCDGIPK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JEPPAOFCLEOKGCOHAFMCLCDBNEEBHEFOCMIMKICOJILAPBFBJGAMHNDECDBCMHKLDELPPKMGONHCD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OHJBONFIMHHBJDDLOCAPHFJLHAGMCPCHLNJDKJCIKPNNPMGBFEJGEBDLJFEKLHDDPAPGPIHJDMJMI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FJDHCNFFINGEOIHOFFMEJCCHCCLLGIEBHKEBBCOGHMNEDINAJKIJIFIKPPBEELAKDGBAKCFMOJGGL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NMAIANFBACAIFANODPMDKJBAMJFJAABKBHGPCFAEBMCCKEANFJEPHFBDAJPOBMLMFGNOMNFNMFJBG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NIEMAMFNBGJHKHELGONLFFLGAMFMBFBBCHHBBNMNPMHBOHAMENBJIKKLMENKGHNHCLGHBMEMBPBMM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INGEPPFEJNLFFPMOPKJOFBPKLJICAKFPNDPDFOHJPHPHDIAEMDNNPMHKIMBFEIPNDMPCAHJHGMOJO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CLCCOIFHPDHGKFAFENLGNNIIKGFENDMFFJNPIDFEPEGNMOIMECCJJNOHNAOIDFJILPELDMAOKAHKC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LGCDJCFDLKGFJCPABBCIOAIFDMGEDOFMKABLGOKGBNKMNKGKLKJHDKJMKFLLJFNEGILJMMJPEGFNI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DNLPEFFEOFOJNIPKHNJMCIFJBFKCLCHDNOEIFMMAOLIPGIHDMPPOBPCKMABGIBALINNHDHPINHCGP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MFFFFNEHCHKOIPCACBDGBCJLAHFHAPBELKNGCHLNOCENKAAHFHALOOJGMKKNKEHNHEEAAHFHANFLD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APBBBPAPIIAOHANCHMNCNCCCHCDAHPAGPOAJLHNAIALFMPFDFGHFABDIGPNLBNOJIIIPFHFBDILGN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8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7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hyperlink r:id="rId62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.vitamin-design.de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99.574646pt;width:131.427855pt;height:65.8001pt;mso-position-horizontal-relative:page;mso-position-vertical-relative:page;z-index:-52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ontakt: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778.774658pt;width:135.704322pt;height:26.2001pt;mso-position-horizontal-relative:page;mso-position-vertical-relative:page;z-index:-52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3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info@vitamin-design.de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  <w:font w:name="IDAutomation2D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image" Target="media/image48.jpg"/><Relationship Id="rId55" Type="http://schemas.openxmlformats.org/officeDocument/2006/relationships/image" Target="media/image49.jpg"/><Relationship Id="rId56" Type="http://schemas.openxmlformats.org/officeDocument/2006/relationships/image" Target="media/image50.jp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hyperlink" Target="http://www.magdadisiena.co/" TargetMode="External"/><Relationship Id="rId62" Type="http://schemas.openxmlformats.org/officeDocument/2006/relationships/hyperlink" Target="http://www.vitamin-design.de/" TargetMode="External"/><Relationship Id="rId63" Type="http://schemas.openxmlformats.org/officeDocument/2006/relationships/hyperlink" Target="mailto:info@vitamin-design.d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2019-04-05T19:35:53Z</dcterms:created>
  <dcterms:modified xsi:type="dcterms:W3CDTF">2019-04-05T19:35:53Z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2019-03-30T00:00:00Z</vt:filetime>
  </property>
  <property fmtid="{D5CDD505-2E9C-101B-9397-08002B2CF9AE}" pid="3" name="LastSaved">
    <vt:filetime>2019-04-05T00:00:00Z</vt:filetime>
  </property>
</Properties>
</file>