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29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448.347015pt;width:523.275pt;height:357.543pt;mso-position-horizontal-relative:page;mso-position-vertical-relative:page;z-index:-528" type="#_x0000_t75">
            <v:imagedata r:id="rId7" o:title=""/>
          </v:shape>
        </w:pict>
      </w:r>
      <w:r>
        <w:rPr/>
        <w:pict>
          <v:group style="position:absolute;margin-left:509.755005pt;margin-top:120.473015pt;width:46.38989pt;height:61.116pt;mso-position-horizontal-relative:page;mso-position-vertical-relative:page;z-index:-527" coordorigin="10195,2409" coordsize="928,1222">
            <v:shape style="position:absolute;left:10456;top:2480;width:134;height:139" type="#_x0000_t75">
              <v:imagedata r:id="rId8" o:title=""/>
            </v:shape>
            <v:shape style="position:absolute;left:10728;top:2480;width:134;height:139" type="#_x0000_t75">
              <v:imagedata r:id="rId9" o:title=""/>
            </v:shape>
            <v:shape style="position:absolute;left:10456;top:2957;width:165;height:143" type="#_x0000_t75">
              <v:imagedata r:id="rId10" o:title=""/>
            </v:shape>
            <v:shape style="position:absolute;left:10581;top:3092;width:78;height:159" type="#_x0000_t75">
              <v:imagedata r:id="rId11" o:title=""/>
            </v:shape>
            <v:shape style="position:absolute;left:10195;top:2409;width:702;height:1222" type="#_x0000_t75">
              <v:imagedata r:id="rId12" o:title=""/>
            </v:shape>
            <v:shape style="position:absolute;left:10659;top:2770;width:464;height:796" type="#_x0000_t75">
              <v:imagedata r:id="rId13" o:title=""/>
            </v:shape>
            <v:shape style="position:absolute;left:10261;top:2770;width:623;height:796" type="#_x0000_t75">
              <v:imagedata r:id="rId14" o:title=""/>
            </v:shape>
            <v:shape style="position:absolute;left:10659;top:2841;width:397;height:655" type="#_x0000_t75">
              <v:imagedata r:id="rId15" o:title=""/>
            </v:shape>
            <v:shape style="position:absolute;left:10456;top:2953;width:203;height:429" type="#_x0000_t75">
              <v:imagedata r:id="rId16" o:title=""/>
            </v:shape>
            <v:shape style="position:absolute;left:10619;top:2409;width:255;height:156" type="#_x0000_t75">
              <v:imagedata r:id="rId17" o:title=""/>
            </v:shape>
            <v:shape style="position:absolute;left:10503;top:3012;width:156;height:311" type="#_x0000_t75">
              <v:imagedata r:id="rId18" o:title=""/>
            </v:shape>
            <v:shape style="position:absolute;left:10558;top:3067;width:101;height:201" type="#_x0000_t75">
              <v:imagedata r:id="rId19" o:title=""/>
            </v:shape>
            <v:shape style="position:absolute;left:10259;top:2768;width:800;height:800" type="#_x0000_t75">
              <v:imagedata r:id="rId20" o:title=""/>
            </v:shape>
            <v:shape style="position:absolute;left:10581;top:2409;width:233;height:101" type="#_x0000_t75">
              <v:imagedata r:id="rId21" o:title=""/>
            </v:shape>
            <v:shape style="position:absolute;left:10558;top:2409;width:201;height:101" type="#_x0000_t75">
              <v:imagedata r:id="rId22" o:title=""/>
            </v:shape>
            <v:shape style="position:absolute;left:10338;top:3236;width:396;height:260" type="#_x0000_t75">
              <v:imagedata r:id="rId23" o:title=""/>
            </v:shape>
            <v:shape style="position:absolute;left:10659;top:2849;width:328;height:638" type="#_x0000_t75">
              <v:imagedata r:id="rId24" o:title=""/>
            </v:shape>
            <v:shape style="position:absolute;left:10338;top:2840;width:396;height:260" type="#_x0000_t75">
              <v:imagedata r:id="rId25" o:title=""/>
            </v:shape>
            <w10:wrap type="none"/>
          </v:group>
        </w:pict>
      </w:r>
      <w:r>
        <w:rPr/>
        <w:pict>
          <v:group style="position:absolute;margin-left:508.837006pt;margin-top:185.325958pt;width:47.7565pt;height:57.215352pt;mso-position-horizontal-relative:page;mso-position-vertical-relative:page;z-index:-526" coordorigin="10177,3707" coordsize="955,1144">
            <v:group style="position:absolute;left:10201;top:3717;width:118;height:154" coordorigin="10201,3717" coordsize="118,154">
              <v:shape style="position:absolute;left:10201;top:3717;width:118;height:154" coordorigin="10201,3717" coordsize="118,154" path="m10259,3717l10234,3717,10214,3726,10204,3743,10201,3768,10204,3846,10216,3862,10236,3869,10262,3871,10283,3869,10302,3864,10319,3857,10319,3844,10241,3844,10235,3841,10235,3768,10240,3749,10266,3743,10310,3743,10314,3721,10297,3719,10280,3717,10259,3717e" filled="t" fillcolor="#231F20" stroked="f">
                <v:path arrowok="t"/>
                <v:fill/>
              </v:shape>
              <v:shape style="position:absolute;left:10201;top:3717;width:118;height:154" coordorigin="10201,3717" coordsize="118,154" path="m10319,3778l10257,3778,10257,3806,10284,3806,10284,3840,10276,3842,10264,3844,10319,3844,10319,3778e" filled="t" fillcolor="#231F20" stroked="f">
                <v:path arrowok="t"/>
                <v:fill/>
              </v:shape>
              <v:shape style="position:absolute;left:10201;top:3717;width:118;height:154" coordorigin="10201,3717" coordsize="118,154" path="m10310,3743l10266,3743,10285,3745,10309,3748,10310,3743e" filled="t" fillcolor="#231F20" stroked="f">
                <v:path arrowok="t"/>
                <v:fill/>
              </v:shape>
            </v:group>
            <v:group style="position:absolute;left:10353;top:3717;width:105;height:152" coordorigin="10353,3717" coordsize="105,152">
              <v:shape style="position:absolute;left:10353;top:3717;width:105;height:152" coordorigin="10353,3717" coordsize="105,152" path="m10458,3717l10353,3717,10353,3869,10457,3869,10457,3841,10387,3841,10387,3805,10448,3805,10452,3776,10387,3776,10387,3746,10453,3746,10458,3717e" filled="t" fillcolor="#231F20" stroked="f">
                <v:path arrowok="t"/>
                <v:fill/>
              </v:shape>
            </v:group>
            <v:group style="position:absolute;left:10489;top:3717;width:122;height:152" coordorigin="10489,3717" coordsize="122,152">
              <v:shape style="position:absolute;left:10489;top:3717;width:122;height:152" coordorigin="10489,3717" coordsize="122,152" path="m10547,3717l10489,3717,10489,3869,10523,3869,10523,3808,10585,3808,10583,3803,10598,3789,10599,3782,10523,3782,10523,3745,10601,3745,10590,3727,10572,3719,10547,3717e" filled="t" fillcolor="#231F20" stroked="f">
                <v:path arrowok="t"/>
                <v:fill/>
              </v:shape>
              <v:shape style="position:absolute;left:10489;top:3717;width:122;height:152" coordorigin="10489,3717" coordsize="122,152" path="m10585,3808l10544,3808,10572,3869,10611,3869,10585,3808e" filled="t" fillcolor="#231F20" stroked="f">
                <v:path arrowok="t"/>
                <v:fill/>
              </v:shape>
              <v:shape style="position:absolute;left:10489;top:3717;width:122;height:152" coordorigin="10489,3717" coordsize="122,152" path="m10601,3745l10563,3745,10568,3749,10568,3778,10563,3782,10599,3782,10603,3768,10601,3746,10601,3745e" filled="t" fillcolor="#231F20" stroked="f">
                <v:path arrowok="t"/>
                <v:fill/>
              </v:shape>
            </v:group>
            <v:group style="position:absolute;left:10635;top:3717;width:163;height:152" coordorigin="10635,3717" coordsize="163,152">
              <v:shape style="position:absolute;left:10635;top:3717;width:163;height:152" coordorigin="10635,3717" coordsize="163,152" path="m10677,3717l10635,3717,10635,3869,10669,3869,10669,3769,10701,3769,10677,3717e" filled="t" fillcolor="#231F20" stroked="f">
                <v:path arrowok="t"/>
                <v:fill/>
              </v:shape>
              <v:shape style="position:absolute;left:10635;top:3717;width:163;height:152" coordorigin="10635,3717" coordsize="163,152" path="m10798,3769l10765,3769,10765,3869,10798,3869,10798,3769e" filled="t" fillcolor="#231F20" stroked="f">
                <v:path arrowok="t"/>
                <v:fill/>
              </v:shape>
              <v:shape style="position:absolute;left:10635;top:3717;width:163;height:152" coordorigin="10635,3717" coordsize="163,152" path="m10701,3769l10669,3769,10706,3846,10728,3846,10749,3802,10717,3802,10701,3769e" filled="t" fillcolor="#231F20" stroked="f">
                <v:path arrowok="t"/>
                <v:fill/>
              </v:shape>
              <v:shape style="position:absolute;left:10635;top:3717;width:163;height:152" coordorigin="10635,3717" coordsize="163,152" path="m10798,3717l10756,3717,10717,3802,10749,3802,10765,3769,10798,3769,10798,3717e" filled="t" fillcolor="#231F20" stroked="f">
                <v:path arrowok="t"/>
                <v:fill/>
              </v:shape>
            </v:group>
            <v:group style="position:absolute;left:10821;top:3717;width:146;height:152" coordorigin="10821,3717" coordsize="146,152">
              <v:shape style="position:absolute;left:10821;top:3717;width:146;height:152" coordorigin="10821,3717" coordsize="146,152" path="m10914,3717l10875,3717,10821,3869,10860,3869,10869,3842,10957,3842,10948,3814,10875,3814,10894,3751,10925,3751,10914,3717e" filled="t" fillcolor="#231F20" stroked="f">
                <v:path arrowok="t"/>
                <v:fill/>
              </v:shape>
              <v:shape style="position:absolute;left:10821;top:3717;width:146;height:152" coordorigin="10821,3717" coordsize="146,152" path="m10957,3842l10920,3842,10929,3869,10967,3869,10957,3842e" filled="t" fillcolor="#231F20" stroked="f">
                <v:path arrowok="t"/>
                <v:fill/>
              </v:shape>
              <v:shape style="position:absolute;left:10821;top:3717;width:146;height:152" coordorigin="10821,3717" coordsize="146,152" path="m10925,3751l10894,3751,10913,3814,10948,3814,10925,3751e" filled="t" fillcolor="#231F20" stroked="f">
                <v:path arrowok="t"/>
                <v:fill/>
              </v:shape>
            </v:group>
            <v:group style="position:absolute;left:10990;top:3717;width:124;height:152" coordorigin="10990,3717" coordsize="124,152">
              <v:shape style="position:absolute;left:10990;top:3717;width:124;height:152" coordorigin="10990,3717" coordsize="124,152" path="m11023,3717l10990,3717,10990,3869,11023,3869,11023,3774,11057,3774,11023,3717e" filled="t" fillcolor="#231F20" stroked="f">
                <v:path arrowok="t"/>
                <v:fill/>
              </v:shape>
              <v:shape style="position:absolute;left:10990;top:3717;width:124;height:152" coordorigin="10990,3717" coordsize="124,152" path="m11057,3774l11023,3774,11079,3869,11114,3869,11114,3812,11080,3812,11057,3774e" filled="t" fillcolor="#231F20" stroked="f">
                <v:path arrowok="t"/>
                <v:fill/>
              </v:shape>
              <v:shape style="position:absolute;left:10990;top:3717;width:124;height:152" coordorigin="10990,3717" coordsize="124,152" path="m11114,3717l11080,3717,11080,3812,11114,3812,11114,3717e" filled="t" fillcolor="#231F20" stroked="f">
                <v:path arrowok="t"/>
                <v:fill/>
              </v:shape>
            </v:group>
            <v:group style="position:absolute;left:10204;top:3906;width:140;height:182" coordorigin="10204,3906" coordsize="140,182">
              <v:shape style="position:absolute;left:10204;top:3906;width:140;height:182" coordorigin="10204,3906" coordsize="140,182" path="m10272,3906l10204,3906,10204,4087,10296,4086,10320,4079,10335,4067,10340,4054,10246,4054,10246,3939,10340,3939,10335,3927,10321,3914,10300,3908,10272,3906e" filled="t" fillcolor="#231F20" stroked="f">
                <v:path arrowok="t"/>
                <v:fill/>
              </v:shape>
              <v:shape style="position:absolute;left:10204;top:3906;width:140;height:182" coordorigin="10204,3906" coordsize="140,182" path="m10340,3939l10246,3939,10278,3939,10300,3947,10303,3970,10303,4047,10299,4054,10340,4054,10342,4049,10345,4025,10343,3947,10340,3939e" filled="t" fillcolor="#231F20" stroked="f">
                <v:path arrowok="t"/>
                <v:fill/>
              </v:shape>
            </v:group>
            <v:group style="position:absolute;left:10380;top:3906;width:125;height:182" coordorigin="10380,3906" coordsize="125,182">
              <v:shape style="position:absolute;left:10380;top:3906;width:125;height:182" coordorigin="10380,3906" coordsize="125,182" path="m10505,3906l10380,3906,10380,4087,10504,4087,10504,4053,10421,4053,10421,4010,10494,4010,10499,3976,10421,3976,10421,3940,10500,3940,10505,3906e" filled="t" fillcolor="#231F20" stroked="f">
                <v:path arrowok="t"/>
                <v:fill/>
              </v:shape>
            </v:group>
            <v:group style="position:absolute;left:10535;top:3903;width:136;height:186" coordorigin="10535,3903" coordsize="136,186">
              <v:shape style="position:absolute;left:10535;top:3903;width:136;height:186" coordorigin="10535,3903" coordsize="136,186" path="m10546,4047l10616,4089,10642,4083,10660,4072,10671,4056,10671,4054,10582,4054,10561,4051,10546,4047e" filled="t" fillcolor="#231F20" stroked="f">
                <v:path arrowok="t"/>
                <v:fill/>
              </v:shape>
              <v:shape style="position:absolute;left:10535;top:3903;width:136;height:186" coordorigin="10535,3903" coordsize="136,186" path="m10598,3903l10570,3906,10551,3916,10540,3933,10535,3956,10536,3974,10545,3994,10561,4006,10586,4011,10625,4011,10632,4015,10632,4030,10630,4043,10616,4052,10582,4054,10671,4054,10674,4036,10672,4007,10661,3989,10644,3979,10620,3976,10581,3976,10577,3969,10577,3945,10582,3937,10661,3937,10661,3908,10641,3906,10618,3904,10598,3903e" filled="t" fillcolor="#231F20" stroked="f">
                <v:path arrowok="t"/>
                <v:fill/>
              </v:shape>
              <v:shape style="position:absolute;left:10535;top:3903;width:136;height:186" coordorigin="10535,3903" coordsize="136,186" path="m10661,3937l10595,3937,10619,3938,10641,3940,10661,3942,10661,3937e" filled="t" fillcolor="#231F20" stroked="f">
                <v:path arrowok="t"/>
                <v:fill/>
              </v:shape>
            </v:group>
            <v:group style="position:absolute;left:10730;top:3906;width:2;height:182" coordorigin="10730,3906" coordsize="2,182">
              <v:shape style="position:absolute;left:10730;top:3906;width:2;height:182" coordorigin="10730,3906" coordsize="0,182" path="m10730,3906l10730,4087e" filled="f" stroked="t" strokeweight="2.165pt" strokecolor="#231F20">
                <v:path arrowok="t"/>
              </v:shape>
            </v:group>
            <v:group style="position:absolute;left:10788;top:3904;width:141;height:185" coordorigin="10788,3904" coordsize="141,185">
              <v:shape style="position:absolute;left:10788;top:3904;width:141;height:185" coordorigin="10788,3904" coordsize="141,185" path="m10838,3904l10815,3910,10799,3922,10791,3940,10788,3965,10788,4041,10794,4065,10808,4080,10828,4087,10852,4089,10874,4088,10894,4085,10912,4080,10929,4073,10929,4057,10836,4057,10829,4054,10829,3965,10834,3943,10857,3937,10917,3937,10918,3909,10900,3907,10881,3905,10861,3904,10838,3904e" filled="t" fillcolor="#231F20" stroked="f">
                <v:path arrowok="t"/>
                <v:fill/>
              </v:shape>
              <v:shape style="position:absolute;left:10788;top:3904;width:141;height:185" coordorigin="10788,3904" coordsize="141,185" path="m10929,3979l10855,3979,10855,4012,10888,4012,10888,4052,10878,4054,10863,4057,10929,4057,10929,3979e" filled="t" fillcolor="#231F20" stroked="f">
                <v:path arrowok="t"/>
                <v:fill/>
              </v:shape>
              <v:shape style="position:absolute;left:10788;top:3904;width:141;height:185" coordorigin="10788,3904" coordsize="141,185" path="m10917,3937l10857,3937,10873,3937,10892,3939,10917,3942,10917,3937e" filled="t" fillcolor="#231F20" stroked="f">
                <v:path arrowok="t"/>
                <v:fill/>
              </v:shape>
            </v:group>
            <v:group style="position:absolute;left:10966;top:3906;width:148;height:182" coordorigin="10966,3906" coordsize="148,182">
              <v:shape style="position:absolute;left:10966;top:3906;width:148;height:182" coordorigin="10966,3906" coordsize="148,182" path="m11006,3906l10966,3906,10966,4087,11006,4087,11006,3973,11046,3973,11006,3906e" filled="t" fillcolor="#231F20" stroked="f">
                <v:path arrowok="t"/>
                <v:fill/>
              </v:shape>
              <v:shape style="position:absolute;left:10966;top:3906;width:148;height:182" coordorigin="10966,3906" coordsize="148,182" path="m11046,3973l11006,3973,11072,4087,11114,4087,11114,4018,11073,4018,11046,3973e" filled="t" fillcolor="#231F20" stroked="f">
                <v:path arrowok="t"/>
                <v:fill/>
              </v:shape>
              <v:shape style="position:absolute;left:10966;top:3906;width:148;height:182" coordorigin="10966,3906" coordsize="148,182" path="m11114,3906l11073,3906,11073,4018,11114,4018,11114,3906e" filled="t" fillcolor="#231F20" stroked="f">
                <v:path arrowok="t"/>
                <v:fill/>
              </v:shape>
            </v:group>
            <v:group style="position:absolute;left:10187;top:4125;width:171;height:179" coordorigin="10187,4125" coordsize="171,179">
              <v:shape style="position:absolute;left:10187;top:4125;width:171;height:179" coordorigin="10187,4125" coordsize="171,179" path="m10347,4272l10303,4272,10313,4304,10358,4304,10347,4272e" filled="t" fillcolor="#231F20" stroked="f">
                <v:path arrowok="t"/>
                <v:fill/>
              </v:shape>
              <v:shape style="position:absolute;left:10187;top:4125;width:171;height:179" coordorigin="10187,4125" coordsize="171,179" path="m10309,4165l10272,4165,10295,4239,10335,4239,10309,4165e" filled="t" fillcolor="#231F20" stroked="f">
                <v:path arrowok="t"/>
                <v:fill/>
              </v:shape>
            </v:group>
            <v:group style="position:absolute;left:10358;top:4125;width:251;height:179" coordorigin="10358,4125" coordsize="251,179">
              <v:shape style="position:absolute;left:10358;top:4125;width:251;height:179" coordorigin="10358,4125" coordsize="251,179" path="m10402,4125l10358,4125,10397,4304,10451,4304,10463,4261,10426,4261,10402,4125e" filled="t" fillcolor="#231F20" stroked="f">
                <v:path arrowok="t"/>
                <v:fill/>
              </v:shape>
              <v:shape style="position:absolute;left:10358;top:4125;width:251;height:179" coordorigin="10358,4125" coordsize="251,179" path="m10520,4181l10483,4181,10516,4304,10570,4304,10579,4261,10541,4261,10520,4181e" filled="t" fillcolor="#231F20" stroked="f">
                <v:path arrowok="t"/>
                <v:fill/>
              </v:shape>
              <v:shape style="position:absolute;left:10358;top:4125;width:251;height:179" coordorigin="10358,4125" coordsize="251,179" path="m10507,4131l10461,4131,10426,4261,10463,4261,10483,4181,10520,4181,10507,4131e" filled="t" fillcolor="#231F20" stroked="f">
                <v:path arrowok="t"/>
                <v:fill/>
              </v:shape>
              <v:shape style="position:absolute;left:10358;top:4125;width:251;height:179" coordorigin="10358,4125" coordsize="251,179" path="m10609,4125l10565,4125,10541,4261,10579,4261,10609,4125e" filled="t" fillcolor="#231F20" stroked="f">
                <v:path arrowok="t"/>
                <v:fill/>
              </v:shape>
            </v:group>
            <v:group style="position:absolute;left:10609;top:4125;width:171;height:179" coordorigin="10609,4125" coordsize="171,179">
              <v:shape style="position:absolute;left:10609;top:4125;width:171;height:179" coordorigin="10609,4125" coordsize="171,179" path="m10718,4125l10672,4125,10609,4304,10654,4304,10665,4272,10769,4272,10757,4239,10672,4239,10695,4165,10731,4165,10718,4125e" filled="t" fillcolor="#231F20" stroked="f">
                <v:path arrowok="t"/>
                <v:fill/>
              </v:shape>
              <v:shape style="position:absolute;left:10609;top:4125;width:171;height:179" coordorigin="10609,4125" coordsize="171,179" path="m10769,4272l10725,4272,10735,4304,10780,4304,10769,4272e" filled="t" fillcolor="#231F20" stroked="f">
                <v:path arrowok="t"/>
                <v:fill/>
              </v:shape>
              <v:shape style="position:absolute;left:10609;top:4125;width:171;height:179" coordorigin="10609,4125" coordsize="171,179" path="m10731,4165l10695,4165,10717,4239,10757,4239,10731,4165e" filled="t" fillcolor="#231F20" stroked="f">
                <v:path arrowok="t"/>
                <v:fill/>
              </v:shape>
            </v:group>
            <v:group style="position:absolute;left:10806;top:4125;width:143;height:179" coordorigin="10806,4125" coordsize="143,179">
              <v:shape style="position:absolute;left:10806;top:4125;width:143;height:179" coordorigin="10806,4125" coordsize="143,179" path="m10875,4125l10806,4125,10806,4304,10846,4304,10846,4232,10926,4232,10923,4222,10935,4207,10936,4202,10846,4202,10846,4158,10936,4158,10933,4147,10919,4133,10899,4127,10875,4125e" filled="t" fillcolor="#231F20" stroked="f">
                <v:path arrowok="t"/>
                <v:fill/>
              </v:shape>
              <v:shape style="position:absolute;left:10806;top:4125;width:143;height:179" coordorigin="10806,4125" coordsize="143,179" path="m10926,4232l10870,4232,10903,4304,10949,4304,10926,4232e" filled="t" fillcolor="#231F20" stroked="f">
                <v:path arrowok="t"/>
                <v:fill/>
              </v:shape>
              <v:shape style="position:absolute;left:10806;top:4125;width:143;height:179" coordorigin="10806,4125" coordsize="143,179" path="m10936,4158l10894,4158,10899,4163,10899,4196,10894,4202,10936,4202,10940,4185,10939,4172,10936,4158e" filled="t" fillcolor="#231F20" stroked="f">
                <v:path arrowok="t"/>
                <v:fill/>
              </v:shape>
            </v:group>
            <v:group style="position:absolute;left:10979;top:4125;width:138;height:179" coordorigin="10979,4125" coordsize="138,179">
              <v:shape style="position:absolute;left:10979;top:4125;width:138;height:179" coordorigin="10979,4125" coordsize="138,179" path="m11046,4125l10979,4125,10979,4304,11068,4303,11092,4297,11108,4285,11113,4272,11020,4272,11020,4158,11112,4158,11108,4147,11094,4134,11073,4127,11046,4125e" filled="t" fillcolor="#231F20" stroked="f">
                <v:path arrowok="t"/>
                <v:fill/>
              </v:shape>
              <v:shape style="position:absolute;left:10979;top:4125;width:138;height:179" coordorigin="10979,4125" coordsize="138,179" path="m11112,4158l11020,4158,11051,4158,11073,4166,11077,4188,11077,4265,11072,4272,11113,4272,11115,4266,11117,4243,11116,4167,11112,4158e" filled="t" fillcolor="#231F20" stroked="f">
                <v:path arrowok="t"/>
                <v:fill/>
              </v:shape>
            </v:group>
            <v:group style="position:absolute;left:10199;top:4342;width:118;height:161" coordorigin="10199,4342" coordsize="118,161">
              <v:shape style="position:absolute;left:10199;top:4342;width:118;height:161" coordorigin="10199,4342" coordsize="118,161" path="m10209,4468l10202,4498,10215,4500,10232,4502,10254,4503,10284,4502,10305,4493,10317,4478,10318,4475,10247,4475,10225,4472,10209,4468e" filled="t" fillcolor="#8E7527" stroked="f">
                <v:path arrowok="t"/>
                <v:fill/>
              </v:shape>
              <v:shape style="position:absolute;left:10199;top:4342;width:118;height:161" coordorigin="10199,4342" coordsize="118,161" path="m10255,4342l10239,4343,10218,4350,10204,4365,10199,4388,10200,4395,10205,4417,10220,4431,10244,4436,10278,4436,10284,4440,10284,4459,10276,4471,10247,4475,10318,4475,10321,4458,10321,4442,10313,4421,10297,4409,10274,4405,10240,4405,10236,4400,10236,4378,10240,4372,10311,4372,10316,4347,10297,4345,10275,4343,10255,4342e" filled="t" fillcolor="#8E7527" stroked="f">
                <v:path arrowok="t"/>
                <v:fill/>
              </v:shape>
              <v:shape style="position:absolute;left:10199;top:4342;width:118;height:161" coordorigin="10199,4342" coordsize="118,161" path="m10311,4372l10252,4372,10268,4372,10289,4374,10310,4376,10311,4372e" filled="t" fillcolor="#8E7527" stroked="f">
                <v:path arrowok="t"/>
                <v:fill/>
              </v:shape>
            </v:group>
            <v:group style="position:absolute;left:10352;top:4344;width:116;height:159" coordorigin="10352,4344" coordsize="116,159">
              <v:shape style="position:absolute;left:10352;top:4344;width:116;height:159" coordorigin="10352,4344" coordsize="116,159" path="m10414,4344l10352,4344,10352,4503,10388,4503,10388,4443,10428,4442,10451,4436,10464,4423,10466,4413,10388,4413,10388,4373,10467,4373,10460,4356,10442,4347,10414,4344e" filled="t" fillcolor="#8E7527" stroked="f">
                <v:path arrowok="t"/>
                <v:fill/>
              </v:shape>
              <v:shape style="position:absolute;left:10352;top:4344;width:116;height:159" coordorigin="10352,4344" coordsize="116,159" path="m10467,4373l10430,4373,10432,4377,10432,4410,10430,4413,10466,4413,10469,4400,10468,4374,10467,4373e" filled="t" fillcolor="#8E7527" stroked="f">
                <v:path arrowok="t"/>
                <v:fill/>
              </v:shape>
            </v:group>
            <v:group style="position:absolute;left:10495;top:4344;width:110;height:159" coordorigin="10495,4344" coordsize="110,159">
              <v:shape style="position:absolute;left:10495;top:4344;width:110;height:159" coordorigin="10495,4344" coordsize="110,159" path="m10605,4344l10495,4344,10495,4503,10604,4503,10604,4473,10531,4473,10531,4435,10595,4435,10599,4405,10531,4405,10531,4374,10600,4374,10605,4344e" filled="t" fillcolor="#8E7527" stroked="f">
                <v:path arrowok="t"/>
                <v:fill/>
              </v:shape>
            </v:group>
            <v:group style="position:absolute;left:10631;top:4343;width:114;height:162" coordorigin="10631,4343" coordsize="114,162">
              <v:shape style="position:absolute;left:10631;top:4343;width:114;height:162" coordorigin="10631,4343" coordsize="114,162" path="m10689,4343l10662,4344,10644,4354,10634,4371,10631,4396,10633,4474,10642,4492,10659,4502,10686,4505,10710,4503,10731,4499,10745,4496,10732,4476,10671,4476,10667,4471,10667,4380,10669,4371,10738,4371,10742,4347,10727,4345,10710,4344,10689,4343e" filled="t" fillcolor="#8E7527" stroked="f">
                <v:path arrowok="t"/>
                <v:fill/>
              </v:shape>
              <v:shape style="position:absolute;left:10631;top:4343;width:114;height:162" coordorigin="10631,4343" coordsize="114,162" path="m10728,4471l10708,4475,10689,4476,10732,4476,10728,4471e" filled="t" fillcolor="#8E7527" stroked="f">
                <v:path arrowok="t"/>
                <v:fill/>
              </v:shape>
              <v:shape style="position:absolute;left:10631;top:4343;width:114;height:162" coordorigin="10631,4343" coordsize="114,162" path="m10738,4371l10669,4371,10696,4371,10713,4372,10737,4376,10738,4371e" filled="t" fillcolor="#8E7527" stroked="f">
                <v:path arrowok="t"/>
                <v:fill/>
              </v:shape>
            </v:group>
            <v:group style="position:absolute;left:10792;top:4344;width:2;height:159" coordorigin="10792,4344" coordsize="2,159">
              <v:shape style="position:absolute;left:10792;top:4344;width:2;height:159" coordorigin="10792,4344" coordsize="0,159" path="m10792,4344l10792,4503e" filled="f" stroked="t" strokeweight="1.912pt" strokecolor="#8E7527">
                <v:path arrowok="t"/>
              </v:shape>
            </v:group>
            <v:group style="position:absolute;left:10834;top:4344;width:152;height:159" coordorigin="10834,4344" coordsize="152,159">
              <v:shape style="position:absolute;left:10834;top:4344;width:152;height:159" coordorigin="10834,4344" coordsize="152,159" path="m10931,4344l10890,4344,10834,4503,10874,4503,10883,4474,10976,4474,10966,4445,10890,4445,10910,4379,10943,4379,10931,4344e" filled="t" fillcolor="#8E7527" stroked="f">
                <v:path arrowok="t"/>
                <v:fill/>
              </v:shape>
              <v:shape style="position:absolute;left:10834;top:4344;width:152;height:159" coordorigin="10834,4344" coordsize="152,159" path="m10976,4474l10937,4474,10946,4503,10986,4503,10976,4474e" filled="t" fillcolor="#8E7527" stroked="f">
                <v:path arrowok="t"/>
                <v:fill/>
              </v:shape>
              <v:shape style="position:absolute;left:10834;top:4344;width:152;height:159" coordorigin="10834,4344" coordsize="152,159" path="m10943,4379l10910,4379,10930,4445,10966,4445,10943,4379e" filled="t" fillcolor="#8E7527" stroked="f">
                <v:path arrowok="t"/>
                <v:fill/>
              </v:shape>
            </v:group>
            <v:group style="position:absolute;left:11009;top:4344;width:109;height:159" coordorigin="11009,4344" coordsize="109,159">
              <v:shape style="position:absolute;left:11009;top:4344;width:109;height:159" coordorigin="11009,4344" coordsize="109,159" path="m11045,4344l11009,4344,11009,4503,11118,4503,11118,4473,11045,4473,11045,4344e" filled="t" fillcolor="#8E7527" stroked="f">
                <v:path arrowok="t"/>
                <v:fill/>
              </v:shape>
            </v:group>
            <v:group style="position:absolute;left:10196;top:4540;width:205;height:297" coordorigin="10196,4540" coordsize="205,297">
              <v:shape style="position:absolute;left:10196;top:4540;width:205;height:297" coordorigin="10196,4540" coordsize="205,297" path="m10397,4594l10319,4594,10332,4599,10332,4637,10324,4643,10312,4649,10260,4677,10239,4689,10199,4752,10198,4779,10198,4837,10401,4837,10401,4783,10265,4783,10267,4754,10277,4738,10298,4722,10354,4692,10372,4680,10387,4666,10396,4648,10399,4626,10398,4604,10397,4594e" filled="t" fillcolor="#8E7527" stroked="f">
                <v:path arrowok="t"/>
                <v:fill/>
              </v:shape>
              <v:shape style="position:absolute;left:10196;top:4540;width:205;height:297" coordorigin="10196,4540" coordsize="205,297" path="m10295,4540l10234,4546,10196,4554,10220,4604,10239,4601,10260,4597,10281,4595,10300,4594,10397,4594,10394,4582,10385,4566,10370,4554,10351,4546,10326,4541,10295,4540e" filled="t" fillcolor="#8E7527" stroked="f">
                <v:path arrowok="t"/>
                <v:fill/>
              </v:shape>
            </v:group>
            <v:group style="position:absolute;left:10439;top:4540;width:225;height:301" coordorigin="10439,4540" coordsize="225,301">
              <v:shape style="position:absolute;left:10439;top:4540;width:225;height:301" coordorigin="10439,4540" coordsize="225,301" path="m10555,4540l10485,4550,10441,4615,10439,4641,10439,4752,10460,4812,10518,4839,10548,4841,10569,4840,10636,4820,10657,4787,10557,4787,10541,4787,10519,4782,10508,4767,10506,4739,10506,4636,10509,4611,10521,4597,10546,4593,10657,4593,10654,4585,10643,4568,10628,4556,10609,4547,10584,4541,10555,4540e" filled="t" fillcolor="#8E7527" stroked="f">
                <v:path arrowok="t"/>
                <v:fill/>
              </v:shape>
              <v:shape style="position:absolute;left:10439;top:4540;width:225;height:301" coordorigin="10439,4540" coordsize="225,301" path="m10657,4593l10546,4593,10561,4593,10584,4598,10594,4614,10597,4641,10597,4744,10593,4770,10581,4783,10557,4787,10657,4787,10657,4787,10662,4765,10664,4739,10664,4629,10660,4605,10657,4593e" filled="t" fillcolor="#8E7527" stroked="f">
                <v:path arrowok="t"/>
                <v:fill/>
              </v:shape>
            </v:group>
            <v:group style="position:absolute;left:10697;top:4543;width:149;height:294" coordorigin="10697,4543" coordsize="149,294">
              <v:shape style="position:absolute;left:10697;top:4543;width:149;height:294" coordorigin="10697,4543" coordsize="149,294" path="m10845,4614l10779,4614,10779,4837,10845,4837,10845,4614e" filled="t" fillcolor="#8E7527" stroked="f">
                <v:path arrowok="t"/>
                <v:fill/>
              </v:shape>
              <v:shape style="position:absolute;left:10697;top:4543;width:149;height:294" coordorigin="10697,4543" coordsize="149,294" path="m10845,4543l10788,4543,10697,4608,10726,4649,10779,4614,10845,4614,10845,4543e" filled="t" fillcolor="#8E7527" stroked="f">
                <v:path arrowok="t"/>
                <v:fill/>
              </v:shape>
            </v:group>
            <v:group style="position:absolute;left:10911;top:4540;width:211;height:301" coordorigin="10911,4540" coordsize="211,301">
              <v:shape style="position:absolute;left:10911;top:4540;width:211;height:301" coordorigin="10911,4540" coordsize="211,301" path="m10926,4778l10952,4835,11017,4840,11038,4841,11064,4838,11085,4831,11101,4819,11113,4803,11118,4788,11008,4788,10987,4786,10966,4784,10945,4781,10926,4778e" filled="t" fillcolor="#8E7527" stroked="f">
                <v:path arrowok="t"/>
                <v:fill/>
              </v:shape>
              <v:shape style="position:absolute;left:10911;top:4540;width:211;height:301" coordorigin="10911,4540" coordsize="211,301" path="m11122,4721l11055,4721,11055,4751,11052,4773,11039,4785,11008,4788,11118,4788,11120,4782,11122,4755,11122,4721e" filled="t" fillcolor="#8E7527" stroked="f">
                <v:path arrowok="t"/>
                <v:fill/>
              </v:shape>
              <v:shape style="position:absolute;left:10911;top:4540;width:211;height:301" coordorigin="10911,4540" coordsize="211,301" path="m11029,4540l10950,4549,10911,4624,10911,4662,10956,4720,11015,4728,11035,4725,11055,4721,11122,4721,11122,4676,11006,4676,10982,4669,10978,4647,10978,4601,10985,4593,11118,4593,11118,4590,11109,4571,11096,4556,11078,4547,11056,4541,11029,4540e" filled="t" fillcolor="#8E7527" stroked="f">
                <v:path arrowok="t"/>
                <v:fill/>
              </v:shape>
              <v:shape style="position:absolute;left:10911;top:4540;width:211;height:301" coordorigin="10911,4540" coordsize="211,301" path="m11118,4593l11048,4593,11055,4601,11055,4619,11047,4672,11027,4675,11006,4676,11122,4676,11122,4616,11118,4593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0.831375pt;width:125.037929pt;height:13pt;mso-position-horizontal-relative:page;mso-position-vertical-relative:page;z-index:-52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0.431381pt;width:323.401799pt;height:26.2pt;mso-position-horizontal-relative:page;mso-position-vertical-relative:page;z-index:-52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Reinheit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architektonische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Stärke.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031372pt;width:461.163618pt;height:79pt;mso-position-horizontal-relative:page;mso-position-vertical-relative:page;z-index:-52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authentische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Look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gibt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usdrucksk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ideal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ohnumgebungen.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Tischgestell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5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ext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dinäre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ertiert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schräge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Merkmale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Leichtig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obustheit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Wiederer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ennungswert.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Gefühle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auszudrüc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Esszimmer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bereichern.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2.431366pt;width:525.277417pt;height:52.6pt;mso-position-horizontal-relative:page;mso-position-vertical-relative:page;z-index:-52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3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wurde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»Special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Mention«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ategorie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cellent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Jurybegrün-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dung: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sicheren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erleiht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bewirkt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optische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Präsenz,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psilon-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unterstrichen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wird.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38.431366pt;width:349.719127pt;height:26.2pt;mso-position-horizontal-relative:page;mso-position-vertical-relative:page;z-index:-52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  <w:position w:val="-1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geölt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250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110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7833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78.031372pt;width:525.266244pt;height:39.4pt;mso-position-horizontal-relative:page;mso-position-vertical-relative:page;z-index:-52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6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2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30.83139pt;width:117.647477pt;height:13pt;mso-position-horizontal-relative:page;mso-position-vertical-relative:page;z-index:-51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18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3.385986pt;margin-top:632.674988pt;width:205.889pt;height:173.215pt;mso-position-horizontal-relative:page;mso-position-vertical-relative:page;z-index:-517" type="#_x0000_t75">
            <v:imagedata r:id="rId26" o:title=""/>
          </v:shape>
        </w:pict>
      </w:r>
      <w:r>
        <w:rPr/>
        <w:pict>
          <v:shape style="position:absolute;margin-left:353.385986pt;margin-top:221.812012pt;width:205.889pt;height:195.706pt;mso-position-horizontal-relative:page;mso-position-vertical-relative:page;z-index:-516" type="#_x0000_t75">
            <v:imagedata r:id="rId27" o:title=""/>
          </v:shape>
        </w:pict>
      </w:r>
      <w:r>
        <w:rPr/>
        <w:pict>
          <v:group style="position:absolute;margin-left:449.132111pt;margin-top:145.119919pt;width:48.935pt;height:66.6191pt;mso-position-horizontal-relative:page;mso-position-vertical-relative:page;z-index:-515" coordorigin="8983,2902" coordsize="979,1332">
            <v:group style="position:absolute;left:8993;top:2912;width:866;height:963" coordorigin="8993,2912" coordsize="866,963">
              <v:shape style="position:absolute;left:8993;top:2912;width:866;height:963" coordorigin="8993,2912" coordsize="866,963" path="m9859,2912l8993,3024,8993,3876,9859,3764,9859,2912e" filled="t" fillcolor="#231F20" stroked="f">
                <v:path arrowok="t"/>
                <v:fill/>
              </v:shape>
            </v:group>
            <v:group style="position:absolute;left:8993;top:3614;width:959;height:269" coordorigin="8993,3614" coordsize="959,269">
              <v:shape style="position:absolute;left:8993;top:3614;width:959;height:269" coordorigin="8993,3614" coordsize="959,269" path="m9951,3614l9085,3726,8993,3876,8993,3882,9859,3770,9951,3622,9951,3614e" filled="t" fillcolor="#7D1C24" stroked="f">
                <v:path arrowok="t"/>
                <v:fill/>
              </v:shape>
            </v:group>
            <v:group style="position:absolute;left:9085;top:3622;width:866;height:531" coordorigin="9085,3622" coordsize="866,531">
              <v:shape style="position:absolute;left:9085;top:3622;width:866;height:531" coordorigin="9085,3622" coordsize="866,531" path="m9951,3622l9085,3734,9085,4153,9951,4041,9951,3622e" filled="t" fillcolor="#D2232A" stroked="f">
                <v:path arrowok="t"/>
                <v:fill/>
              </v:shape>
            </v:group>
            <v:group style="position:absolute;left:9257;top:3574;width:38;height:70" coordorigin="9257,3574" coordsize="38,70">
              <v:shape style="position:absolute;left:9257;top:3574;width:38;height:70" coordorigin="9257,3574" coordsize="38,70" path="m9291,3574l9257,3578,9257,3644,9262,3643,9262,3615,9275,3613,9281,3613,9280,3612,9287,3610,9262,3610,9262,3582,9280,3580,9292,3580,9291,3574e" filled="t" fillcolor="#FFFFFF" stroked="f">
                <v:path arrowok="t"/>
                <v:fill/>
              </v:shape>
              <v:shape style="position:absolute;left:9257;top:3574;width:38;height:70" coordorigin="9257,3574" coordsize="38,70" path="m9281,3613l9275,3613,9289,3640,9295,3639,9281,3613e" filled="t" fillcolor="#FFFFFF" stroked="f">
                <v:path arrowok="t"/>
                <v:fill/>
              </v:shape>
              <v:shape style="position:absolute;left:9257;top:3574;width:38;height:70" coordorigin="9257,3574" coordsize="38,70" path="m9292,3580l9280,3580,9288,3581,9288,3605,9280,3607,9262,3610,9287,3610,9291,3608,9293,3598,9293,3585,9292,3580e" filled="t" fillcolor="#FFFFFF" stroked="f">
                <v:path arrowok="t"/>
                <v:fill/>
              </v:shape>
            </v:group>
            <v:group style="position:absolute;left:9251;top:3445;width:46;height:69" coordorigin="9251,3445" coordsize="46,69">
              <v:shape style="position:absolute;left:9251;top:3445;width:46;height:69" coordorigin="9251,3445" coordsize="46,69" path="m9279,3445l9269,3446,9251,3514,9256,3514,9262,3494,9287,3491,9292,3491,9292,3489,9263,3489,9273,3450,9276,3450,9281,3450,9279,3445e" filled="t" fillcolor="#FFFFFF" stroked="f">
                <v:path arrowok="t"/>
                <v:fill/>
              </v:shape>
              <v:shape style="position:absolute;left:9251;top:3445;width:46;height:69" coordorigin="9251,3445" coordsize="46,69" path="m9292,3491l9287,3491,9292,3509,9297,3509,9292,3491e" filled="t" fillcolor="#FFFFFF" stroked="f">
                <v:path arrowok="t"/>
                <v:fill/>
              </v:shape>
              <v:shape style="position:absolute;left:9251;top:3445;width:46;height:69" coordorigin="9251,3445" coordsize="46,69" path="m9281,3450l9276,3450,9286,3486,9263,3489,9292,3489,9281,3450e" filled="t" fillcolor="#FFFFFF" stroked="f">
                <v:path arrowok="t"/>
                <v:fill/>
              </v:shape>
            </v:group>
            <v:group style="position:absolute;left:9255;top:3313;width:39;height:71" coordorigin="9255,3313" coordsize="39,71">
              <v:shape style="position:absolute;left:9255;top:3313;width:39;height:71" coordorigin="9255,3313" coordsize="39,71" path="m9265,3317l9255,3318,9255,3384,9264,3383,9264,3337,9274,3337,9265,3317e" filled="t" fillcolor="#FFFFFF" stroked="f">
                <v:path arrowok="t"/>
                <v:fill/>
              </v:shape>
              <v:shape style="position:absolute;left:9255;top:3313;width:39;height:71" coordorigin="9255,3313" coordsize="39,71" path="m9274,3337l9264,3337,9284,3380,9294,3379,9294,3360,9285,3360,9274,3337e" filled="t" fillcolor="#FFFFFF" stroked="f">
                <v:path arrowok="t"/>
                <v:fill/>
              </v:shape>
              <v:shape style="position:absolute;left:9255;top:3313;width:39;height:71" coordorigin="9255,3313" coordsize="39,71" path="m9294,3313l9285,3314,9285,3360,9294,3360,9294,3313e" filled="t" fillcolor="#FFFFFF" stroked="f">
                <v:path arrowok="t"/>
                <v:fill/>
              </v:shape>
            </v:group>
            <v:group style="position:absolute;left:9270;top:3184;width:9;height:67" coordorigin="9270,3184" coordsize="9,67">
              <v:shape style="position:absolute;left:9270;top:3184;width:9;height:67" coordorigin="9270,3184" coordsize="9,67" path="m9279,3184l9270,3186,9270,3252,9279,3250,9279,3184e" filled="t" fillcolor="#FFFFFF" stroked="f">
                <v:path arrowok="t"/>
                <v:fill/>
              </v:shape>
            </v:group>
            <v:group style="position:absolute;left:9341;top:3563;width:37;height:70" coordorigin="9341,3563" coordsize="37,70">
              <v:shape style="position:absolute;left:9341;top:3563;width:37;height:70" coordorigin="9341,3563" coordsize="37,70" path="m9375,3563l9341,3567,9341,3633,9375,3629,9375,3627,9346,3627,9346,3571,9365,3569,9376,3569,9375,3563e" filled="t" fillcolor="#FFFFFF" stroked="f">
                <v:path arrowok="t"/>
                <v:fill/>
              </v:shape>
              <v:shape style="position:absolute;left:9341;top:3563;width:37;height:70" coordorigin="9341,3563" coordsize="37,70" path="m9376,3569l9365,3569,9373,3570,9373,3622,9365,3625,9346,3627,9375,3627,9378,3617,9378,3574,9376,3569e" filled="t" fillcolor="#FFFFFF" stroked="f">
                <v:path arrowok="t"/>
                <v:fill/>
              </v:shape>
            </v:group>
            <v:group style="position:absolute;left:9324;top:3430;width:69;height:73" coordorigin="9324,3430" coordsize="69,73">
              <v:shape style="position:absolute;left:9324;top:3430;width:69;height:73" coordorigin="9324,3430" coordsize="69,73" path="m9329,3438l9324,3439,9338,3503,9345,3502,9346,3498,9342,3498,9329,3438e" filled="t" fillcolor="#FFFFFF" stroked="f">
                <v:path arrowok="t"/>
                <v:fill/>
              </v:shape>
              <v:shape style="position:absolute;left:9324;top:3430;width:69;height:73" coordorigin="9324,3430" coordsize="69,73" path="m9364,3444l9359,3444,9372,3499,9379,3498,9380,3493,9376,3493,9364,3444e" filled="t" fillcolor="#FFFFFF" stroked="f">
                <v:path arrowok="t"/>
                <v:fill/>
              </v:shape>
              <v:shape style="position:absolute;left:9324;top:3430;width:69;height:73" coordorigin="9324,3430" coordsize="69,73" path="m9361,3434l9356,3435,9342,3498,9346,3498,9359,3444,9364,3444,9361,3434e" filled="t" fillcolor="#FFFFFF" stroked="f">
                <v:path arrowok="t"/>
                <v:fill/>
              </v:shape>
              <v:shape style="position:absolute;left:9324;top:3430;width:69;height:73" coordorigin="9324,3430" coordsize="69,73" path="m9393,3430l9388,3431,9376,3493,9380,3493,9393,3430e" filled="t" fillcolor="#FFFFFF" stroked="f">
                <v:path arrowok="t"/>
                <v:fill/>
              </v:shape>
            </v:group>
            <v:group style="position:absolute;left:9354;top:3304;width:9;height:67" coordorigin="9354,3304" coordsize="9,67">
              <v:shape style="position:absolute;left:9354;top:3304;width:9;height:67" coordorigin="9354,3304" coordsize="9,67" path="m9363,3304l9354,3305,9354,3371,9363,3370,9363,3304e" filled="t" fillcolor="#FFFFFF" stroked="f">
                <v:path arrowok="t"/>
                <v:fill/>
              </v:shape>
            </v:group>
            <v:group style="position:absolute;left:9340;top:3172;width:39;height:71" coordorigin="9340,3172" coordsize="39,71">
              <v:shape style="position:absolute;left:9340;top:3172;width:39;height:71" coordorigin="9340,3172" coordsize="39,71" path="m9375,3172l9344,3175,9340,3188,9340,3231,9344,3243,9375,3239,9377,3232,9356,3232,9349,3232,9349,3185,9356,3183,9363,3182,9379,3182,9375,3172e" filled="t" fillcolor="#FFFFFF" stroked="f">
                <v:path arrowok="t"/>
                <v:fill/>
              </v:shape>
              <v:shape style="position:absolute;left:9340;top:3172;width:39;height:71" coordorigin="9340,3172" coordsize="39,71" path="m9379,3220l9370,3221,9370,3229,9363,3231,9356,3232,9377,3232,9379,3226,9379,3220e" filled="t" fillcolor="#FFFFFF" stroked="f">
                <v:path arrowok="t"/>
                <v:fill/>
              </v:shape>
              <v:shape style="position:absolute;left:9340;top:3172;width:39;height:71" coordorigin="9340,3172" coordsize="39,71" path="m9379,3182l9363,3182,9370,3182,9370,3190,9379,3189,9379,3183,9379,3182e" filled="t" fillcolor="#FFFFFF" stroked="f">
                <v:path arrowok="t"/>
                <v:fill/>
              </v:shape>
            </v:group>
            <v:group style="position:absolute;left:9424;top:3552;width:39;height:71" coordorigin="9424,3552" coordsize="39,71">
              <v:shape style="position:absolute;left:9424;top:3552;width:39;height:71" coordorigin="9424,3552" coordsize="39,71" path="m9429,3605l9424,3606,9424,3616,9431,3622,9454,3619,9457,3617,9435,3617,9429,3613,9429,3605e" filled="t" fillcolor="#FFFFFF" stroked="f">
                <v:path arrowok="t"/>
                <v:fill/>
              </v:shape>
              <v:shape style="position:absolute;left:9424;top:3552;width:39;height:71" coordorigin="9424,3552" coordsize="39,71" path="m9454,3552l9433,3554,9425,3562,9425,3578,9429,3582,9439,3586,9444,3588,9455,3593,9458,3596,9458,3609,9452,3615,9435,3617,9457,3617,9463,3611,9463,3594,9459,3589,9447,3583,9433,3578,9430,3575,9430,3564,9436,3559,9451,3557,9461,3557,9454,3552e" filled="t" fillcolor="#FFFFFF" stroked="f">
                <v:path arrowok="t"/>
                <v:fill/>
              </v:shape>
              <v:shape style="position:absolute;left:9424;top:3552;width:39;height:71" coordorigin="9424,3552" coordsize="39,71" path="m9461,3557l9451,3557,9456,3560,9456,3568,9462,3567,9462,3558,9461,3557e" filled="t" fillcolor="#FFFFFF" stroked="f">
                <v:path arrowok="t"/>
                <v:fill/>
              </v:shape>
            </v:group>
            <v:group style="position:absolute;left:9421;top:3423;width:46;height:69" coordorigin="9421,3423" coordsize="46,69">
              <v:shape style="position:absolute;left:9421;top:3423;width:46;height:69" coordorigin="9421,3423" coordsize="46,69" path="m9448,3423l9438,3424,9421,3492,9426,3492,9431,3472,9456,3469,9461,3469,9461,3467,9432,3467,9442,3428,9445,3428,9450,3428,9448,3423e" filled="t" fillcolor="#FFFFFF" stroked="f">
                <v:path arrowok="t"/>
                <v:fill/>
              </v:shape>
              <v:shape style="position:absolute;left:9421;top:3423;width:46;height:69" coordorigin="9421,3423" coordsize="46,69" path="m9461,3469l9456,3469,9461,3487,9466,3486,9461,3469e" filled="t" fillcolor="#FFFFFF" stroked="f">
                <v:path arrowok="t"/>
                <v:fill/>
              </v:shape>
              <v:shape style="position:absolute;left:9421;top:3423;width:46;height:69" coordorigin="9421,3423" coordsize="46,69" path="m9450,3428l9445,3428,9455,3464,9432,3467,9461,3467,9450,3428e" filled="t" fillcolor="#FFFFFF" stroked="f">
                <v:path arrowok="t"/>
                <v:fill/>
              </v:shape>
            </v:group>
            <v:group style="position:absolute;left:9425;top:3291;width:39;height:71" coordorigin="9425,3291" coordsize="39,71">
              <v:shape style="position:absolute;left:9425;top:3291;width:39;height:71" coordorigin="9425,3291" coordsize="39,71" path="m9459,3291l9429,3295,9425,3307,9425,3350,9429,3362,9460,3358,9462,3351,9441,3351,9434,3351,9434,3304,9441,3302,9447,3301,9463,3301,9459,3291e" filled="t" fillcolor="#FFFFFF" stroked="f">
                <v:path arrowok="t"/>
                <v:fill/>
              </v:shape>
              <v:shape style="position:absolute;left:9425;top:3291;width:39;height:71" coordorigin="9425,3291" coordsize="39,71" path="m9464,3339l9454,3340,9454,3348,9447,3350,9441,3351,9462,3351,9464,3345,9464,3339e" filled="t" fillcolor="#FFFFFF" stroked="f">
                <v:path arrowok="t"/>
                <v:fill/>
              </v:shape>
              <v:shape style="position:absolute;left:9425;top:3291;width:39;height:71" coordorigin="9425,3291" coordsize="39,71" path="m9463,3301l9447,3301,9454,3301,9454,3309,9464,3308,9463,3302,9463,3301e" filled="t" fillcolor="#FFFFFF" stroked="f">
                <v:path arrowok="t"/>
                <v:fill/>
              </v:shape>
            </v:group>
            <v:group style="position:absolute;left:9424;top:3161;width:39;height:71" coordorigin="9424,3161" coordsize="39,71">
              <v:shape style="position:absolute;left:9424;top:3161;width:39;height:71" coordorigin="9424,3161" coordsize="39,71" path="m9458,3161l9428,3165,9424,3177,9424,3220,9428,3232,9459,3228,9461,3221,9440,3221,9433,3221,9433,3174,9440,3172,9447,3171,9462,3171,9458,3161e" filled="t" fillcolor="#FFFFFF" stroked="f">
                <v:path arrowok="t"/>
                <v:fill/>
              </v:shape>
              <v:shape style="position:absolute;left:9424;top:3161;width:39;height:71" coordorigin="9424,3161" coordsize="39,71" path="m9462,3171l9447,3171,9454,3171,9454,3218,9447,3220,9440,3221,9461,3221,9463,3215,9463,3172,9462,3171e" filled="t" fillcolor="#FFFFFF" stroked="f">
                <v:path arrowok="t"/>
                <v:fill/>
              </v:shape>
            </v:group>
            <v:group style="position:absolute;left:9562;top:3143;width:37;height:70" coordorigin="9562,3143" coordsize="37,70">
              <v:shape style="position:absolute;left:9562;top:3143;width:37;height:70" coordorigin="9562,3143" coordsize="37,70" path="m9599,3148l9590,3148,9595,3152,9595,3165,9593,3168,9584,3176,9577,3181,9566,3190,9563,3195,9563,3213,9600,3209,9600,3208,9568,3208,9568,3196,9570,3193,9574,3189,9579,3184,9588,3179,9597,3170,9600,3166,9600,3149,9599,3148e" filled="t" fillcolor="#FFFFFF" stroked="f">
                <v:path arrowok="t"/>
                <v:fill/>
              </v:shape>
              <v:shape style="position:absolute;left:9562;top:3143;width:37;height:70" coordorigin="9562,3143" coordsize="37,70" path="m9600,3204l9568,3208,9600,3208,9600,3204e" filled="t" fillcolor="#FFFFFF" stroked="f">
                <v:path arrowok="t"/>
                <v:fill/>
              </v:shape>
              <v:shape style="position:absolute;left:9562;top:3143;width:37;height:70" coordorigin="9562,3143" coordsize="37,70" path="m9592,3143l9570,3146,9562,3154,9562,3164,9568,3163,9568,3155,9574,3150,9590,3148,9599,3148,9592,3143e" filled="t" fillcolor="#FFFFFF" stroked="f">
                <v:path arrowok="t"/>
                <v:fill/>
              </v:shape>
            </v:group>
            <v:group style="position:absolute;left:9564;top:3273;width:35;height:71" coordorigin="9564,3273" coordsize="35,71">
              <v:shape style="position:absolute;left:9564;top:3273;width:35;height:71" coordorigin="9564,3273" coordsize="35,71" path="m9596,3273l9567,3277,9564,3288,9564,3333,9566,3344,9596,3340,9596,3338,9577,3338,9569,3337,9569,3283,9577,3280,9586,3279,9597,3279,9596,3273e" filled="t" fillcolor="#FFFFFF" stroked="f">
                <v:path arrowok="t"/>
                <v:fill/>
              </v:shape>
              <v:shape style="position:absolute;left:9564;top:3273;width:35;height:71" coordorigin="9564,3273" coordsize="35,71" path="m9597,3279l9586,3279,9593,3280,9593,3334,9586,3337,9577,3338,9596,3338,9599,3328,9599,3284,9597,3279e" filled="t" fillcolor="#FFFFFF" stroked="f">
                <v:path arrowok="t"/>
                <v:fill/>
              </v:shape>
            </v:group>
            <v:group style="position:absolute;left:9564;top:3405;width:35;height:69" coordorigin="9564,3405" coordsize="35,69">
              <v:shape style="position:absolute;left:9564;top:3405;width:35;height:69" coordorigin="9564,3405" coordsize="35,69" path="m9586,3415l9577,3415,9577,3463,9564,3465,9564,3474,9599,3469,9599,3462,9586,3462,9586,3415e" filled="t" fillcolor="#FFFFFF" stroked="f">
                <v:path arrowok="t"/>
                <v:fill/>
              </v:shape>
              <v:shape style="position:absolute;left:9564;top:3405;width:35;height:69" coordorigin="9564,3405" coordsize="35,69" path="m9599,3461l9586,3462,9599,3462,9599,3461e" filled="t" fillcolor="#FFFFFF" stroked="f">
                <v:path arrowok="t"/>
                <v:fill/>
              </v:shape>
              <v:shape style="position:absolute;left:9564;top:3405;width:35;height:69" coordorigin="9564,3405" coordsize="35,69" path="m9586,3405l9567,3408,9567,3417,9577,3415,9586,3415,9586,3405e" filled="t" fillcolor="#FFFFFF" stroked="f">
                <v:path arrowok="t"/>
                <v:fill/>
              </v:shape>
            </v:group>
            <v:group style="position:absolute;left:9256;top:3929;width:9;height:67" coordorigin="9256,3929" coordsize="9,67">
              <v:shape style="position:absolute;left:9256;top:3929;width:9;height:67" coordorigin="9256,3929" coordsize="9,67" path="m9266,3929l9256,3930,9256,3996,9266,3995,9266,3929e" filled="t" fillcolor="#FFFFFF" stroked="f">
                <v:path arrowok="t"/>
                <v:fill/>
              </v:shape>
            </v:group>
            <v:group style="position:absolute;left:9290;top:3924;width:19;height:67" coordorigin="9290,3924" coordsize="19,67">
              <v:shape style="position:absolute;left:9290;top:3924;width:19;height:67" coordorigin="9290,3924" coordsize="19,67" path="m9300,3924l9290,3926,9290,3992,9299,3990,9299,3945,9309,3945,9300,3924e" filled="t" fillcolor="#FFFFFF" stroked="f">
                <v:path arrowok="t"/>
                <v:fill/>
              </v:shape>
            </v:group>
            <v:group style="position:absolute;left:9299;top:3945;width:30;height:43" coordorigin="9299,3945" coordsize="30,43">
              <v:shape style="position:absolute;left:9299;top:3945;width:30;height:43" coordorigin="9299,3945" coordsize="30,43" path="m9309,3945l9299,3945,9319,3988,9329,3987,9329,3968,9320,3968,9309,3945e" filled="t" fillcolor="#FFFFFF" stroked="f">
                <v:path arrowok="t"/>
                <v:fill/>
              </v:shape>
            </v:group>
            <v:group style="position:absolute;left:9320;top:3921;width:9;height:48" coordorigin="9320,3921" coordsize="9,48">
              <v:shape style="position:absolute;left:9320;top:3921;width:9;height:48" coordorigin="9320,3921" coordsize="9,48" path="m9329,3921l9320,3922,9320,3968,9329,3968,9329,3921e" filled="t" fillcolor="#FFFFFF" stroked="f">
                <v:path arrowok="t"/>
                <v:fill/>
              </v:shape>
            </v:group>
            <v:group style="position:absolute;left:9362;top:3925;width:9;height:57" coordorigin="9362,3925" coordsize="9,57">
              <v:shape style="position:absolute;left:9362;top:3925;width:9;height:57" coordorigin="9362,3925" coordsize="9,57" path="m9371,3925l9362,3925,9362,3982,9371,3981,9371,3925e" filled="t" fillcolor="#FFFFFF" stroked="f">
                <v:path arrowok="t"/>
                <v:fill/>
              </v:shape>
            </v:group>
            <v:group style="position:absolute;left:9347;top:3913;width:41;height:14" coordorigin="9347,3913" coordsize="41,14">
              <v:shape style="position:absolute;left:9347;top:3913;width:41;height:14" coordorigin="9347,3913" coordsize="41,14" path="m9387,3913l9347,3918,9347,3927,9362,3925,9371,3925,9371,3924,9387,3922,9387,3913e" filled="t" fillcolor="#FFFFFF" stroked="f">
                <v:path arrowok="t"/>
                <v:fill/>
              </v:shape>
            </v:group>
            <v:group style="position:absolute;left:9406;top:3906;width:37;height:71" coordorigin="9406,3906" coordsize="37,71">
              <v:shape style="position:absolute;left:9406;top:3906;width:37;height:71" coordorigin="9406,3906" coordsize="37,71" path="m9444,3906l9406,3911,9406,3977,9444,3972,9444,3967,9416,3967,9416,3945,9442,3942,9442,3936,9416,3936,9416,3918,9444,3915,9444,3906e" filled="t" fillcolor="#FFFFFF" stroked="f">
                <v:path arrowok="t"/>
                <v:fill/>
              </v:shape>
            </v:group>
            <v:group style="position:absolute;left:9416;top:3963;width:28;height:4" coordorigin="9416,3963" coordsize="28,4">
              <v:shape style="position:absolute;left:9416;top:3963;width:28;height:4" coordorigin="9416,3963" coordsize="28,4" path="m9444,3963l9416,3967,9444,3967,9444,3963e" filled="t" fillcolor="#FFFFFF" stroked="f">
                <v:path arrowok="t"/>
                <v:fill/>
              </v:shape>
            </v:group>
            <v:group style="position:absolute;left:9416;top:3933;width:26;height:3" coordorigin="9416,3933" coordsize="26,3">
              <v:shape style="position:absolute;left:9416;top:3933;width:26;height:3" coordorigin="9416,3933" coordsize="26,3" path="m9442,3933l9416,3936,9442,3936,9442,3933e" filled="t" fillcolor="#FFFFFF" stroked="f">
                <v:path arrowok="t"/>
                <v:fill/>
              </v:shape>
            </v:group>
            <v:group style="position:absolute;left:9464;top:3899;width:39;height:70" coordorigin="9464,3899" coordsize="39,70">
              <v:shape style="position:absolute;left:9464;top:3899;width:39;height:70" coordorigin="9464,3899" coordsize="39,70" path="m9500,3899l9464,3903,9464,3969,9474,3968,9474,3941,9482,3940,9493,3940,9492,3938,9501,3933,9501,3932,9474,3932,9474,3911,9488,3909,9503,3909,9500,3899e" filled="t" fillcolor="#FFFFFF" stroked="f">
                <v:path arrowok="t"/>
                <v:fill/>
              </v:shape>
            </v:group>
            <v:group style="position:absolute;left:9482;top:3940;width:23;height:25" coordorigin="9482,3940" coordsize="23,25">
              <v:shape style="position:absolute;left:9482;top:3940;width:23;height:25" coordorigin="9482,3940" coordsize="23,25" path="m9493,3940l9482,3940,9495,3965,9506,3964,9493,3940e" filled="t" fillcolor="#FFFFFF" stroked="f">
                <v:path arrowok="t"/>
                <v:fill/>
              </v:shape>
            </v:group>
            <v:group style="position:absolute;left:9474;top:3909;width:30;height:23" coordorigin="9474,3909" coordsize="30,23">
              <v:shape style="position:absolute;left:9474;top:3909;width:30;height:23" coordorigin="9474,3909" coordsize="30,23" path="m9503,3909l9488,3909,9494,3909,9494,3928,9488,3930,9474,3932,9501,3932,9503,3924,9503,3909,9503,3909e" filled="t" fillcolor="#FFFFFF" stroked="f">
                <v:path arrowok="t"/>
                <v:fill/>
              </v:shape>
            </v:group>
            <v:group style="position:absolute;left:9527;top:3894;width:9;height:67" coordorigin="9527,3894" coordsize="9,67">
              <v:shape style="position:absolute;left:9527;top:3894;width:9;height:67" coordorigin="9527,3894" coordsize="9,67" path="m9536,3894l9527,3895,9527,3961,9536,3960,9536,3894e" filled="t" fillcolor="#FFFFFF" stroked="f">
                <v:path arrowok="t"/>
                <v:fill/>
              </v:shape>
            </v:group>
            <v:group style="position:absolute;left:9558;top:3886;width:38;height:71" coordorigin="9558,3886" coordsize="38,71">
              <v:shape style="position:absolute;left:9558;top:3886;width:38;height:71" coordorigin="9558,3886" coordsize="38,71" path="m9592,3886l9562,3890,9558,3903,9558,3946,9562,3957,9593,3953,9595,3947,9574,3947,9567,3946,9567,3899,9574,3897,9581,3896,9596,3896,9592,3886e" filled="t" fillcolor="#FFFFFF" stroked="f">
                <v:path arrowok="t"/>
                <v:fill/>
              </v:shape>
            </v:group>
            <v:group style="position:absolute;left:9574;top:3896;width:23;height:50" coordorigin="9574,3896" coordsize="23,50">
              <v:shape style="position:absolute;left:9574;top:3896;width:23;height:50" coordorigin="9574,3896" coordsize="23,50" path="m9596,3896l9581,3896,9588,3897,9588,3944,9581,3946,9574,3947,9595,3947,9597,3941,9597,3897,9596,3896e" filled="t" fillcolor="#FFFFFF" stroked="f">
                <v:path arrowok="t"/>
                <v:fill/>
              </v:shape>
            </v:group>
            <v:group style="position:absolute;left:9620;top:3878;width:39;height:70" coordorigin="9620,3878" coordsize="39,70">
              <v:shape style="position:absolute;left:9620;top:3878;width:39;height:70" coordorigin="9620,3878" coordsize="39,70" path="m9656,3878l9620,3883,9620,3949,9629,3948,9629,3921,9638,3920,9649,3920,9648,3917,9657,3913,9657,3912,9629,3912,9629,3891,9644,3889,9659,3889,9656,3878e" filled="t" fillcolor="#FFFFFF" stroked="f">
                <v:path arrowok="t"/>
                <v:fill/>
              </v:shape>
            </v:group>
            <v:group style="position:absolute;left:9638;top:3920;width:23;height:25" coordorigin="9638,3920" coordsize="23,25">
              <v:shape style="position:absolute;left:9638;top:3920;width:23;height:25" coordorigin="9638,3920" coordsize="23,25" path="m9649,3920l9638,3920,9651,3945,9661,3944,9649,3920e" filled="t" fillcolor="#FFFFFF" stroked="f">
                <v:path arrowok="t"/>
                <v:fill/>
              </v:shape>
            </v:group>
            <v:group style="position:absolute;left:9629;top:3889;width:30;height:23" coordorigin="9629,3889" coordsize="30,23">
              <v:shape style="position:absolute;left:9629;top:3889;width:30;height:23" coordorigin="9629,3889" coordsize="30,23" path="m9659,3889l9644,3889,9650,3889,9650,3908,9644,3910,9629,3912,9657,3912,9659,3904,9659,3889,9659,3889e" filled="t" fillcolor="#FFFFFF" stroked="f">
                <v:path arrowok="t"/>
                <v:fill/>
              </v:shape>
            </v:group>
            <v:group style="position:absolute;left:9256;top:3827;width:9;height:67" coordorigin="9256,3827" coordsize="9,67">
              <v:shape style="position:absolute;left:9256;top:3827;width:9;height:67" coordorigin="9256,3827" coordsize="9,67" path="m9266,3827l9256,3829,9256,3894,9266,3893,9266,3827e" filled="t" fillcolor="#FFFFFF" stroked="f">
                <v:path arrowok="t"/>
                <v:fill/>
              </v:shape>
            </v:group>
            <v:group style="position:absolute;left:9290;top:3823;width:19;height:67" coordorigin="9290,3823" coordsize="19,67">
              <v:shape style="position:absolute;left:9290;top:3823;width:19;height:67" coordorigin="9290,3823" coordsize="19,67" path="m9300,3823l9290,3824,9290,3890,9299,3889,9299,3843,9309,3843,9300,3823e" filled="t" fillcolor="#FFFFFF" stroked="f">
                <v:path arrowok="t"/>
                <v:fill/>
              </v:shape>
            </v:group>
            <v:group style="position:absolute;left:9299;top:3843;width:30;height:43" coordorigin="9299,3843" coordsize="30,43">
              <v:shape style="position:absolute;left:9299;top:3843;width:30;height:43" coordorigin="9299,3843" coordsize="30,43" path="m9309,3843l9299,3843,9319,3886,9329,3885,9329,3867,9320,3867,9309,3843e" filled="t" fillcolor="#FFFFFF" stroked="f">
                <v:path arrowok="t"/>
                <v:fill/>
              </v:shape>
            </v:group>
            <v:group style="position:absolute;left:9320;top:3819;width:9;height:48" coordorigin="9320,3819" coordsize="9,48">
              <v:shape style="position:absolute;left:9320;top:3819;width:9;height:48" coordorigin="9320,3819" coordsize="9,48" path="m9329,3819l9320,3820,9320,3867,9329,3867,9329,3819e" filled="t" fillcolor="#FFFFFF" stroked="f">
                <v:path arrowok="t"/>
                <v:fill/>
              </v:shape>
            </v:group>
            <v:group style="position:absolute;left:9352;top:3815;width:19;height:67" coordorigin="9352,3815" coordsize="19,67">
              <v:shape style="position:absolute;left:9352;top:3815;width:19;height:67" coordorigin="9352,3815" coordsize="19,67" path="m9362,3815l9352,3816,9352,3882,9361,3881,9361,3835,9371,3835,9362,3815e" filled="t" fillcolor="#FFFFFF" stroked="f">
                <v:path arrowok="t"/>
                <v:fill/>
              </v:shape>
            </v:group>
            <v:group style="position:absolute;left:9361;top:3835;width:30;height:43" coordorigin="9361,3835" coordsize="30,43">
              <v:shape style="position:absolute;left:9361;top:3835;width:30;height:43" coordorigin="9361,3835" coordsize="30,43" path="m9371,3835l9361,3835,9381,3878,9391,3877,9391,3859,9382,3859,9371,3835e" filled="t" fillcolor="#FFFFFF" stroked="f">
                <v:path arrowok="t"/>
                <v:fill/>
              </v:shape>
            </v:group>
            <v:group style="position:absolute;left:9382;top:3811;width:9;height:48" coordorigin="9382,3811" coordsize="9,48">
              <v:shape style="position:absolute;left:9382;top:3811;width:9;height:48" coordorigin="9382,3811" coordsize="9,48" path="m9391,3811l9382,3812,9382,3859,9391,3859,9391,3811e" filled="t" fillcolor="#FFFFFF" stroked="f">
                <v:path arrowok="t"/>
                <v:fill/>
              </v:shape>
            </v:group>
            <v:group style="position:absolute;left:9414;top:3803;width:38;height:71" coordorigin="9414,3803" coordsize="38,71">
              <v:shape style="position:absolute;left:9414;top:3803;width:38;height:71" coordorigin="9414,3803" coordsize="38,71" path="m9448,3803l9417,3807,9414,3820,9414,3863,9418,3874,9448,3870,9450,3864,9430,3864,9423,3864,9423,3817,9430,3814,9436,3814,9452,3814,9448,3803e" filled="t" fillcolor="#FFFFFF" stroked="f">
                <v:path arrowok="t"/>
                <v:fill/>
              </v:shape>
            </v:group>
            <v:group style="position:absolute;left:9430;top:3814;width:23;height:50" coordorigin="9430,3814" coordsize="23,50">
              <v:shape style="position:absolute;left:9430;top:3814;width:23;height:50" coordorigin="9430,3814" coordsize="23,50" path="m9452,3814l9436,3814,9443,3814,9443,3861,9436,3863,9433,3863,9430,3864,9450,3864,9452,3858,9452,3814,9452,3814e" filled="t" fillcolor="#FFFFFF" stroked="f">
                <v:path arrowok="t"/>
                <v:fill/>
              </v:shape>
            </v:group>
            <v:group style="position:absolute;left:9470;top:3800;width:32;height:65" coordorigin="9470,3800" coordsize="32,65">
              <v:shape style="position:absolute;left:9470;top:3800;width:32;height:65" coordorigin="9470,3800" coordsize="32,65" path="m9480,3800l9470,3801,9487,3864,9500,3863,9502,3855,9494,3855,9480,3800e" filled="t" fillcolor="#FFFFFF" stroked="f">
                <v:path arrowok="t"/>
                <v:fill/>
              </v:shape>
            </v:group>
            <v:group style="position:absolute;left:9494;top:3795;width:23;height:60" coordorigin="9494,3795" coordsize="23,60">
              <v:shape style="position:absolute;left:9494;top:3795;width:23;height:60" coordorigin="9494,3795" coordsize="23,60" path="m9517,3795l9508,3796,9494,3855,9502,3855,9517,3795e" filled="t" fillcolor="#FFFFFF" stroked="f">
                <v:path arrowok="t"/>
                <v:fill/>
              </v:shape>
            </v:group>
            <v:group style="position:absolute;left:9528;top:3789;width:44;height:70" coordorigin="9528,3789" coordsize="44,70">
              <v:shape style="position:absolute;left:9528;top:3789;width:44;height:70" coordorigin="9528,3789" coordsize="44,70" path="m9558,3789l9545,3791,9528,3859,9537,3858,9542,3839,9562,3837,9572,3837,9570,3830,9544,3830,9552,3800,9561,3800,9558,3789e" filled="t" fillcolor="#FFFFFF" stroked="f">
                <v:path arrowok="t"/>
                <v:fill/>
              </v:shape>
            </v:group>
            <v:group style="position:absolute;left:9562;top:3837;width:14;height:17" coordorigin="9562,3837" coordsize="14,17">
              <v:shape style="position:absolute;left:9562;top:3837;width:14;height:17" coordorigin="9562,3837" coordsize="14,17" path="m9572,3837l9562,3837,9567,3854,9576,3853,9572,3837e" filled="t" fillcolor="#FFFFFF" stroked="f">
                <v:path arrowok="t"/>
                <v:fill/>
              </v:shape>
            </v:group>
            <v:group style="position:absolute;left:9544;top:3800;width:26;height:30" coordorigin="9544,3800" coordsize="26,30">
              <v:shape style="position:absolute;left:9544;top:3800;width:26;height:30" coordorigin="9544,3800" coordsize="26,30" path="m9561,3800l9552,3800,9560,3828,9544,3830,9570,3830,9561,3800e" filled="t" fillcolor="#FFFFFF" stroked="f">
                <v:path arrowok="t"/>
                <v:fill/>
              </v:shape>
            </v:group>
            <v:group style="position:absolute;left:9602;top:3793;width:9;height:57" coordorigin="9602,3793" coordsize="9,57">
              <v:shape style="position:absolute;left:9602;top:3793;width:9;height:57" coordorigin="9602,3793" coordsize="9,57" path="m9611,3793l9602,3793,9602,3850,9611,3848,9611,3793e" filled="t" fillcolor="#FFFFFF" stroked="f">
                <v:path arrowok="t"/>
                <v:fill/>
              </v:shape>
            </v:group>
            <v:group style="position:absolute;left:9586;top:3781;width:41;height:14" coordorigin="9586,3781" coordsize="41,14">
              <v:shape style="position:absolute;left:9586;top:3781;width:41;height:14" coordorigin="9586,3781" coordsize="41,14" path="m9627,3781l9586,3786,9586,3795,9602,3793,9611,3793,9611,3792,9627,3790,9627,3781e" filled="t" fillcolor="#FFFFFF" stroked="f">
                <v:path arrowok="t"/>
                <v:fill/>
              </v:shape>
            </v:group>
            <v:group style="position:absolute;left:9646;top:3777;width:9;height:67" coordorigin="9646,3777" coordsize="9,67">
              <v:shape style="position:absolute;left:9646;top:3777;width:9;height:67" coordorigin="9646,3777" coordsize="9,67" path="m9655,3777l9646,3778,9646,3844,9655,3843,9655,3777e" filled="t" fillcolor="#FFFFFF" stroked="f">
                <v:path arrowok="t"/>
                <v:fill/>
              </v:shape>
            </v:group>
            <v:group style="position:absolute;left:9675;top:3773;width:32;height:65" coordorigin="9675,3773" coordsize="32,65">
              <v:shape style="position:absolute;left:9675;top:3773;width:32;height:65" coordorigin="9675,3773" coordsize="32,65" path="m9685,3773l9675,3774,9692,3838,9705,3836,9707,3828,9699,3828,9685,3773e" filled="t" fillcolor="#FFFFFF" stroked="f">
                <v:path arrowok="t"/>
                <v:fill/>
              </v:shape>
            </v:group>
            <v:group style="position:absolute;left:9699;top:3768;width:23;height:60" coordorigin="9699,3768" coordsize="23,60">
              <v:shape style="position:absolute;left:9699;top:3768;width:23;height:60" coordorigin="9699,3768" coordsize="23,60" path="m9722,3768l9713,3769,9699,3828,9707,3828,9722,3768e" filled="t" fillcolor="#FFFFFF" stroked="f">
                <v:path arrowok="t"/>
                <v:fill/>
              </v:shape>
            </v:group>
            <v:group style="position:absolute;left:9739;top:3761;width:37;height:71" coordorigin="9739,3761" coordsize="37,71">
              <v:shape style="position:absolute;left:9739;top:3761;width:37;height:71" coordorigin="9739,3761" coordsize="37,71" path="m9776,3761l9739,3766,9739,3832,9776,3827,9776,3822,9748,3822,9748,3800,9774,3797,9774,3792,9748,3792,9748,3774,9776,3770,9776,3761e" filled="t" fillcolor="#FFFFFF" stroked="f">
                <v:path arrowok="t"/>
                <v:fill/>
              </v:shape>
            </v:group>
            <v:group style="position:absolute;left:9748;top:3818;width:28;height:4" coordorigin="9748,3818" coordsize="28,4">
              <v:shape style="position:absolute;left:9748;top:3818;width:28;height:4" coordorigin="9748,3818" coordsize="28,4" path="m9776,3818l9748,3822,9776,3822,9776,3818e" filled="t" fillcolor="#FFFFFF" stroked="f">
                <v:path arrowok="t"/>
                <v:fill/>
              </v:shape>
            </v:group>
            <v:group style="position:absolute;left:9748;top:3788;width:26;height:3" coordorigin="9748,3788" coordsize="26,3">
              <v:shape style="position:absolute;left:9748;top:3788;width:26;height:3" coordorigin="9748,3788" coordsize="26,3" path="m9774,3788l9748,3792,9774,3792,9774,3788e" filled="t" fillcolor="#FFFFFF" stroked="f">
                <v:path arrowok="t"/>
                <v:fill/>
              </v:shape>
            </v:group>
            <v:group style="position:absolute;left:9481;top:4126;width:377;height:99" coordorigin="9481,4126" coordsize="377,99">
              <v:shape style="position:absolute;left:9481;top:4126;width:377;height:99" coordorigin="9481,4126" coordsize="377,99" path="m9490,4209l9481,4211,9482,4221,9488,4225,9498,4225,9509,4223,9518,4218,9518,4217,9494,4217,9491,4215,9490,4209e" filled="t" fillcolor="#231F20" stroked="f">
                <v:path arrowok="t"/>
                <v:fill/>
              </v:shape>
              <v:shape style="position:absolute;left:9481;top:4126;width:377;height:99" coordorigin="9481,4126" coordsize="377,99" path="m9509,4174l9490,4177,9482,4182,9482,4198,9487,4202,9497,4203,9500,4203,9504,4204,9507,4204,9509,4206,9509,4214,9504,4215,9494,4217,9518,4217,9518,4200,9513,4197,9504,4195,9499,4195,9492,4194,9491,4193,9491,4186,9495,4185,9504,4183,9517,4183,9516,4179,9509,4174e" filled="t" fillcolor="#231F20" stroked="f">
                <v:path arrowok="t"/>
                <v:fill/>
              </v:shape>
              <v:shape style="position:absolute;left:9481;top:4126;width:377;height:99" coordorigin="9481,4126" coordsize="377,99" path="m9517,4183l9504,4183,9507,4185,9508,4190,9517,4189,9517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560,4168l9538,4171,9531,4178,9531,4214,9538,4220,9559,4217,9565,4211,9541,4211,9539,4206,9539,4198,9567,4194,9567,4189,9539,4189,9539,4182,9543,4178,9556,4177,9567,4177,9567,4173,9560,4168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99l9558,4201,9557,4206,9554,4209,9541,4211,9565,4211,9566,4210,9567,4199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77l9556,4177,9558,4181,9558,4187,9539,4189,9567,4189,9567,4177e" filled="t" fillcolor="#231F20" stroked="f">
                <v:path arrowok="t"/>
                <v:fill/>
              </v:shape>
              <v:shape style="position:absolute;left:9481;top:4126;width:377;height:99" coordorigin="9481,4126" coordsize="377,99" path="m9591,4147l9582,4148,9582,4210,9587,4212,9598,4211,9598,4203,9592,4203,9591,4203,9591,4147e" filled="t" fillcolor="#231F20" stroked="f">
                <v:path arrowok="t"/>
                <v:fill/>
              </v:shape>
              <v:shape style="position:absolute;left:9481;top:4126;width:377;height:99" coordorigin="9481,4126" coordsize="377,99" path="m9598,4203l9592,4203,9598,4203,9598,4203e" filled="t" fillcolor="#231F20" stroked="f">
                <v:path arrowok="t"/>
                <v:fill/>
              </v:shape>
              <v:shape style="position:absolute;left:9481;top:4126;width:377;height:99" coordorigin="9481,4126" coordsize="377,99" path="m9637,4158l9615,4161,9608,4168,9608,4204,9615,4210,9636,4207,9642,4201,9618,4201,9616,4196,9616,4188,9644,4184,9644,4180,9616,4180,9616,4172,9620,4168,9634,4167,9644,4167,9644,4163,9637,4158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90l9635,4191,9634,4196,9631,4199,9618,4201,9642,4201,9643,4200,9644,4190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67l9634,4167,9636,4171,9636,4177,9616,4180,9644,4180,9644,4167e" filled="t" fillcolor="#231F20" stroked="f">
                <v:path arrowok="t"/>
                <v:fill/>
              </v:shape>
              <v:shape style="position:absolute;left:9481;top:4126;width:377;height:99" coordorigin="9481,4126" coordsize="377,99" path="m9687,4151l9666,4154,9658,4162,9658,4197,9666,4203,9687,4201,9693,4194,9669,4194,9667,4190,9667,4165,9671,4162,9683,4160,9694,4160,9694,4157,9687,4151e" filled="t" fillcolor="#231F20" stroked="f">
                <v:path arrowok="t"/>
                <v:fill/>
              </v:shape>
              <v:shape style="position:absolute;left:9481;top:4126;width:377;height:99" coordorigin="9481,4126" coordsize="377,99" path="m9695,4183l9686,4184,9685,4189,9682,4193,9669,4194,9693,4194,9694,4193,9695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694,4160l9683,4160,9685,4164,9686,4168,9695,4167,9694,4160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57l9712,4157,9712,4193,9717,4196,9731,4194,9731,4186,9722,4186,9721,4186,9721,4157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85l9722,4186,9731,4186,9731,4185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31l9712,4132,9712,4149,9703,4150,9703,4158,9712,4157,9721,4157,9721,4156,9731,4155,9731,4148,9721,4148,9721,4131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46l9721,4148,9731,4148,9731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43l9745,4144,9745,4192,9754,4191,9754,4143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26l9744,4127,9744,4138,9754,4137,9754,4126e" filled="t" fillcolor="#231F20" stroked="f">
                <v:path arrowok="t"/>
                <v:fill/>
              </v:shape>
              <v:shape style="position:absolute;left:9481;top:4126;width:377;height:99" coordorigin="9481,4126" coordsize="377,99" path="m9799,4137l9777,4140,9770,4147,9770,4183,9777,4189,9799,4186,9805,4180,9781,4180,9779,4175,9779,4151,9782,4147,9796,4146,9807,4146,9807,4142,9799,4137e" filled="t" fillcolor="#231F20" stroked="f">
                <v:path arrowok="t"/>
                <v:fill/>
              </v:shape>
              <v:shape style="position:absolute;left:9481;top:4126;width:377;height:99" coordorigin="9481,4126" coordsize="377,99" path="m9807,4146l9796,4146,9798,4150,9798,4174,9794,4178,9781,4180,9805,4180,9807,4178,9807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831,4133l9822,4134,9822,4182,9831,4181,9831,4145,9835,4140,9848,4139,9858,4139,9858,4136,9831,4136,9831,4133e" filled="t" fillcolor="#231F20" stroked="f">
                <v:path arrowok="t"/>
                <v:fill/>
              </v:shape>
              <v:shape style="position:absolute;left:9481;top:4126;width:377;height:99" coordorigin="9481,4126" coordsize="377,99" path="m9858,4139l9848,4139,9849,4144,9849,4179,9858,4177,9858,4139e" filled="t" fillcolor="#231F20" stroked="f">
                <v:path arrowok="t"/>
                <v:fill/>
              </v:shape>
              <v:shape style="position:absolute;left:9481;top:4126;width:377;height:99" coordorigin="9481,4126" coordsize="377,99" path="m9852,4130l9838,4132,9834,4133,9831,4136,9858,4136,9858,4136,9852,4130e" filled="t" fillcolor="#231F20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253113pt;margin-top:172.289459pt;width:40.374416pt;height:37.571452pt;mso-position-horizontal-relative:page;mso-position-vertical-relative:page;z-index:-514" coordorigin="10265,3446" coordsize="807,751">
            <v:group style="position:absolute;left:10275;top:3456;width:110;height:115" coordorigin="10275,3456" coordsize="110,115">
              <v:shape style="position:absolute;left:10275;top:3456;width:110;height:115" coordorigin="10275,3456" coordsize="110,115" path="m10330,3456l10306,3461,10289,3473,10279,3491,10275,3513,10276,3525,10283,3545,10297,3560,10318,3568,10344,3571,10364,3568,10383,3562,10385,3560,10385,3546,10348,3546,10326,3543,10313,3530,10309,3503,10321,3484,10340,3478,10384,3478,10385,3476,10377,3462,10360,3458,10330,3456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5,3510l10341,3510,10340,3516,10340,3523,10341,3529,10359,3529,10359,3543,10356,3544,10348,3546,10385,3546,10385,3510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4,3478l10351,3478,10365,3483,10373,3492,10380,3486,10384,3478e" filled="t" fillcolor="#231F20" stroked="f">
                <v:path arrowok="t"/>
                <v:fill/>
              </v:shape>
            </v:group>
            <v:group style="position:absolute;left:10399;top:3458;width:104;height:111" coordorigin="10399,3458" coordsize="104,111">
              <v:shape style="position:absolute;left:10399;top:3458;width:104;height:111" coordorigin="10399,3458" coordsize="104,111" path="m10499,3458l10400,3458,10399,3466,10399,3474,10400,3482,10416,3482,10416,3566,10418,3569,10501,3569,10503,3560,10503,3552,10501,3544,10448,3544,10448,3526,10494,3526,10495,3518,10495,3510,10494,3502,10448,3502,10448,3482,10499,3482,10500,3474,10500,3466,10499,3458e" filled="t" fillcolor="#231F20" stroked="f">
                <v:path arrowok="t"/>
                <v:fill/>
              </v:shape>
            </v:group>
            <v:group style="position:absolute;left:10514;top:3458;width:124;height:113" coordorigin="10514,3458" coordsize="124,113">
              <v:shape style="position:absolute;left:10514;top:3458;width:124;height:113" coordorigin="10514,3458" coordsize="124,113" path="m10588,3458l10515,3458,10514,3466,10514,3474,10515,3482,10531,3482,10531,3566,10534,3569,10543,3570,10554,3570,10563,3569,10563,3530,10613,3530,10618,3521,10626,3505,10563,3505,10563,3482,10626,3482,10626,3478,10612,3463,10588,3458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13,3530l10575,3530,10576,3531,10583,3549,10598,3563,10622,3569,10628,3569,10631,3569,10636,3568,10638,3560,10638,3551,10637,3545,10616,3545,10609,3539,10613,3530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36,3543l10629,3545,10637,3545,10636,3543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26,3482l10593,3482,10598,3485,10598,3501,10594,3505,10626,3505,10626,3505,10626,3482e" filled="t" fillcolor="#231F20" stroked="f">
                <v:path arrowok="t"/>
                <v:fill/>
              </v:shape>
            </v:group>
            <v:group style="position:absolute;left:10644;top:3456;width:148;height:114" coordorigin="10644,3456" coordsize="148,114">
              <v:shape style="position:absolute;left:10644;top:3456;width:148;height:114" coordorigin="10644,3456" coordsize="148,114" path="m10792,3503l10760,3503,10762,3503,10760,3535,10760,3569,10771,3570,10781,3570,10792,3569,10792,3503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667,3456l10647,3458,10644,3466,10645,3474,10647,3482,10663,3482,10663,3566,10665,3569,10674,3570,10684,3570,10693,3569,10693,3535,10692,3504,10693,3504,10726,3504,10711,3482,10687,3457,10667,3456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26,3504l10693,3504,10724,3550,10729,3550,10758,3506,10728,3506,10726,3504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81,3456l10770,3456,10758,3458,10743,3482,10728,3506,10758,3506,10760,3503,10792,3503,10792,3458,10781,3456e" filled="t" fillcolor="#231F20" stroked="f">
                <v:path arrowok="t"/>
                <v:fill/>
              </v:shape>
            </v:group>
            <v:group style="position:absolute;left:10809;top:3457;width:121;height:113" coordorigin="10809,3457" coordsize="121,113">
              <v:shape style="position:absolute;left:10809;top:3457;width:121;height:113" coordorigin="10809,3457" coordsize="121,113" path="m10887,3457l10849,3457,10809,3566,10811,3569,10821,3570,10828,3570,10837,3569,10845,3546,10922,3546,10913,3522,10854,3522,10867,3482,10899,3482,10891,3460,10887,3457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922,3546l10890,3546,10897,3569,10907,3570,10918,3570,10929,3569,10930,3566,10922,3546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899,3482l10868,3482,10881,3522,10913,3522,10899,3482e" filled="t" fillcolor="#231F20" stroked="f">
                <v:path arrowok="t"/>
                <v:fill/>
              </v:shape>
            </v:group>
            <v:group style="position:absolute;left:10931;top:3456;width:121;height:114" coordorigin="10931,3456" coordsize="121,114">
              <v:shape style="position:absolute;left:10931;top:3456;width:121;height:114" coordorigin="10931,3456" coordsize="121,114" path="m11007,3502l10978,3502,11019,3569,11030,3570,11040,3570,11051,3569,11051,3522,11022,3522,11007,3502e" filled="t" fillcolor="#231F20" stroked="f">
                <v:path arrowok="t"/>
                <v:fill/>
              </v:shape>
              <v:shape style="position:absolute;left:10931;top:3456;width:121;height:114" coordorigin="10931,3456" coordsize="121,114" path="m10953,3456l10933,3458,10931,3466,10931,3474,10933,3482,10949,3482,10949,3566,10951,3569,10960,3570,10969,3570,10978,3569,10978,3530,10977,3502,11007,3502,10973,3457,10953,3456e" filled="t" fillcolor="#231F20" stroked="f">
                <v:path arrowok="t"/>
                <v:fill/>
              </v:shape>
              <v:shape style="position:absolute;left:10931;top:3456;width:121;height:114" coordorigin="10931,3456" coordsize="121,114" path="m11041,3456l11031,3456,11022,3458,11022,3495,11023,3522,11051,3522,11051,3480,11053,3460,11050,3458,11041,3456e" filled="t" fillcolor="#231F20" stroked="f">
                <v:path arrowok="t"/>
                <v:fill/>
              </v:shape>
            </v:group>
            <v:group style="position:absolute;left:10278;top:3593;width:85;height:196" coordorigin="10278,3593" coordsize="85,196">
              <v:shape style="position:absolute;left:10278;top:3593;width:85;height:196" coordorigin="10278,3593" coordsize="85,196" path="m10320,3593l10300,3594,10280,3597,10278,3617,10280,3637,10308,3638,10308,3783,10323,3789,10343,3789,10363,3787,10363,3598,10339,3593,10320,3593e" filled="t" fillcolor="#231F20" stroked="f">
                <v:path arrowok="t"/>
                <v:fill/>
              </v:shape>
            </v:group>
            <v:group style="position:absolute;left:10385;top:3593;width:210;height:197" coordorigin="10385,3593" coordsize="210,197">
              <v:shape style="position:absolute;left:10385;top:3593;width:210;height:197" coordorigin="10385,3593" coordsize="210,197" path="m10518,3671l10465,3671,10553,3789,10573,3789,10593,3787,10593,3707,10542,3707,10518,3671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426,3593l10406,3594,10386,3597,10385,3617,10387,3637,10414,3638,10414,3783,10426,3788,10446,3789,10465,3787,10465,3720,10463,3671,10518,3671,10466,3594,10446,3593,10426,3593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561,3593l10541,3594,10541,3659,10544,3707,10593,3707,10593,3634,10595,3599,10581,3593,10561,3593e" filled="t" fillcolor="#231F20" stroked="f">
                <v:path arrowok="t"/>
                <v:fill/>
              </v:shape>
            </v:group>
            <v:group style="position:absolute;left:10616;top:3593;width:210;height:197" coordorigin="10616,3593" coordsize="210,197">
              <v:shape style="position:absolute;left:10616;top:3593;width:210;height:197" coordorigin="10616,3593" coordsize="210,197" path="m10749,3671l10696,3671,10784,3789,10804,3789,10824,3787,10824,3707,10774,3707,10749,3671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657,3593l10637,3594,10617,3597,10616,3617,10618,3637,10645,3638,10646,3783,10657,3788,10677,3789,10697,3787,10697,3720,10694,3671,10749,3671,10697,3594,10677,3593,10657,3593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792,3593l10772,3594,10772,3659,10775,3707,10824,3707,10824,3634,10826,3599,10812,3593,10792,3593e" filled="t" fillcolor="#231F20" stroked="f">
                <v:path arrowok="t"/>
                <v:fill/>
              </v:shape>
            </v:group>
            <v:group style="position:absolute;left:10852;top:3591;width:210;height:199" coordorigin="10852,3591" coordsize="210,199">
              <v:shape style="position:absolute;left:10852;top:3591;width:210;height:199" coordorigin="10852,3591" coordsize="210,199" path="m10950,3591l10885,3614,10854,3668,10852,3691,10852,3692,10882,3763,10946,3788,10977,3790,10999,3785,11019,3776,11034,3763,11046,3748,10956,3748,10936,3744,10922,3732,10913,3712,10911,3682,10915,3662,10927,3647,10946,3638,10974,3636,11049,3636,11038,3622,11022,3609,11002,3599,10978,3593,10950,3591e" filled="t" fillcolor="#231F20" stroked="f">
                <v:path arrowok="t"/>
                <v:fill/>
              </v:shape>
              <v:shape style="position:absolute;left:10852;top:3591;width:210;height:199" coordorigin="10852,3591" coordsize="210,199" path="m11049,3636l10974,3636,10991,3646,11002,3665,11005,3691,11005,3692,11003,3711,10994,3731,10979,3744,10956,3748,11046,3748,11047,3747,11056,3727,11061,3704,11063,3678,11058,3657,11050,3638,11049,3636e" filled="t" fillcolor="#231F20" stroked="f">
                <v:path arrowok="t"/>
                <v:fill/>
              </v:shape>
            </v:group>
            <v:group style="position:absolute;left:10275;top:3811;width:149;height:132" coordorigin="10275,3811" coordsize="149,132">
              <v:shape style="position:absolute;left:10275;top:3811;width:149;height:132" coordorigin="10275,3811" coordsize="149,132" path="m10297,3811l10278,3812,10275,3822,10275,3831,10278,3840,10295,3841,10332,3939,10336,3942,10356,3943,10376,3942,10391,3901,10355,3901,10345,3871,10318,3812,10297,3811e" filled="t" fillcolor="#231F20" stroked="f">
                <v:path arrowok="t"/>
                <v:fill/>
              </v:shape>
              <v:shape style="position:absolute;left:10275;top:3811;width:149;height:132" coordorigin="10275,3811" coordsize="149,132" path="m10398,3811l10387,3812,10366,3871,10357,3901,10391,3901,10424,3815,10421,3812,10410,3811,10398,3811e" filled="t" fillcolor="#231F20" stroked="f">
                <v:path arrowok="t"/>
                <v:fill/>
              </v:shape>
            </v:group>
            <v:group style="position:absolute;left:10415;top:3812;width:141;height:132" coordorigin="10415,3812" coordsize="141,132">
              <v:shape style="position:absolute;left:10415;top:3812;width:141;height:132" coordorigin="10415,3812" coordsize="141,132" path="m10507,3812l10463,3812,10415,3939,10418,3942,10430,3943,10438,3943,10449,3942,10458,3916,10548,3916,10538,3887,10468,3887,10483,3841,10521,3841,10511,3815,10507,3812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48,3916l10510,3916,10518,3942,10531,3943,10543,3943,10556,3942,10557,3939,10548,3916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21,3841l10484,3841,10500,3887,10538,3887,10521,3841e" filled="t" fillcolor="#231F20" stroked="f">
                <v:path arrowok="t"/>
                <v:fill/>
              </v:shape>
            </v:group>
            <v:group style="position:absolute;left:10548;top:3812;width:78;height:131" coordorigin="10548,3812" coordsize="78,131">
              <v:shape style="position:absolute;left:10548;top:3812;width:78;height:131" coordorigin="10548,3812" coordsize="78,131" path="m10626,3841l10589,3841,10589,3939,10592,3942,10603,3943,10615,3943,10626,3942,10626,3841e" filled="t" fillcolor="#231F20" stroked="f">
                <v:path arrowok="t"/>
                <v:fill/>
              </v:shape>
              <v:shape style="position:absolute;left:10548;top:3812;width:78;height:131" coordorigin="10548,3812" coordsize="78,131" path="m10665,3812l10550,3812,10548,3822,10548,3831,10550,3841,10665,3841,10667,3831,10667,3822,10665,3812e" filled="t" fillcolor="#231F20" stroked="f">
                <v:path arrowok="t"/>
                <v:fill/>
              </v:shape>
            </v:group>
            <v:group style="position:absolute;left:10680;top:3811;width:57;height:132" coordorigin="10680,3811" coordsize="57,132">
              <v:shape style="position:absolute;left:10680;top:3811;width:57;height:132" coordorigin="10680,3811" coordsize="57,132" path="m10702,3811l10682,3812,10680,3822,10680,3831,10682,3841,10700,3841,10700,3939,10703,3942,10714,3943,10727,3943,10737,3942,10737,3815,10722,3812,10702,3811e" filled="t" fillcolor="#231F20" stroked="f">
                <v:path arrowok="t"/>
                <v:fill/>
              </v:shape>
            </v:group>
            <v:group style="position:absolute;left:10761;top:3812;width:140;height:131" coordorigin="10761,3812" coordsize="140,131">
              <v:shape style="position:absolute;left:10761;top:3812;width:140;height:131" coordorigin="10761,3812" coordsize="140,131" path="m10809,3812l10789,3821,10774,3836,10764,3855,10761,3877,10762,3885,10815,3941,10845,3944,10865,3938,10881,3927,10890,3915,10825,3915,10812,3907,10804,3889,10804,3857,10817,3844,10843,3840,10892,3840,10883,3830,10865,3820,10841,3814,10809,3812e" filled="t" fillcolor="#231F20" stroked="f">
                <v:path arrowok="t"/>
                <v:fill/>
              </v:shape>
              <v:shape style="position:absolute;left:10761;top:3812;width:140;height:131" coordorigin="10761,3812" coordsize="140,131" path="m10892,3840l10843,3840,10859,3853,10864,3877,10861,3895,10849,3910,10825,3915,10890,3915,10893,3910,10900,3888,10901,3861,10895,3844,10892,3840e" filled="t" fillcolor="#231F20" stroked="f">
                <v:path arrowok="t"/>
                <v:fill/>
              </v:shape>
            </v:group>
            <v:group style="position:absolute;left:10912;top:3811;width:141;height:133" coordorigin="10912,3811" coordsize="141,133">
              <v:shape style="position:absolute;left:10912;top:3811;width:141;height:133" coordorigin="10912,3811" coordsize="141,133" path="m10998,3864l10967,3864,11014,3942,11027,3944,11040,3944,11052,3942,11052,3888,11019,3888,10998,3864e" filled="t" fillcolor="#231F20" stroked="f">
                <v:path arrowok="t"/>
                <v:fill/>
              </v:shape>
              <v:shape style="position:absolute;left:10912;top:3811;width:141;height:133" coordorigin="10912,3811" coordsize="141,133" path="m10934,3811l10914,3812,10912,3822,10912,3831,10914,3841,10933,3841,10933,3939,10936,3942,10946,3943,10956,3943,10967,3942,10967,3897,10966,3864,10998,3864,10954,3811,10934,3811e" filled="t" fillcolor="#231F20" stroked="f">
                <v:path arrowok="t"/>
                <v:fill/>
              </v:shape>
              <v:shape style="position:absolute;left:10912;top:3811;width:141;height:133" coordorigin="10912,3811" coordsize="141,133" path="m11040,3811l11028,3811,11018,3812,11018,3855,11020,3888,11052,3888,11052,3839,11054,3815,11051,3812,11040,3811e" filled="t" fillcolor="#231F20" stroked="f">
                <v:path arrowok="t"/>
                <v:fill/>
              </v:shape>
            </v:group>
            <v:group style="position:absolute;left:10280;top:3966;width:101;height:94" coordorigin="10280,3966" coordsize="101,94">
              <v:shape style="position:absolute;left:10280;top:3966;width:101;height:94" coordorigin="10280,3966" coordsize="101,94" path="m10345,3966l10314,3966,10280,4057,10282,4059,10290,4060,10296,4060,10304,4059,10311,4040,10375,4040,10367,4020,10318,4020,10329,3987,10355,3987,10349,3969,10345,3966e" filled="t" fillcolor="#231F20" stroked="f">
                <v:path arrowok="t"/>
                <v:fill/>
              </v:shape>
              <v:shape style="position:absolute;left:10280;top:3966;width:101;height:94" coordorigin="10280,3966" coordsize="101,94" path="m10375,4040l10348,4040,10354,4059,10363,4060,10372,4060,10380,4059,10381,4057,10375,4040e" filled="t" fillcolor="#231F20" stroked="f">
                <v:path arrowok="t"/>
                <v:fill/>
              </v:shape>
              <v:shape style="position:absolute;left:10280;top:3966;width:101;height:94" coordorigin="10280,3966" coordsize="101,94" path="m10355,3987l10329,3987,10341,4020,10367,4020,10355,3987e" filled="t" fillcolor="#231F20" stroked="f">
                <v:path arrowok="t"/>
                <v:fill/>
              </v:shape>
            </v:group>
            <v:group style="position:absolute;left:10375;top:3965;width:154;height:95" coordorigin="10375,3965" coordsize="154,95">
              <v:shape style="position:absolute;left:10375;top:3965;width:154;height:95" coordorigin="10375,3965" coordsize="154,95" path="m10480,4002l10457,4002,10459,4011,10460,4021,10462,4030,10469,4059,10481,4060,10493,4060,10505,4059,10511,4034,10487,4034,10486,4025,10484,4017,10480,4002e" filled="t" fillcolor="#231F20" stroked="f">
                <v:path arrowok="t"/>
                <v:fill/>
              </v:shape>
              <v:shape style="position:absolute;left:10375;top:3965;width:154;height:95" coordorigin="10375,3965" coordsize="154,95" path="m10403,3965l10385,3965,10376,3967,10375,3973,10375,3980,10376,3987,10389,3987,10408,4057,10410,4059,10421,4060,10433,4060,10444,4059,10450,4034,10428,4034,10426,4025,10424,4017,10423,4008,10412,3967,10403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518,3965l10512,3965,10503,3967,10493,4008,10491,4017,10490,4025,10488,4034,10511,4034,10529,3969,10527,3967,10518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462,3966l10452,3966,10443,3967,10431,4017,10430,4025,10429,4034,10450,4034,10451,4030,10452,4021,10454,4011,10456,4002,10480,4002,10472,3967,10462,3966e" filled="t" fillcolor="#231F20" stroked="f">
                <v:path arrowok="t"/>
                <v:fill/>
              </v:shape>
            </v:group>
            <v:group style="position:absolute;left:10528;top:3966;width:101;height:94" coordorigin="10528,3966" coordsize="101,94">
              <v:shape style="position:absolute;left:10528;top:3966;width:101;height:94" coordorigin="10528,3966" coordsize="101,94" path="m10593,3966l10561,3966,10528,4057,10530,4059,10538,4060,10544,4060,10552,4059,10558,4040,10623,4040,10615,4020,10565,4020,10576,3987,10603,3987,10596,3969,10593,3966e" filled="t" fillcolor="#231F20" stroked="f">
                <v:path arrowok="t"/>
                <v:fill/>
              </v:shape>
              <v:shape style="position:absolute;left:10528;top:3966;width:101;height:94" coordorigin="10528,3966" coordsize="101,94" path="m10623,4040l10595,4040,10601,4059,10610,4060,10619,4060,10628,4059,10629,4057,10623,4040e" filled="t" fillcolor="#231F20" stroked="f">
                <v:path arrowok="t"/>
                <v:fill/>
              </v:shape>
              <v:shape style="position:absolute;left:10528;top:3966;width:101;height:94" coordorigin="10528,3966" coordsize="101,94" path="m10603,3987l10577,3987,10588,4020,10615,4020,10603,3987e" filled="t" fillcolor="#231F20" stroked="f">
                <v:path arrowok="t"/>
                <v:fill/>
              </v:shape>
            </v:group>
            <v:group style="position:absolute;left:10629;top:3967;width:103;height:94" coordorigin="10629,3967" coordsize="103,94">
              <v:shape style="position:absolute;left:10629;top:3967;width:103;height:94" coordorigin="10629,3967" coordsize="103,94" path="m10691,3967l10630,3967,10629,3973,10629,3980,10630,3987,10644,3987,10644,4057,10646,4059,10653,4060,10662,4060,10670,4059,10670,4027,10707,4027,10706,4025,10721,4013,10722,4006,10670,4006,10670,3987,10723,3987,10714,3973,10691,396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07,4027l10680,4027,10684,4036,10696,4053,10719,4060,10724,4060,10727,4059,10731,4059,10732,4053,10732,4045,10731,4039,10714,4039,10708,4034,10707,402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31,4038l10725,4039,10731,4039,10731,4038e" filled="t" fillcolor="#231F20" stroked="f">
                <v:path arrowok="t"/>
                <v:fill/>
              </v:shape>
              <v:shape style="position:absolute;left:10629;top:3967;width:103;height:94" coordorigin="10629,3967" coordsize="103,94" path="m10723,3987l10695,3987,10699,3990,10699,4003,10696,4006,10722,4006,10725,3990,10723,3987e" filled="t" fillcolor="#231F20" stroked="f">
                <v:path arrowok="t"/>
                <v:fill/>
              </v:shape>
            </v:group>
            <v:group style="position:absolute;left:10737;top:3967;width:101;height:92" coordorigin="10737,3967" coordsize="101,92">
              <v:shape style="position:absolute;left:10737;top:3967;width:101;height:92" coordorigin="10737,3967" coordsize="101,92" path="m10807,3967l10739,3967,10737,3972,10737,3980,10739,3987,10752,3987,10752,4057,10754,4059,10805,4059,10813,4056,10826,4046,10830,4039,10778,4039,10778,3987,10832,3987,10817,3972,10813,3970,10807,3967e" filled="t" fillcolor="#231F20" stroked="f">
                <v:path arrowok="t"/>
                <v:fill/>
              </v:shape>
              <v:shape style="position:absolute;left:10737;top:3967;width:101;height:92" coordorigin="10737,3967" coordsize="101,92" path="m10832,3987l10794,3987,10800,3988,10804,3992,10808,3996,10811,4002,10811,4022,10809,4028,10805,4032,10801,4037,10795,4039,10830,4039,10835,4029,10838,4007,10832,3987,10832,3987e" filled="t" fillcolor="#231F20" stroked="f">
                <v:path arrowok="t"/>
                <v:fill/>
              </v:shape>
            </v:group>
            <v:group style="position:absolute;left:10867;top:3950;width:26;height:40" coordorigin="10867,3950" coordsize="26,40">
              <v:shape style="position:absolute;left:10867;top:3950;width:26;height:40" coordorigin="10867,3950" coordsize="26,40" path="m10885,3950l10876,3955,10867,3962,10867,3985,10872,3990,10888,3990,10893,3985,10893,3972,10890,3970,10878,3970,10879,3967,10890,3958,10890,3954,10889,3951,10885,3950e" filled="t" fillcolor="#231F20" stroked="f">
                <v:path arrowok="t"/>
                <v:fill/>
              </v:shape>
              <v:shape style="position:absolute;left:10867;top:3950;width:26;height:40" coordorigin="10867,3950" coordsize="26,40" path="m10889,3968l10880,3968,10879,3969,10878,3970,10890,3970,10889,3968e" filled="t" fillcolor="#231F20" stroked="f">
                <v:path arrowok="t"/>
                <v:fill/>
              </v:shape>
            </v:group>
            <v:group style="position:absolute;left:10898;top:3964;width:73;height:95" coordorigin="10898,3964" coordsize="73,95">
              <v:shape style="position:absolute;left:10898;top:3964;width:73;height:95" coordorigin="10898,3964" coordsize="73,95" path="m10970,4040l10900,4040,10898,4046,10898,4053,10900,4059,10970,4059,10971,4053,10971,4046,10970,4040e" filled="t" fillcolor="#231F20" stroked="f">
                <v:path arrowok="t"/>
                <v:fill/>
              </v:shape>
              <v:shape style="position:absolute;left:10898;top:3964;width:73;height:95" coordorigin="10898,3964" coordsize="73,95" path="m10949,3994l10923,3994,10923,4040,10949,4040,10949,3994e" filled="t" fillcolor="#231F20" stroked="f">
                <v:path arrowok="t"/>
                <v:fill/>
              </v:shape>
              <v:shape style="position:absolute;left:10898;top:3964;width:73;height:95" coordorigin="10898,3964" coordsize="73,95" path="m10942,3964l10935,3964,10928,3966,10924,3975,10920,3975,10902,3975,10901,3982,10901,3989,10902,3995,10911,3995,10917,3995,10923,3994,10949,3994,10949,3966,10942,3964e" filled="t" fillcolor="#231F20" stroked="f">
                <v:path arrowok="t"/>
                <v:fill/>
              </v:shape>
            </v:group>
            <v:group style="position:absolute;left:10978;top:3967;width:76;height:92" coordorigin="10978,3967" coordsize="76,92">
              <v:shape style="position:absolute;left:10978;top:3967;width:76;height:92" coordorigin="10978,3967" coordsize="76,92" path="m10986,4035l10983,4041,10981,4048,10983,4056,10986,4057,11002,4059,11028,4058,11042,4047,11045,4041,11003,4041,10995,4039,10986,4035e" filled="t" fillcolor="#231F20" stroked="f">
                <v:path arrowok="t"/>
                <v:fill/>
              </v:shape>
              <v:shape style="position:absolute;left:10978;top:3967;width:76;height:92" coordorigin="10978,3967" coordsize="76,92" path="m11052,4020l11031,4020,11029,4036,11020,4041,11045,4041,11052,4027,11052,4020e" filled="t" fillcolor="#231F20" stroked="f">
                <v:path arrowok="t"/>
                <v:fill/>
              </v:shape>
              <v:shape style="position:absolute;left:10978;top:3967;width:76;height:92" coordorigin="10978,3967" coordsize="76,92" path="m11001,3967l10984,3979,10978,4002,10988,4022,11009,4028,11019,4028,11026,4025,11031,4020,11052,4020,11053,4010,11007,4010,11005,4003,11004,3989,11009,3984,11048,3984,11047,3980,11030,3970,11001,3967e" filled="t" fillcolor="#231F20" stroked="f">
                <v:path arrowok="t"/>
                <v:fill/>
              </v:shape>
              <v:shape style="position:absolute;left:10978;top:3967;width:76;height:92" coordorigin="10978,3967" coordsize="76,92" path="m11048,3984l11022,3984,11026,3986,11028,3990,11029,3992,11029,3994,11029,4003,11026,4010,11053,4010,11055,3997,11048,3984e" filled="t" fillcolor="#231F20" stroked="f">
                <v:path arrowok="t"/>
                <v:fill/>
              </v:shape>
            </v:group>
            <v:group style="position:absolute;left:10277;top:4083;width:111;height:104" coordorigin="10277,4083" coordsize="111,104">
              <v:shape style="position:absolute;left:10277;top:4083;width:111;height:104" coordorigin="10277,4083" coordsize="111,104" path="m10347,4124l10319,4124,10357,4186,10367,4187,10377,4187,10387,4186,10387,4143,10360,4143,10347,4124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298,4083l10278,4084,10277,4091,10277,4099,10278,4106,10293,4107,10293,4183,10295,4186,10303,4187,10311,4187,10320,4186,10320,4150,10319,4124,10347,4124,10318,4084,10298,4083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377,4083l10368,4083,10360,4084,10360,4118,10361,4143,10387,4143,10387,4105,10388,4086,10386,4084,10377,4083e" filled="t" fillcolor="#7E612A" stroked="f">
                <v:path arrowok="t"/>
                <v:fill/>
              </v:shape>
            </v:group>
            <v:group style="position:absolute;left:10405;top:4085;width:110;height:102" coordorigin="10405,4085" coordsize="110,102">
              <v:shape style="position:absolute;left:10405;top:4085;width:110;height:102" coordorigin="10405,4085" coordsize="110,102" path="m10439,4085l10420,4096,10409,4113,10405,4135,10405,4139,10410,4159,10422,4174,10442,4184,10470,4187,10490,4181,10504,4168,10505,4165,10444,4165,10436,4155,10436,4115,10444,4105,10507,4105,10493,4093,10471,4086,10439,4085e" filled="t" fillcolor="#7E612A" stroked="f">
                <v:path arrowok="t"/>
                <v:fill/>
              </v:shape>
              <v:shape style="position:absolute;left:10405;top:4085;width:110;height:102" coordorigin="10405,4085" coordsize="110,102" path="m10507,4105l10477,4105,10485,4115,10485,4155,10477,4165,10505,4165,10512,4148,10515,4121,10507,4105,10507,4105e" filled="t" fillcolor="#7E612A" stroked="f">
                <v:path arrowok="t"/>
                <v:fill/>
              </v:shape>
            </v:group>
            <v:group style="position:absolute;left:10522;top:4083;width:136;height:105" coordorigin="10522,4083" coordsize="136,105">
              <v:shape style="position:absolute;left:10522;top:4083;width:136;height:105" coordorigin="10522,4083" coordsize="136,105" path="m10658,4125l10628,4125,10629,4126,10628,4155,10628,4186,10638,4187,10648,4187,10658,4186,10658,4125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44,4083l10524,4084,10522,4092,10523,4099,10524,4106,10539,4107,10539,4183,10541,4186,10549,4187,10558,4187,10567,4186,10567,4155,10565,4126,10566,4126,10597,4126,10583,4106,10564,4084,10544,4083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97,4126l10566,4126,10595,4169,10600,4169,10626,4129,10598,4129,10597,4126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647,4083l10637,4083,10626,4084,10612,4106,10599,4129,10626,4129,10628,4125,10658,4125,10658,4084,10647,4083e" filled="t" fillcolor="#7E612A" stroked="f">
                <v:path arrowok="t"/>
                <v:fill/>
              </v:shape>
            </v:group>
            <v:group style="position:absolute;left:10672;top:4083;width:45;height:104" coordorigin="10672,4083" coordsize="45,104">
              <v:shape style="position:absolute;left:10672;top:4083;width:45;height:104" coordorigin="10672,4083" coordsize="45,104" path="m10694,4083l10674,4084,10672,4091,10672,4099,10674,4106,10688,4107,10688,4183,10691,4186,10699,4187,10709,4187,10717,4186,10717,4086,10714,4084,10694,4083e" filled="t" fillcolor="#7E612A" stroked="f">
                <v:path arrowok="t"/>
                <v:fill/>
              </v:shape>
            </v:group>
            <v:group style="position:absolute;left:10732;top:4083;width:111;height:104" coordorigin="10732,4083" coordsize="111,104">
              <v:shape style="position:absolute;left:10732;top:4083;width:111;height:104" coordorigin="10732,4083" coordsize="111,104" path="m10802,4124l10775,4124,10812,4186,10822,4187,10832,4187,10842,4186,10842,4143,10815,4143,10802,4124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753,4083l10733,4084,10732,4091,10732,4099,10733,4106,10748,4107,10748,4183,10750,4186,10759,4187,10767,4187,10775,4186,10775,4150,10774,4124,10802,4124,10773,4084,10753,4083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832,4083l10823,4083,10815,4084,10815,4118,10816,4143,10842,4143,10842,4105,10843,4086,10841,4084,10832,4083e" filled="t" fillcolor="#7E612A" stroked="f">
                <v:path arrowok="t"/>
                <v:fill/>
              </v:shape>
            </v:group>
            <v:group style="position:absolute;left:10857;top:4084;width:96;height:102" coordorigin="10857,4084" coordsize="96,102">
              <v:shape style="position:absolute;left:10857;top:4084;width:96;height:102" coordorigin="10857,4084" coordsize="96,102" path="m10948,4084l10858,4084,10857,4091,10857,4099,10858,4106,10873,4107,10873,4184,10875,4186,10951,4186,10952,4178,10952,4171,10951,4163,10902,4163,10902,4147,10944,4147,10945,4140,10945,4132,10944,4125,10902,4125,10902,4106,10948,4106,10950,4099,10950,4091,10948,4084e" filled="t" fillcolor="#7E612A" stroked="f">
                <v:path arrowok="t"/>
                <v:fill/>
              </v:shape>
            </v:group>
            <v:group style="position:absolute;left:10961;top:4084;width:96;height:102" coordorigin="10961,4084" coordsize="96,102">
              <v:shape style="position:absolute;left:10961;top:4084;width:96;height:102" coordorigin="10961,4084" coordsize="96,102" path="m11053,4084l10963,4084,10961,4091,10961,4099,10963,4106,10977,4107,10977,4184,10979,4186,11055,4186,11057,4178,11057,4171,11055,4163,11006,4163,11006,4147,11048,4147,11050,4140,11050,4132,11048,4125,11006,4125,11006,4106,11053,4106,11055,4099,11055,4091,11053,4084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337006pt;margin-top:125.584015pt;width:46.804pt;height:43.059221pt;mso-position-horizontal-relative:page;mso-position-vertical-relative:page;z-index:-513" coordorigin="10187,2512" coordsize="936,861">
            <v:shape style="position:absolute;left:10929;top:2585;width:169;height:265" type="#_x0000_t75">
              <v:imagedata r:id="rId28" o:title=""/>
            </v:shape>
            <v:shape style="position:absolute;left:10393;top:2793;width:295;height:484" type="#_x0000_t75">
              <v:imagedata r:id="rId29" o:title=""/>
            </v:shape>
            <v:shape style="position:absolute;left:10677;top:2632;width:350;height:325" type="#_x0000_t75">
              <v:imagedata r:id="rId30" o:title=""/>
            </v:shape>
            <v:shape style="position:absolute;left:10254;top:3036;width:255;height:290" type="#_x0000_t75">
              <v:imagedata r:id="rId31" o:title=""/>
            </v:shape>
            <v:shape style="position:absolute;left:10416;top:2770;width:496;height:307" type="#_x0000_t75">
              <v:imagedata r:id="rId32" o:title=""/>
            </v:shape>
            <v:shape style="position:absolute;left:10682;top:2512;width:413;height:650" type="#_x0000_t75">
              <v:imagedata r:id="rId33" o:title=""/>
            </v:shape>
            <v:shape style="position:absolute;left:10935;top:2534;width:188;height:469" type="#_x0000_t75">
              <v:imagedata r:id="rId34" o:title=""/>
            </v:shape>
            <v:shape style="position:absolute;left:10187;top:3041;width:468;height:332" type="#_x0000_t75">
              <v:imagedata r:id="rId35" o:title=""/>
            </v:shape>
            <v:shape style="position:absolute;left:10239;top:2797;width:643;height:562" type="#_x0000_t75">
              <v:imagedata r:id="rId36" o:title=""/>
            </v:shape>
            <v:shape style="position:absolute;left:10419;top:2603;width:615;height:681" type="#_x0000_t75">
              <v:imagedata r:id="rId37" o:title=""/>
            </v:shape>
            <w10:wrap type="none"/>
          </v:group>
        </w:pict>
      </w:r>
      <w:r>
        <w:rPr/>
        <w:pict>
          <v:shape style="position:absolute;margin-left:36pt;margin-top:632.675476pt;width:307.937012pt;height:173.214569pt;mso-position-horizontal-relative:page;mso-position-vertical-relative:page;z-index:-512" type="#_x0000_t75">
            <v:imagedata r:id="rId38" o:title=""/>
          </v:shape>
        </w:pict>
      </w:r>
      <w:r>
        <w:rPr/>
        <w:pict>
          <v:shape style="position:absolute;margin-left:353.385986pt;margin-top:427.243011pt;width:205.889pt;height:195.707pt;mso-position-horizontal-relative:page;mso-position-vertical-relative:page;z-index:-511" type="#_x0000_t75">
            <v:imagedata r:id="rId3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4.897575pt;width:125.037929pt;height:13pt;mso-position-horizontal-relative:page;mso-position-vertical-relative:page;z-index:-51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1.297577pt;width:275.100281pt;height:26.2pt;mso-position-horizontal-relative:page;mso-position-vertical-relative:page;z-index:-50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Praktische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Symbiose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von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0.897583pt;width:402.566781pt;height:26.2001pt;mso-position-horizontal-relative:page;mso-position-vertical-relative:page;z-index:-50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eichnete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2017.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30.497574pt;width:310.848004pt;height:105.4pt;mso-position-horizontal-relative:page;mso-position-vertical-relative:page;z-index:-50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besticht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Qualität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Klarheit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geprägt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Linienführung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onstruktionselemente.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erschiedenen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Gestaltungsmöglich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antenprofil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unabhängig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ollholz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abgeschrägt,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werden.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markant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möglich.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9.297577pt;width:311.847618pt;height:131.8pt;mso-position-horizontal-relative:page;mso-position-vertical-relative:page;z-index:-50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„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rendbarometer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Einrichtungsb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anche“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ICONIC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eichnung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„selection“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gorie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„interior“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erliehen.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ombinationsmöglich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schaffen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Designfrei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Archite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Objekteinrichte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ormgebung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sieht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Besonderheit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nominiert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2019.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onsk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aft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steckt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Detail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nachhaltiger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Wirkung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Zusammenspiel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natürlichen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Materialien.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94.497589pt;width:293.832507pt;height:39.4pt;mso-position-horizontal-relative:page;mso-position-vertical-relative:page;z-index:-50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9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platte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140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3399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47.297546pt;width:309.613318pt;height:39.4pt;mso-position-horizontal-relative:page;mso-position-vertical-relative:page;z-index:-50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00.097595pt;width:117.647477pt;height:13pt;mso-position-horizontal-relative:page;mso-position-vertical-relative:page;z-index:-50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502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0.277008pt;margin-top:118.528015pt;width:58.109816pt;height:76.557pt;mso-position-horizontal-relative:page;mso-position-vertical-relative:page;z-index:-501" coordorigin="10006,2371" coordsize="1162,1531">
            <v:shape style="position:absolute;left:10333;top:2458;width:168;height:175" type="#_x0000_t75">
              <v:imagedata r:id="rId40" o:title=""/>
            </v:shape>
            <v:shape style="position:absolute;left:10332;top:3052;width:255;height:183" type="#_x0000_t75">
              <v:imagedata r:id="rId41" o:title=""/>
            </v:shape>
            <v:group style="position:absolute;left:10587;top:3126;width:2;height:69" coordorigin="10587,3126" coordsize="2,69">
              <v:shape style="position:absolute;left:10587;top:3126;width:2;height:69" coordorigin="10587,3126" coordsize="0,69" path="m10587,3126l10587,3194,10587,3126e" filled="f" stroked="f">
                <v:path arrowok="t"/>
              </v:shape>
            </v:group>
            <v:group style="position:absolute;left:10587;top:3425;width:2;height:22" coordorigin="10587,3425" coordsize="2,22">
              <v:shape style="position:absolute;left:10587;top:3425;width:2;height:22" coordorigin="10587,3425" coordsize="0,22" path="m10587,3425l10587,3447,10587,3425e" filled="f" stroked="f">
                <v:path arrowok="t"/>
              </v:shape>
              <v:shape style="position:absolute;left:10489;top:3216;width:97;height:208" type="#_x0000_t75">
                <v:imagedata r:id="rId42" o:title=""/>
              </v:shape>
              <v:shape style="position:absolute;left:10587;top:2395;width:254;height:239" type="#_x0000_t75">
                <v:imagedata r:id="rId43" o:title=""/>
              </v:shape>
              <v:shape style="position:absolute;left:10006;top:2371;width:880;height:1531" type="#_x0000_t75">
                <v:imagedata r:id="rId44" o:title=""/>
              </v:shape>
              <v:shape style="position:absolute;left:10586;top:2822;width:582;height:997" type="#_x0000_t75">
                <v:imagedata r:id="rId45" o:title=""/>
              </v:shape>
              <v:shape style="position:absolute;left:10088;top:2823;width:781;height:996" type="#_x0000_t75">
                <v:imagedata r:id="rId46" o:title=""/>
              </v:shape>
              <v:shape style="position:absolute;left:10587;top:2911;width:498;height:820" type="#_x0000_t75">
                <v:imagedata r:id="rId47" o:title=""/>
              </v:shape>
              <v:shape style="position:absolute;left:10332;top:3053;width:255;height:538" type="#_x0000_t75">
                <v:imagedata r:id="rId48" o:title=""/>
              </v:shape>
              <v:shape style="position:absolute;left:10536;top:2371;width:320;height:195" type="#_x0000_t75">
                <v:imagedata r:id="rId49" o:title=""/>
              </v:shape>
              <v:shape style="position:absolute;left:10392;top:3126;width:195;height:390" type="#_x0000_t75">
                <v:imagedata r:id="rId50" o:title=""/>
              </v:shape>
              <v:shape style="position:absolute;left:10460;top:3194;width:126;height:252" type="#_x0000_t75">
                <v:imagedata r:id="rId51" o:title=""/>
              </v:shape>
              <v:shape style="position:absolute;left:10085;top:2819;width:1002;height:1002" type="#_x0000_t75">
                <v:imagedata r:id="rId52" o:title=""/>
              </v:shape>
              <v:shape style="position:absolute;left:10392;top:2371;width:390;height:195" type="#_x0000_t75">
                <v:imagedata r:id="rId53" o:title=""/>
              </v:shape>
              <v:shape style="position:absolute;left:10489;top:2371;width:106;height:98" type="#_x0000_t75">
                <v:imagedata r:id="rId54" o:title=""/>
              </v:shape>
              <v:shape style="position:absolute;left:10460;top:2371;width:252;height:126" type="#_x0000_t75">
                <v:imagedata r:id="rId55" o:title=""/>
              </v:shape>
              <v:shape style="position:absolute;left:10185;top:2910;width:813;height:822" type="#_x0000_t75">
                <v:imagedata r:id="rId56" o:title=""/>
              </v:shape>
            </v:group>
            <w10:wrap type="none"/>
          </v:group>
        </w:pict>
      </w:r>
      <w:r>
        <w:rPr/>
        <w:pict>
          <v:group style="position:absolute;margin-left:499.253296pt;margin-top:199.866943pt;width:60.5217pt;height:71.641072pt;mso-position-horizontal-relative:page;mso-position-vertical-relative:page;z-index:-500" coordorigin="9985,3997" coordsize="1210,1433">
            <v:group style="position:absolute;left:10012;top:4007;width:148;height:194" coordorigin="10012,4007" coordsize="148,194">
              <v:shape style="position:absolute;left:10012;top:4007;width:148;height:194" coordorigin="10012,4007" coordsize="148,194" path="m10084,4007l10023,4027,10012,4072,10014,4161,10022,4181,10037,4194,10058,4200,10084,4202,10106,4200,10126,4196,10144,4191,10161,4184,10161,4167,10063,4167,10056,4164,10056,4066,10063,4047,10087,4041,10147,4041,10142,4012,10124,4009,10105,4008,10084,4007e" filled="t" fillcolor="#231F20" stroked="f">
                <v:path arrowok="t"/>
                <v:fill/>
              </v:shape>
              <v:shape style="position:absolute;left:10012;top:4007;width:148;height:194" coordorigin="10012,4007" coordsize="148,194" path="m10161,4085l10083,4085,10083,4120,10117,4120,10117,4162,10107,4165,10092,4167,10161,4167,10161,4085e" filled="t" fillcolor="#231F20" stroked="f">
                <v:path arrowok="t"/>
                <v:fill/>
              </v:shape>
              <v:shape style="position:absolute;left:10012;top:4007;width:148;height:194" coordorigin="10012,4007" coordsize="148,194" path="m10147,4041l10087,4041,10103,4042,10123,4044,10148,4047,10147,4041e" filled="t" fillcolor="#231F20" stroked="f">
                <v:path arrowok="t"/>
                <v:fill/>
              </v:shape>
            </v:group>
            <v:group style="position:absolute;left:10203;top:4009;width:132;height:191" coordorigin="10203,4009" coordsize="132,191">
              <v:shape style="position:absolute;left:10203;top:4009;width:132;height:191" coordorigin="10203,4009" coordsize="132,191" path="m10334,4009l10203,4009,10203,4199,10333,4199,10333,4164,10246,4164,10246,4118,10322,4118,10328,4082,10246,4082,10246,4044,10329,4044,10334,4009e" filled="t" fillcolor="#231F20" stroked="f">
                <v:path arrowok="t"/>
                <v:fill/>
              </v:shape>
            </v:group>
            <v:group style="position:absolute;left:10373;top:4009;width:153;height:191" coordorigin="10373,4009" coordsize="153,191">
              <v:shape style="position:absolute;left:10373;top:4009;width:153;height:191" coordorigin="10373,4009" coordsize="153,191" path="m10447,4009l10373,4009,10373,4199,10417,4199,10417,4123,10504,4123,10500,4110,10512,4095,10513,4090,10417,4090,10417,4044,10513,4044,10507,4029,10492,4016,10472,4010,10447,4009e" filled="t" fillcolor="#231F20" stroked="f">
                <v:path arrowok="t"/>
                <v:fill/>
              </v:shape>
              <v:shape style="position:absolute;left:10373;top:4009;width:153;height:191" coordorigin="10373,4009" coordsize="153,191" path="m10504,4123l10442,4123,10477,4199,10526,4199,10504,4123e" filled="t" fillcolor="#231F20" stroked="f">
                <v:path arrowok="t"/>
                <v:fill/>
              </v:shape>
              <v:shape style="position:absolute;left:10373;top:4009;width:153;height:191" coordorigin="10373,4009" coordsize="153,191" path="m10513,4044l10467,4044,10473,4049,10473,4085,10467,4090,10513,4090,10516,4072,10515,4051,10513,4044e" filled="t" fillcolor="#231F20" stroked="f">
                <v:path arrowok="t"/>
                <v:fill/>
              </v:shape>
            </v:group>
            <v:group style="position:absolute;left:10557;top:4009;width:204;height:191" coordorigin="10557,4009" coordsize="204,191">
              <v:shape style="position:absolute;left:10557;top:4009;width:204;height:191" coordorigin="10557,4009" coordsize="204,191" path="m10610,4009l10557,4009,10557,4199,10599,4199,10599,4074,10640,4074,10610,4009e" filled="t" fillcolor="#231F20" stroked="f">
                <v:path arrowok="t"/>
                <v:fill/>
              </v:shape>
              <v:shape style="position:absolute;left:10557;top:4009;width:204;height:191" coordorigin="10557,4009" coordsize="204,191" path="m10761,4074l10719,4074,10719,4199,10761,4199,10761,4074e" filled="t" fillcolor="#231F20" stroked="f">
                <v:path arrowok="t"/>
                <v:fill/>
              </v:shape>
              <v:shape style="position:absolute;left:10557;top:4009;width:204;height:191" coordorigin="10557,4009" coordsize="204,191" path="m10640,4074l10599,4074,10645,4170,10673,4170,10699,4115,10659,4115,10640,4074e" filled="t" fillcolor="#231F20" stroked="f">
                <v:path arrowok="t"/>
                <v:fill/>
              </v:shape>
              <v:shape style="position:absolute;left:10557;top:4009;width:204;height:191" coordorigin="10557,4009" coordsize="204,191" path="m10761,4009l10709,4009,10659,4115,10699,4115,10719,4074,10761,4074,10761,4009e" filled="t" fillcolor="#231F20" stroked="f">
                <v:path arrowok="t"/>
                <v:fill/>
              </v:shape>
            </v:group>
            <v:group style="position:absolute;left:10790;top:4009;width:183;height:191" coordorigin="10790,4009" coordsize="183,191">
              <v:shape style="position:absolute;left:10790;top:4009;width:183;height:191" coordorigin="10790,4009" coordsize="183,191" path="m10906,4009l10857,4009,10790,4199,10838,4199,10849,4165,10960,4165,10948,4130,10857,4130,10881,4051,10920,4051,10906,4009e" filled="t" fillcolor="#231F20" stroked="f">
                <v:path arrowok="t"/>
                <v:fill/>
              </v:shape>
              <v:shape style="position:absolute;left:10790;top:4009;width:183;height:191" coordorigin="10790,4009" coordsize="183,191" path="m10960,4165l10913,4165,10924,4199,10972,4199,10960,4165e" filled="t" fillcolor="#231F20" stroked="f">
                <v:path arrowok="t"/>
                <v:fill/>
              </v:shape>
              <v:shape style="position:absolute;left:10790;top:4009;width:183;height:191" coordorigin="10790,4009" coordsize="183,191" path="m10920,4051l10881,4051,10905,4130,10948,4130,10920,4051e" filled="t" fillcolor="#231F20" stroked="f">
                <v:path arrowok="t"/>
                <v:fill/>
              </v:shape>
            </v:group>
            <v:group style="position:absolute;left:11001;top:4009;width:155;height:191" coordorigin="11001,4009" coordsize="155,191">
              <v:shape style="position:absolute;left:11001;top:4009;width:155;height:191" coordorigin="11001,4009" coordsize="155,191" path="m11043,4009l11001,4009,11001,4199,11043,4199,11043,4080,11085,4080,11043,4009e" filled="t" fillcolor="#231F20" stroked="f">
                <v:path arrowok="t"/>
                <v:fill/>
              </v:shape>
              <v:shape style="position:absolute;left:11001;top:4009;width:155;height:191" coordorigin="11001,4009" coordsize="155,191" path="m11085,4080l11043,4080,11112,4199,11156,4199,11156,4127,11114,4127,11085,4080e" filled="t" fillcolor="#231F20" stroked="f">
                <v:path arrowok="t"/>
                <v:fill/>
              </v:shape>
              <v:shape style="position:absolute;left:11001;top:4009;width:155;height:191" coordorigin="11001,4009" coordsize="155,191" path="m11156,4009l11114,4009,11114,4127,11156,4127,11156,4009e" filled="t" fillcolor="#231F20" stroked="f">
                <v:path arrowok="t"/>
                <v:fill/>
              </v:shape>
            </v:group>
            <v:group style="position:absolute;left:10017;top:4245;width:176;height:227" coordorigin="10017,4245" coordsize="176,227">
              <v:shape style="position:absolute;left:10017;top:4245;width:176;height:227" coordorigin="10017,4245" coordsize="176,227" path="m10102,4245l10017,4245,10017,4472,10132,4471,10185,4438,10188,4431,10069,4431,10069,4286,10187,4286,10183,4275,10171,4261,10153,4251,10130,4246,10102,4245e" filled="t" fillcolor="#231F20" stroked="f">
                <v:path arrowok="t"/>
                <v:fill/>
              </v:shape>
              <v:shape style="position:absolute;left:10017;top:4245;width:176;height:227" coordorigin="10017,4245" coordsize="176,227" path="m10187,4286l10069,4286,10125,4288,10139,4301,10141,4325,10141,4410,10132,4426,10105,4431,10188,4431,10191,4419,10193,4394,10190,4296,10187,4286e" filled="t" fillcolor="#231F20" stroked="f">
                <v:path arrowok="t"/>
                <v:fill/>
              </v:shape>
            </v:group>
            <v:group style="position:absolute;left:10237;top:4245;width:157;height:227" coordorigin="10237,4245" coordsize="157,227">
              <v:shape style="position:absolute;left:10237;top:4245;width:157;height:227" coordorigin="10237,4245" coordsize="157,227" path="m10394,4245l10237,4245,10237,4472,10393,4472,10393,4429,10289,4429,10289,4375,10379,4375,10386,4333,10289,4333,10289,4287,10387,4287,10394,4245e" filled="t" fillcolor="#231F20" stroked="f">
                <v:path arrowok="t"/>
                <v:fill/>
              </v:shape>
            </v:group>
            <v:group style="position:absolute;left:10431;top:4242;width:170;height:232" coordorigin="10431,4242" coordsize="170,232">
              <v:shape style="position:absolute;left:10431;top:4242;width:170;height:232" coordorigin="10431,4242" coordsize="170,232" path="m10445,4422l10483,4472,10533,4474,10560,4469,10580,4460,10594,4446,10601,4432,10502,4432,10480,4429,10460,4426,10445,4422e" filled="t" fillcolor="#231F20" stroked="f">
                <v:path arrowok="t"/>
                <v:fill/>
              </v:shape>
              <v:shape style="position:absolute;left:10431;top:4242;width:170;height:232" coordorigin="10431,4242" coordsize="170,232" path="m10510,4242l10445,4265,10431,4308,10432,4325,10438,4346,10450,4363,10469,4373,10495,4376,10544,4376,10553,4382,10553,4400,10549,4419,10534,4429,10502,4432,10601,4432,10603,4429,10605,4408,10604,4378,10596,4357,10582,4343,10562,4335,10537,4333,10489,4333,10484,4325,10484,4294,10490,4284,10590,4284,10593,4248,10574,4246,10552,4244,10530,4242,10510,4242e" filled="t" fillcolor="#231F20" stroked="f">
                <v:path arrowok="t"/>
                <v:fill/>
              </v:shape>
              <v:shape style="position:absolute;left:10431;top:4242;width:170;height:232" coordorigin="10431,4242" coordsize="170,232" path="m10590,4284l10506,4284,10527,4285,10547,4286,10569,4288,10590,4290,10590,4284e" filled="t" fillcolor="#231F20" stroked="f">
                <v:path arrowok="t"/>
                <v:fill/>
              </v:shape>
            </v:group>
            <v:group style="position:absolute;left:10675;top:4245;width:2;height:227" coordorigin="10675,4245" coordsize="2,227">
              <v:shape style="position:absolute;left:10675;top:4245;width:2;height:227" coordorigin="10675,4245" coordsize="0,227" path="m10675,4245l10675,4472e" filled="f" stroked="t" strokeweight="2.687pt" strokecolor="#231F20">
                <v:path arrowok="t"/>
              </v:shape>
            </v:group>
            <v:group style="position:absolute;left:10748;top:4243;width:177;height:232" coordorigin="10748,4243" coordsize="177,232">
              <v:shape style="position:absolute;left:10748;top:4243;width:177;height:232" coordorigin="10748,4243" coordsize="177,232" path="m10834,4243l10769,4258,10748,4320,10748,4415,10782,4468,10828,4475,10851,4474,10871,4471,10890,4467,10908,4461,10925,4454,10925,4434,10830,4434,10807,4429,10800,4408,10800,4320,10802,4300,10815,4288,10846,4284,10910,4284,10911,4249,10893,4247,10874,4245,10855,4243,10834,4243e" filled="t" fillcolor="#231F20" stroked="f">
                <v:path arrowok="t"/>
                <v:fill/>
              </v:shape>
              <v:shape style="position:absolute;left:10748;top:4243;width:177;height:232" coordorigin="10748,4243" coordsize="177,232" path="m10925,4336l10832,4336,10832,4377,10873,4377,10870,4428,10850,4432,10830,4434,10925,4434,10925,4336e" filled="t" fillcolor="#231F20" stroked="f">
                <v:path arrowok="t"/>
                <v:fill/>
              </v:shape>
              <v:shape style="position:absolute;left:10748;top:4243;width:177;height:232" coordorigin="10748,4243" coordsize="177,232" path="m10910,4284l10846,4284,10864,4285,10884,4287,10910,4291,10910,4284e" filled="t" fillcolor="#231F20" stroked="f">
                <v:path arrowok="t"/>
                <v:fill/>
              </v:shape>
            </v:group>
            <v:group style="position:absolute;left:10971;top:4245;width:185;height:227" coordorigin="10971,4245" coordsize="185,227">
              <v:shape style="position:absolute;left:10971;top:4245;width:185;height:227" coordorigin="10971,4245" coordsize="185,227" path="m11021,4245l10971,4245,10971,4472,11021,4472,11021,4329,11072,4329,11021,4245e" filled="t" fillcolor="#231F20" stroked="f">
                <v:path arrowok="t"/>
                <v:fill/>
              </v:shape>
              <v:shape style="position:absolute;left:10971;top:4245;width:185;height:227" coordorigin="10971,4245" coordsize="185,227" path="m11072,4329l11021,4329,11104,4472,11156,4472,11156,4386,11106,4386,11072,4329e" filled="t" fillcolor="#231F20" stroked="f">
                <v:path arrowok="t"/>
                <v:fill/>
              </v:shape>
              <v:shape style="position:absolute;left:10971;top:4245;width:185;height:227" coordorigin="10971,4245" coordsize="185,227" path="m11156,4245l11106,4245,11106,4386,11156,4386,11156,4245e" filled="t" fillcolor="#231F20" stroked="f">
                <v:path arrowok="t"/>
                <v:fill/>
              </v:shape>
            </v:group>
            <v:group style="position:absolute;left:9995;top:4520;width:215;height:224" coordorigin="9995,4520" coordsize="215,224">
              <v:shape style="position:absolute;left:9995;top:4520;width:215;height:224" coordorigin="9995,4520" coordsize="215,224" path="m10131,4520l10074,4520,9995,4744,10052,4744,10065,4703,10195,4703,10181,4662,10074,4662,10102,4569,10148,4569,10131,4520e" filled="t" fillcolor="#231F20" stroked="f">
                <v:path arrowok="t"/>
                <v:fill/>
              </v:shape>
              <v:shape style="position:absolute;left:9995;top:4520;width:215;height:224" coordorigin="9995,4520" coordsize="215,224" path="m10195,4703l10140,4703,10153,4744,10210,4744,10195,4703e" filled="t" fillcolor="#231F20" stroked="f">
                <v:path arrowok="t"/>
                <v:fill/>
              </v:shape>
              <v:shape style="position:absolute;left:9995;top:4520;width:215;height:224" coordorigin="9995,4520" coordsize="215,224" path="m10148,4569l10102,4569,10131,4662,10181,4662,10148,4569e" filled="t" fillcolor="#231F20" stroked="f">
                <v:path arrowok="t"/>
                <v:fill/>
              </v:shape>
            </v:group>
            <v:group style="position:absolute;left:10209;top:4520;width:315;height:224" coordorigin="10209,4520" coordsize="315,224">
              <v:shape style="position:absolute;left:10209;top:4520;width:315;height:224" coordorigin="10209,4520" coordsize="315,224" path="m10265,4520l10209,4520,10259,4744,10326,4744,10341,4689,10294,4689,10265,4520e" filled="t" fillcolor="#231F20" stroked="f">
                <v:path arrowok="t"/>
                <v:fill/>
              </v:shape>
              <v:shape style="position:absolute;left:10209;top:4520;width:315;height:224" coordorigin="10209,4520" coordsize="315,224" path="m10413,4589l10367,4589,10407,4744,10475,4744,10487,4689,10439,4689,10413,4589e" filled="t" fillcolor="#231F20" stroked="f">
                <v:path arrowok="t"/>
                <v:fill/>
              </v:shape>
              <v:shape style="position:absolute;left:10209;top:4520;width:315;height:224" coordorigin="10209,4520" coordsize="315,224" path="m10396,4527l10338,4527,10294,4689,10341,4689,10367,4589,10413,4589,10396,4527e" filled="t" fillcolor="#231F20" stroked="f">
                <v:path arrowok="t"/>
                <v:fill/>
              </v:shape>
              <v:shape style="position:absolute;left:10209;top:4520;width:315;height:224" coordorigin="10209,4520" coordsize="315,224" path="m10524,4520l10469,4520,10439,4689,10487,4689,10524,4520e" filled="t" fillcolor="#231F20" stroked="f">
                <v:path arrowok="t"/>
                <v:fill/>
              </v:shape>
            </v:group>
            <v:group style="position:absolute;left:10524;top:4520;width:215;height:224" coordorigin="10524,4520" coordsize="215,224">
              <v:shape style="position:absolute;left:10524;top:4520;width:215;height:224" coordorigin="10524,4520" coordsize="215,224" path="m10660,4520l10603,4520,10524,4744,10580,4744,10594,4703,10724,4703,10710,4662,10603,4662,10631,4569,10677,4569,10660,4520e" filled="t" fillcolor="#231F20" stroked="f">
                <v:path arrowok="t"/>
                <v:fill/>
              </v:shape>
              <v:shape style="position:absolute;left:10524;top:4520;width:215;height:224" coordorigin="10524,4520" coordsize="215,224" path="m10724,4703l10669,4703,10682,4744,10739,4744,10724,4703e" filled="t" fillcolor="#231F20" stroked="f">
                <v:path arrowok="t"/>
                <v:fill/>
              </v:shape>
              <v:shape style="position:absolute;left:10524;top:4520;width:215;height:224" coordorigin="10524,4520" coordsize="215,224" path="m10677,4569l10631,4569,10660,4662,10710,4662,10677,4569e" filled="t" fillcolor="#231F20" stroked="f">
                <v:path arrowok="t"/>
                <v:fill/>
              </v:shape>
            </v:group>
            <v:group style="position:absolute;left:10770;top:4520;width:180;height:224" coordorigin="10770,4520" coordsize="180,224">
              <v:shape style="position:absolute;left:10770;top:4520;width:180;height:224" coordorigin="10770,4520" coordsize="180,224" path="m10857,4520l10770,4520,10770,4744,10821,4744,10821,4654,10911,4654,10908,4647,10925,4634,10935,4617,10935,4615,10821,4615,10821,4561,10934,4561,10933,4552,10921,4535,10904,4525,10882,4521,10857,4520e" filled="t" fillcolor="#231F20" stroked="f">
                <v:path arrowok="t"/>
                <v:fill/>
              </v:shape>
              <v:shape style="position:absolute;left:10770;top:4520;width:180;height:224" coordorigin="10770,4520" coordsize="180,224" path="m10911,4654l10851,4654,10892,4744,10950,4744,10911,4654e" filled="t" fillcolor="#231F20" stroked="f">
                <v:path arrowok="t"/>
                <v:fill/>
              </v:shape>
              <v:shape style="position:absolute;left:10770;top:4520;width:180;height:224" coordorigin="10770,4520" coordsize="180,224" path="m10934,4561l10881,4561,10887,4567,10887,4609,10881,4615,10935,4615,10938,4594,10938,4578,10934,4561e" filled="t" fillcolor="#231F20" stroked="f">
                <v:path arrowok="t"/>
                <v:fill/>
              </v:shape>
            </v:group>
            <v:group style="position:absolute;left:10988;top:4520;width:173;height:224" coordorigin="10988,4520" coordsize="173,224">
              <v:shape style="position:absolute;left:10988;top:4520;width:173;height:224" coordorigin="10988,4520" coordsize="173,224" path="m11071,4520l10988,4520,10988,4744,11099,4743,11153,4711,11156,4703,11039,4703,11039,4561,11155,4561,11152,4551,11140,4536,11122,4526,11100,4521,11071,4520e" filled="t" fillcolor="#231F20" stroked="f">
                <v:path arrowok="t"/>
                <v:fill/>
              </v:shape>
              <v:shape style="position:absolute;left:10988;top:4520;width:173;height:224" coordorigin="10988,4520" coordsize="173,224" path="m11155,4561l11039,4561,11093,4562,11107,4575,11110,4599,11109,4681,11101,4698,11074,4703,11156,4703,11159,4691,11161,4667,11159,4572,11155,4561e" filled="t" fillcolor="#231F20" stroked="f">
                <v:path arrowok="t"/>
                <v:fill/>
              </v:shape>
            </v:group>
            <v:group style="position:absolute;left:10000;top:4795;width:284;height:202" coordorigin="10000,4795" coordsize="284,202">
              <v:shape style="position:absolute;left:10000;top:4795;width:284;height:202" coordorigin="10000,4795" coordsize="284,202" path="m10050,4795l10000,4795,10044,4997,10105,4997,10118,4948,10077,4948,10050,4795e" filled="t" fillcolor="#8E7527" stroked="f">
                <v:path arrowok="t"/>
                <v:fill/>
              </v:shape>
              <v:shape style="position:absolute;left:10000;top:4795;width:284;height:202" coordorigin="10000,4795" coordsize="284,202" path="m10183,4858l10142,4858,10179,4997,10239,4997,10250,4948,10207,4948,10183,4858e" filled="t" fillcolor="#8E7527" stroked="f">
                <v:path arrowok="t"/>
                <v:fill/>
              </v:shape>
              <v:shape style="position:absolute;left:10000;top:4795;width:284;height:202" coordorigin="10000,4795" coordsize="284,202" path="m10168,4801l10116,4801,10077,4948,10118,4948,10142,4858,10183,4858,10168,4801e" filled="t" fillcolor="#8E7527" stroked="f">
                <v:path arrowok="t"/>
                <v:fill/>
              </v:shape>
              <v:shape style="position:absolute;left:10000;top:4795;width:284;height:202" coordorigin="10000,4795" coordsize="284,202" path="m10284,4795l10234,4795,10207,4948,10250,4948,10284,4795e" filled="t" fillcolor="#8E7527" stroked="f">
                <v:path arrowok="t"/>
                <v:fill/>
              </v:shape>
            </v:group>
            <v:group style="position:absolute;left:10340;top:4795;width:2;height:202" coordorigin="10340,4795" coordsize="2,202">
              <v:shape style="position:absolute;left:10340;top:4795;width:2;height:202" coordorigin="10340,4795" coordsize="0,202" path="m10340,4795l10340,4997e" filled="f" stroked="t" strokeweight="2.403pt" strokecolor="#8E7527">
                <v:path arrowok="t"/>
              </v:shape>
            </v:group>
            <v:group style="position:absolute;left:10407;top:4795;width:165;height:202" coordorigin="10407,4795" coordsize="165,202">
              <v:shape style="position:absolute;left:10407;top:4795;width:165;height:202" coordorigin="10407,4795" coordsize="165,202" path="m10452,4795l10407,4795,10407,4997,10452,4997,10452,4870,10497,4870,10452,4795e" filled="t" fillcolor="#8E7527" stroked="f">
                <v:path arrowok="t"/>
                <v:fill/>
              </v:shape>
              <v:shape style="position:absolute;left:10407;top:4795;width:165;height:202" coordorigin="10407,4795" coordsize="165,202" path="m10497,4870l10452,4870,10526,4997,10572,4997,10572,4920,10527,4920,10497,4870e" filled="t" fillcolor="#8E7527" stroked="f">
                <v:path arrowok="t"/>
                <v:fill/>
              </v:shape>
              <v:shape style="position:absolute;left:10407;top:4795;width:165;height:202" coordorigin="10407,4795" coordsize="165,202" path="m10572,4795l10527,4795,10527,4920,10572,4920,10572,4795e" filled="t" fillcolor="#8E7527" stroked="f">
                <v:path arrowok="t"/>
                <v:fill/>
              </v:shape>
            </v:group>
            <v:group style="position:absolute;left:10617;top:4795;width:165;height:202" coordorigin="10617,4795" coordsize="165,202">
              <v:shape style="position:absolute;left:10617;top:4795;width:165;height:202" coordorigin="10617,4795" coordsize="165,202" path="m10661,4795l10617,4795,10617,4997,10661,4997,10661,4870,10706,4870,10661,4795e" filled="t" fillcolor="#8E7527" stroked="f">
                <v:path arrowok="t"/>
                <v:fill/>
              </v:shape>
              <v:shape style="position:absolute;left:10617;top:4795;width:165;height:202" coordorigin="10617,4795" coordsize="165,202" path="m10706,4870l10661,4870,10735,4997,10781,4997,10781,4920,10736,4920,10706,4870e" filled="t" fillcolor="#8E7527" stroked="f">
                <v:path arrowok="t"/>
                <v:fill/>
              </v:shape>
              <v:shape style="position:absolute;left:10617;top:4795;width:165;height:202" coordorigin="10617,4795" coordsize="165,202" path="m10781,4795l10736,4795,10736,4920,10781,4920,10781,4795e" filled="t" fillcolor="#8E7527" stroked="f">
                <v:path arrowok="t"/>
                <v:fill/>
              </v:shape>
            </v:group>
            <v:group style="position:absolute;left:10826;top:4795;width:140;height:202" coordorigin="10826,4795" coordsize="140,202">
              <v:shape style="position:absolute;left:10826;top:4795;width:140;height:202" coordorigin="10826,4795" coordsize="140,202" path="m10965,4795l10826,4795,10826,4997,10964,4997,10964,4959,10872,4959,10872,4911,10952,4911,10958,4873,10872,4873,10872,4833,10960,4833,10965,4795e" filled="t" fillcolor="#8E7527" stroked="f">
                <v:path arrowok="t"/>
                <v:fill/>
              </v:shape>
            </v:group>
            <v:group style="position:absolute;left:11004;top:4795;width:162;height:202" coordorigin="11004,4795" coordsize="162,202">
              <v:shape style="position:absolute;left:11004;top:4795;width:162;height:202" coordorigin="11004,4795" coordsize="162,202" path="m11082,4795l11004,4795,11004,4997,11050,4997,11050,4916,11145,4916,11141,4901,11152,4885,11153,4881,11050,4881,11050,4832,11153,4832,11144,4813,11128,4801,11107,4796,11082,4795e" filled="t" fillcolor="#8E7527" stroked="f">
                <v:path arrowok="t"/>
                <v:fill/>
              </v:shape>
              <v:shape style="position:absolute;left:11004;top:4795;width:162;height:202" coordorigin="11004,4795" coordsize="162,202" path="m11145,4916l11077,4916,11115,4997,11167,4997,11145,4916e" filled="t" fillcolor="#8E7527" stroked="f">
                <v:path arrowok="t"/>
                <v:fill/>
              </v:shape>
              <v:shape style="position:absolute;left:11004;top:4795;width:162;height:202" coordorigin="11004,4795" coordsize="162,202" path="m11153,4832l11104,4832,11110,4837,11110,4875,11104,4881,11153,4881,11156,4862,11154,4833,11153,4832e" filled="t" fillcolor="#8E7527" stroked="f">
                <v:path arrowok="t"/>
                <v:fill/>
              </v:shape>
            </v:group>
            <v:group style="position:absolute;left:10006;top:5043;width:257;height:373" coordorigin="10006,5043" coordsize="257,373">
              <v:shape style="position:absolute;left:10006;top:5043;width:257;height:373" coordorigin="10006,5043" coordsize="257,373" path="m10258,5112l10148,5112,10169,5119,10177,5138,10177,5151,10169,5169,10150,5181,10094,5211,10076,5221,10027,5259,10010,5343,10010,5416,10263,5416,10263,5347,10093,5347,10094,5323,10131,5274,10205,5234,10224,5222,10239,5209,10251,5193,10258,5174,10261,5151,10260,5124,10258,5112e" filled="t" fillcolor="#8E7527" stroked="f">
                <v:path arrowok="t"/>
                <v:fill/>
              </v:shape>
              <v:shape style="position:absolute;left:10006;top:5043;width:257;height:373" coordorigin="10006,5043" coordsize="257,373" path="m10145,5043l10085,5047,10025,5057,10006,5061,10029,5125,10045,5122,10063,5119,10084,5116,10105,5114,10127,5112,10148,5112,10258,5112,10256,5101,10198,5048,10173,5044,10145,5043e" filled="t" fillcolor="#8E7527" stroked="f">
                <v:path arrowok="t"/>
                <v:fill/>
              </v:shape>
            </v:group>
            <v:group style="position:absolute;left:10321;top:5043;width:282;height:377" coordorigin="10321,5043" coordsize="282,377">
              <v:shape style="position:absolute;left:10321;top:5043;width:282;height:377" coordorigin="10321,5043" coordsize="282,377" path="m10466,5043l10394,5050,10343,5084,10323,5144,10321,5170,10321,5302,10336,5368,10402,5415,10458,5420,10459,5420,10477,5420,10506,5418,10568,5393,10594,5353,10469,5353,10430,5351,10415,5341,10407,5322,10405,5293,10407,5143,10414,5123,10429,5113,10455,5110,10594,5110,10588,5095,10523,5048,10497,5044,10466,5043e" filled="t" fillcolor="#8E7527" stroked="f">
                <v:path arrowok="t"/>
                <v:fill/>
              </v:shape>
              <v:shape style="position:absolute;left:10321;top:5043;width:282;height:377" coordorigin="10321,5043" coordsize="282,377" path="m10594,5110l10455,5110,10494,5112,10510,5122,10517,5141,10519,5170,10518,5320,10510,5340,10495,5350,10469,5353,10594,5353,10598,5342,10602,5319,10603,5293,10603,5161,10601,5136,10596,5114,10594,5110e" filled="t" fillcolor="#8E7527" stroked="f">
                <v:path arrowok="t"/>
                <v:fill/>
              </v:shape>
            </v:group>
            <v:group style="position:absolute;left:10643;top:5047;width:186;height:368" coordorigin="10643,5047" coordsize="186,368">
              <v:shape style="position:absolute;left:10643;top:5047;width:186;height:368" coordorigin="10643,5047" coordsize="186,368" path="m10829,5136l10745,5136,10745,5416,10829,5416,10829,5136e" filled="t" fillcolor="#8E7527" stroked="f">
                <v:path arrowok="t"/>
                <v:fill/>
              </v:shape>
              <v:shape style="position:absolute;left:10643;top:5047;width:186;height:368" coordorigin="10643,5047" coordsize="186,368" path="m10829,5047l10757,5047,10643,5128,10679,5180,10745,5136,10829,5136,10829,5047e" filled="t" fillcolor="#8E7527" stroked="f">
                <v:path arrowok="t"/>
                <v:fill/>
              </v:shape>
            </v:group>
            <v:group style="position:absolute;left:10908;top:5043;width:278;height:377" coordorigin="10908,5043" coordsize="278,377">
              <v:shape style="position:absolute;left:10908;top:5043;width:278;height:377" coordorigin="10908,5043" coordsize="278,377" path="m11056,5043l10984,5049,10932,5083,10916,5146,10918,5177,10924,5197,10933,5215,10946,5230,10929,5242,10917,5258,10910,5278,10908,5301,10908,5323,10925,5381,10979,5414,11036,5420,11038,5420,11062,5420,11092,5418,11156,5393,11181,5354,11054,5354,11015,5352,10998,5342,10991,5321,10992,5288,11001,5267,11020,5258,11043,5256,11177,5256,11173,5245,11164,5228,11154,5213,11167,5197,11170,5190,11054,5190,11024,5189,11006,5179,10999,5155,11002,5126,11017,5112,11039,5109,11172,5109,11170,5101,11110,5049,11085,5044,11056,5043e" filled="t" fillcolor="#8E7527" stroked="f">
                <v:path arrowok="t"/>
                <v:fill/>
              </v:shape>
              <v:shape style="position:absolute;left:10908;top:5043;width:278;height:377" coordorigin="10908,5043" coordsize="278,377" path="m11172,5109l11039,5109,11069,5110,11087,5119,11094,5143,11091,5172,11076,5186,11054,5190,11170,5190,11175,5178,11178,5157,11176,5122,11172,5109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03.307068pt;margin-top:285.544006pt;width:255.967932pt;height:252.411949pt;mso-position-horizontal-relative:page;mso-position-vertical-relative:page;z-index:-499" type="#_x0000_t75">
            <v:imagedata r:id="rId57" o:title=""/>
          </v:shape>
        </w:pict>
      </w:r>
      <w:r>
        <w:rPr/>
        <w:pict>
          <v:shape style="position:absolute;margin-left:35.997002pt;margin-top:547.559998pt;width:523.249pt;height:258.339pt;mso-position-horizontal-relative:page;mso-position-vertical-relative:page;z-index:-498" type="#_x0000_t75">
            <v:imagedata r:id="rId5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88.047173pt;width:125.037929pt;height:13pt;mso-position-horizontal-relative:page;mso-position-vertical-relative:page;z-index:-49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4.447075pt;width:110.044586pt;height:26.2001pt;mso-position-horizontal-relative:page;mso-position-vertical-relative:page;z-index:-49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4.04718pt;width:460.121105pt;height:79pt;mso-position-horizontal-relative:page;mso-position-vertical-relative:page;z-index:-49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Massivhol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usst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ahlun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einladen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geschaffe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Abendesse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Gesellschaft.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Mittelsäul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apezförmige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Geometri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unterstreich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visuell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nehmun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biete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ahl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Elegan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Drehtelle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Laz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Susa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16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großen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Massivholztischplatt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Objekt.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46.447083pt;width:450.097483pt;height:118.6001pt;mso-position-horizontal-relative:page;mso-position-vertical-relative:page;z-index:-49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eugt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Expertengruppe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8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„Germa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2018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ategori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„E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sign“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Jurybegründung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3756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signmerkma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CREO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pezförmi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onstruierte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Unterbau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nicht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Beinfreihei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dennoc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sicheren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sorgt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elegante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erwechselbar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Identität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erhält.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78.447174pt;width:257.250518pt;height:79pt;mso-position-horizontal-relative:page;mso-position-vertical-relative:page;z-index:-49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arben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470.847168pt;width:259.605189pt;height:39.4pt;mso-position-horizontal-relative:page;mso-position-vertical-relative:page;z-index:-49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Preisbeispiel: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Tisch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massiv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geölt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160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160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5583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Euro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9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3.268921pt;margin-top:373.473022pt;width:166.006079pt;height:165.475pt;mso-position-horizontal-relative:page;mso-position-vertical-relative:page;z-index:-490" type="#_x0000_t75">
            <v:imagedata r:id="rId59" o:title=""/>
          </v:shape>
        </w:pict>
      </w:r>
      <w:r>
        <w:rPr/>
        <w:pict>
          <v:shape style="position:absolute;margin-left:36pt;margin-top:547.559326pt;width:256.913pt;height:258.330688pt;mso-position-horizontal-relative:page;mso-position-vertical-relative:page;z-index:-489" type="#_x0000_t75">
            <v:imagedata r:id="rId60" o:title=""/>
          </v:shape>
        </w:pict>
      </w:r>
      <w:r>
        <w:rPr/>
        <w:pict>
          <v:shape style="position:absolute;margin-left:303.307007pt;margin-top:548.929016pt;width:255.968pt;height:256.961pt;mso-position-horizontal-relative:page;mso-position-vertical-relative:page;z-index:-488" type="#_x0000_t75">
            <v:imagedata r:id="rId61" o:title=""/>
          </v:shape>
        </w:pict>
      </w:r>
      <w:r>
        <w:rPr/>
        <w:pict>
          <v:shape style="position:absolute;margin-left:214.634995pt;margin-top:373.473022pt;width:166.006113pt;height:165.475pt;mso-position-horizontal-relative:page;mso-position-vertical-relative:page;z-index:-487" type="#_x0000_t75">
            <v:imagedata r:id="rId62" o:title=""/>
          </v:shape>
        </w:pict>
      </w:r>
      <w:r>
        <w:rPr/>
        <w:pict>
          <v:shape style="position:absolute;margin-left:37.143002pt;margin-top:373.473022pt;width:166.006597pt;height:165.475pt;mso-position-horizontal-relative:page;mso-position-vertical-relative:page;z-index:-486" type="#_x0000_t75">
            <v:imagedata r:id="rId6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88.047173pt;width:125.037929pt;height:13pt;mso-position-horizontal-relative:page;mso-position-vertical-relative:page;z-index:-48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SEINFORM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7.647179pt;width:288.443413pt;height:26.2pt;mso-position-horizontal-relative:page;mso-position-vertical-relative:page;z-index:-48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interpretierte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Handwerkskunst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447083pt;width:523.686024pt;height:145pt;mso-position-horizontal-relative:page;mso-position-vertical-relative:page;z-index:-48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smart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pfiffig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erbindun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Gestel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markante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ment.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Zusamme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ergonomische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Plattenfor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Tisc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interessan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exklusi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bereit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Basisausstattung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Häuse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Figu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Accessoir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Hause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Küch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Garderobe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durc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Grifföffnun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einfac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schnel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ansportieren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Möbe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Charme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natürlich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Holzmaserung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erstärk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lässige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perfekte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Zuhause-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3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Erhältlich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Standardgrößen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Maß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Holzarten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amm: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Europäische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Asteiche,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ernbuche,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Amerikanischer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Ahorn,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Nussbaum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Kirschbaum,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behandelt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pflanzlichem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38.847168pt;width:117.654005pt;height:13pt;mso-position-horizontal-relative:page;mso-position-vertical-relative:page;z-index:-48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90.835693pt;margin-top:35.604614pt;width:169.348pt;height:15.740383pt;mso-position-horizontal-relative:page;mso-position-vertical-relative:page;z-index:-481" coordorigin="7817,712" coordsize="3387,315">
            <v:shape style="position:absolute;left:7817;top:712;width:3387;height:315" coordorigin="7817,712" coordsize="3387,315" path="m7885,784l7817,784,7898,952,7998,952,8011,924,7947,924,7934,893,7930,883,7925,872,7920,862,7885,784e" filled="t" fillcolor="#F47920" stroked="f">
              <v:path arrowok="t"/>
              <v:fill/>
            </v:shape>
            <v:shape style="position:absolute;left:7817;top:712;width:3387;height:315" coordorigin="7817,712" coordsize="3387,315" path="m8075,784l8006,784,7973,862,7969,871,7965,881,7954,908,7948,924,8011,924,8075,784e" filled="t" fillcolor="#F47920" stroked="f">
              <v:path arrowok="t"/>
              <v:fill/>
            </v:shape>
            <v:shape style="position:absolute;left:7817;top:712;width:3387;height:315" coordorigin="7817,712" coordsize="3387,315" path="m8157,712l8093,712,8093,746,8157,746,8157,712e" filled="t" fillcolor="#F47920" stroked="f">
              <v:path arrowok="t"/>
              <v:fill/>
            </v:shape>
            <v:shape style="position:absolute;left:7817;top:712;width:3387;height:315" coordorigin="7817,712" coordsize="3387,315" path="m8157,784l8093,784,8093,952,8157,952,8157,784e" filled="t" fillcolor="#F47920" stroked="f">
              <v:path arrowok="t"/>
              <v:fill/>
            </v:shape>
            <v:shape style="position:absolute;left:7817;top:712;width:3387;height:315" coordorigin="7817,712" coordsize="3387,315" path="m8279,815l8215,815,8215,905,8218,923,8229,937,8246,946,8271,952,8308,952,8375,939,8390,922,8289,922,8279,915,8279,815e" filled="t" fillcolor="#F47920" stroked="f">
              <v:path arrowok="t"/>
              <v:fill/>
            </v:shape>
            <v:shape style="position:absolute;left:7817;top:712;width:3387;height:315" coordorigin="7817,712" coordsize="3387,315" path="m8394,887l8339,887,8339,894,8332,915,8311,922,8289,922,8390,922,8391,920,8393,910,8394,905,8394,887e" filled="t" fillcolor="#F47920" stroked="f">
              <v:path arrowok="t"/>
              <v:fill/>
            </v:shape>
            <v:shape style="position:absolute;left:7817;top:712;width:3387;height:315" coordorigin="7817,712" coordsize="3387,315" path="m8383,784l8180,784,8180,815,8383,815,8383,784e" filled="t" fillcolor="#F47920" stroked="f">
              <v:path arrowok="t"/>
              <v:fill/>
            </v:shape>
            <v:shape style="position:absolute;left:7817;top:712;width:3387;height:315" coordorigin="7817,712" coordsize="3387,315" path="m8279,746l8215,746,8215,784,8279,784,8279,746e" filled="t" fillcolor="#F47920" stroked="f">
              <v:path arrowok="t"/>
              <v:fill/>
            </v:shape>
            <v:shape style="position:absolute;left:7817;top:712;width:3387;height:315" coordorigin="7817,712" coordsize="3387,315" path="m8513,850l8452,856,8410,888,8412,910,8419,927,8432,939,8451,948,8476,952,8510,952,8573,942,8593,929,8654,929,8654,927,8538,927,8510,926,8492,924,8477,918,8473,911,8473,900,8479,887,8498,879,8654,879,8654,869,8588,869,8579,861,8563,855,8541,851,8513,850e" filled="t" fillcolor="#F47920" stroked="f">
              <v:path arrowok="t"/>
              <v:fill/>
            </v:shape>
            <v:shape style="position:absolute;left:7817;top:712;width:3387;height:315" coordorigin="7817,712" coordsize="3387,315" path="m8654,929l8593,929,8590,952,8654,952,8654,929e" filled="t" fillcolor="#F47920" stroked="f">
              <v:path arrowok="t"/>
              <v:fill/>
            </v:shape>
            <v:shape style="position:absolute;left:7817;top:712;width:3387;height:315" coordorigin="7817,712" coordsize="3387,315" path="m8654,879l8536,879,8563,882,8580,887,8588,894,8590,902,8584,915,8567,923,8538,927,8654,927,8654,879e" filled="t" fillcolor="#F47920" stroked="f">
              <v:path arrowok="t"/>
              <v:fill/>
            </v:shape>
            <v:shape style="position:absolute;left:7817;top:712;width:3387;height:315" coordorigin="7817,712" coordsize="3387,315" path="m8644,809l8534,809,8559,810,8576,814,8586,820,8590,829,8590,869,8654,869,8654,842,8651,819,8644,809e" filled="t" fillcolor="#F47920" stroked="f">
              <v:path arrowok="t"/>
              <v:fill/>
            </v:shape>
            <v:shape style="position:absolute;left:7817;top:712;width:3387;height:315" coordorigin="7817,712" coordsize="3387,315" path="m8545,782l8469,785,8419,823,8484,833,8491,819,8511,811,8534,809,8644,809,8640,803,8624,795,8607,789,8589,786,8568,783,8545,782e" filled="t" fillcolor="#F47920" stroked="f">
              <v:path arrowok="t"/>
              <v:fill/>
            </v:shape>
            <v:shape style="position:absolute;left:7817;top:712;width:3387;height:315" coordorigin="7817,712" coordsize="3387,315" path="m8771,784l8707,784,8707,952,8771,952,8771,855,8776,835,8789,822,8812,815,8983,815,8983,815,9104,815,9103,813,8934,813,8932,810,8769,810,8771,784e" filled="t" fillcolor="#F47920" stroked="f">
              <v:path arrowok="t"/>
              <v:fill/>
            </v:shape>
            <v:shape style="position:absolute;left:7817;top:712;width:3387;height:315" coordorigin="7817,712" coordsize="3387,315" path="m8983,815l8812,815,8843,815,8861,817,8874,825,8877,834,8877,952,8941,952,8941,854,8946,834,8960,821,8983,815e" filled="t" fillcolor="#F47920" stroked="f">
              <v:path arrowok="t"/>
              <v:fill/>
            </v:shape>
            <v:shape style="position:absolute;left:7817;top:712;width:3387;height:315" coordorigin="7817,712" coordsize="3387,315" path="m9104,815l8983,815,9016,817,9036,825,9045,838,9047,952,9111,952,9111,841,9108,821,9104,815e" filled="t" fillcolor="#F47920" stroked="f">
              <v:path arrowok="t"/>
              <v:fill/>
            </v:shape>
            <v:shape style="position:absolute;left:7817;top:712;width:3387;height:315" coordorigin="7817,712" coordsize="3387,315" path="m9035,783l8961,792,8937,811,8934,813,9103,813,9099,806,9084,794,9062,786,9035,783e" filled="t" fillcolor="#F47920" stroked="f">
              <v:path arrowok="t"/>
              <v:fill/>
            </v:shape>
            <v:shape style="position:absolute;left:7817;top:712;width:3387;height:315" coordorigin="7817,712" coordsize="3387,315" path="m8864,782l8793,793,8769,810,8932,810,8927,800,8913,791,8892,785,8864,782e" filled="t" fillcolor="#F47920" stroked="f">
              <v:path arrowok="t"/>
              <v:fill/>
            </v:shape>
            <v:shape style="position:absolute;left:7817;top:712;width:3387;height:315" coordorigin="7817,712" coordsize="3387,315" path="m9230,712l9166,712,9166,746,9230,746,9230,712e" filled="t" fillcolor="#F47920" stroked="f">
              <v:path arrowok="t"/>
              <v:fill/>
            </v:shape>
            <v:shape style="position:absolute;left:7817;top:712;width:3387;height:315" coordorigin="7817,712" coordsize="3387,315" path="m9230,784l9166,784,9166,952,9230,952,9230,784e" filled="t" fillcolor="#F47920" stroked="f">
              <v:path arrowok="t"/>
              <v:fill/>
            </v:shape>
            <v:shape style="position:absolute;left:7817;top:712;width:3387;height:315" coordorigin="7817,712" coordsize="3387,315" path="m9346,784l9282,784,9282,952,9346,952,9346,852,9351,835,9364,822,9387,816,9519,816,9517,812,9343,812,9346,784e" filled="t" fillcolor="#F47920" stroked="f">
              <v:path arrowok="t"/>
              <v:fill/>
            </v:shape>
            <v:shape style="position:absolute;left:7817;top:712;width:3387;height:315" coordorigin="7817,712" coordsize="3387,315" path="m9519,816l9387,816,9422,816,9444,820,9455,826,9460,844,9460,952,9524,952,9524,838,9521,819,9519,816e" filled="t" fillcolor="#F47920" stroked="f">
              <v:path arrowok="t"/>
              <v:fill/>
            </v:shape>
            <v:shape style="position:absolute;left:7817;top:712;width:3387;height:315" coordorigin="7817,712" coordsize="3387,315" path="m9446,783l9371,792,9347,809,9343,812,9517,812,9512,805,9496,794,9474,786,9446,783e" filled="t" fillcolor="#F47920" stroked="f">
              <v:path arrowok="t"/>
              <v:fill/>
            </v:shape>
            <v:shape style="position:absolute;left:7817;top:712;width:3387;height:315" coordorigin="7817,712" coordsize="3387,315" path="m9809,782l9740,790,9699,848,9700,878,9728,941,9788,954,9819,953,9843,950,9862,944,9875,936,9885,926,9887,925,9948,925,9948,921,9843,921,9811,921,9790,919,9778,914,9769,900,9764,880,9765,850,9769,832,9784,820,9803,815,9948,815,9948,808,9882,808,9872,797,9856,790,9835,784,9809,782e" filled="t" fillcolor="#F47920" stroked="f">
              <v:path arrowok="t"/>
              <v:fill/>
            </v:shape>
            <v:shape style="position:absolute;left:7817;top:712;width:3387;height:315" coordorigin="7817,712" coordsize="3387,315" path="m9948,925l9887,925,9885,952,9948,952,9948,925e" filled="t" fillcolor="#F47920" stroked="f">
              <v:path arrowok="t"/>
              <v:fill/>
            </v:shape>
            <v:shape style="position:absolute;left:7817;top:712;width:3387;height:315" coordorigin="7817,712" coordsize="3387,315" path="m9948,815l9803,815,9835,815,9855,817,9868,821,9871,824,9880,837,9883,861,9881,888,9877,906,9862,916,9843,921,9948,921,9948,815e" filled="t" fillcolor="#F47920" stroked="f">
              <v:path arrowok="t"/>
              <v:fill/>
            </v:shape>
            <v:shape style="position:absolute;left:7817;top:712;width:3387;height:315" coordorigin="7817,712" coordsize="3387,315" path="m9948,712l9883,712,9883,808,9882,808,9948,808,9948,712e" filled="t" fillcolor="#F47920" stroked="f">
              <v:path arrowok="t"/>
              <v:fill/>
            </v:shape>
            <v:shape style="position:absolute;left:7817;top:712;width:3387;height:315" coordorigin="7817,712" coordsize="3387,315" path="m10123,782l10049,787,9996,826,9991,846,9991,878,10021,939,10100,954,10137,953,10211,939,10231,924,10125,924,10096,923,10078,920,10060,905,10055,887,10055,879,10055,875,10237,875,10237,863,10236,851,10056,851,10056,834,10059,824,10067,819,10080,814,10103,812,10225,812,10219,803,10205,795,10189,789,10170,785,10148,783,10123,782e" filled="t" fillcolor="#F47920" stroked="f">
              <v:path arrowok="t"/>
              <v:fill/>
            </v:shape>
            <v:shape style="position:absolute;left:7817;top:712;width:3387;height:315" coordorigin="7817,712" coordsize="3387,315" path="m10237,898l10173,898,10173,909,10169,916,10162,919,10148,922,10125,924,10231,924,10233,921,10237,909,10237,905,10237,898e" filled="t" fillcolor="#F47920" stroked="f">
              <v:path arrowok="t"/>
              <v:fill/>
            </v:shape>
            <v:shape style="position:absolute;left:7817;top:712;width:3387;height:315" coordorigin="7817,712" coordsize="3387,315" path="m10225,812l10103,812,10133,813,10151,815,10169,822,10173,831,10173,846,10173,851,10236,851,10235,838,10229,818,10225,812e" filled="t" fillcolor="#F47920" stroked="f">
              <v:path arrowok="t"/>
              <v:fill/>
            </v:shape>
            <v:shape style="position:absolute;left:7817;top:712;width:3387;height:315" coordorigin="7817,712" coordsize="3387,315" path="m10334,899l10267,899,10267,903,10317,949,10383,954,10411,954,10471,947,10505,927,10398,927,10364,925,10343,921,10333,913,10333,903,10333,901,10334,899e" filled="t" fillcolor="#F47920" stroked="f">
              <v:path arrowok="t"/>
              <v:fill/>
            </v:shape>
            <v:shape style="position:absolute;left:7817;top:712;width:3387;height:315" coordorigin="7817,712" coordsize="3387,315" path="m10406,782l10329,785,10270,819,10272,844,10322,879,10388,883,10423,886,10442,892,10448,902,10443,915,10426,923,10398,927,10505,927,10512,913,10511,885,10503,869,10431,851,10376,849,10355,848,10344,846,10337,844,10334,839,10334,829,10341,817,10362,810,10395,810,10500,810,10499,808,10431,783,10406,782e" filled="t" fillcolor="#F47920" stroked="f">
              <v:path arrowok="t"/>
              <v:fill/>
            </v:shape>
            <v:shape style="position:absolute;left:7817;top:712;width:3387;height:315" coordorigin="7817,712" coordsize="3387,315" path="m10500,810l10395,810,10416,810,10427,811,10435,814,10439,819,10440,827,10441,830,10504,830,10500,810e" filled="t" fillcolor="#F47920" stroked="f">
              <v:path arrowok="t"/>
              <v:fill/>
            </v:shape>
            <v:shape style="position:absolute;left:7817;top:712;width:3387;height:315" coordorigin="7817,712" coordsize="3387,315" path="m10617,712l10553,712,10553,746,10617,746,10617,712e" filled="t" fillcolor="#F47920" stroked="f">
              <v:path arrowok="t"/>
              <v:fill/>
            </v:shape>
            <v:shape style="position:absolute;left:7817;top:712;width:3387;height:315" coordorigin="7817,712" coordsize="3387,315" path="m10617,784l10553,784,10553,952,10617,952,10617,784e" filled="t" fillcolor="#F47920" stroked="f">
              <v:path arrowok="t"/>
              <v:fill/>
            </v:shape>
            <v:shape style="position:absolute;left:7817;top:712;width:3387;height:315" coordorigin="7817,712" coordsize="3387,315" path="m10731,969l10669,969,10673,993,10734,1024,10780,1027,10808,1026,10868,1018,10899,995,10798,995,10767,994,10749,993,10735,987,10731,980,10731,969e" filled="t" fillcolor="#F47920" stroked="f">
              <v:path arrowok="t"/>
              <v:fill/>
            </v:shape>
            <v:shape style="position:absolute;left:7817;top:712;width:3387;height:315" coordorigin="7817,712" coordsize="3387,315" path="m10909,926l10845,926,10845,964,10840,980,10824,990,10798,995,10899,995,10906,983,10909,960,10909,926e" filled="t" fillcolor="#F47920" stroked="f">
              <v:path arrowok="t"/>
              <v:fill/>
            </v:shape>
            <v:shape style="position:absolute;left:7817;top:712;width:3387;height:315" coordorigin="7817,712" coordsize="3387,315" path="m10775,782l10704,789,10660,846,10661,877,10690,939,10750,953,10781,952,10805,949,10823,943,10836,935,10845,926,10909,926,10909,920,10803,920,10771,920,10750,918,10738,914,10729,900,10725,879,10726,849,10730,831,10745,820,10764,815,10909,815,10909,812,10847,812,10836,800,10820,791,10800,785,10775,782e" filled="t" fillcolor="#F47920" stroked="f">
              <v:path arrowok="t"/>
              <v:fill/>
            </v:shape>
            <v:shape style="position:absolute;left:7817;top:712;width:3387;height:315" coordorigin="7817,712" coordsize="3387,315" path="m10909,815l10764,815,10796,815,10817,817,10829,821,10833,824,10841,837,10844,860,10842,888,10837,905,10823,915,10803,920,10909,920,10909,815e" filled="t" fillcolor="#F47920" stroked="f">
              <v:path arrowok="t"/>
              <v:fill/>
            </v:shape>
            <v:shape style="position:absolute;left:7817;top:712;width:3387;height:315" coordorigin="7817,712" coordsize="3387,315" path="m10909,784l10845,784,10848,812,10909,812,10909,784e" filled="t" fillcolor="#F47920" stroked="f">
              <v:path arrowok="t"/>
              <v:fill/>
            </v:shape>
            <v:shape style="position:absolute;left:7817;top:712;width:3387;height:315" coordorigin="7817,712" coordsize="3387,315" path="m11025,784l10961,784,10961,952,11026,952,11026,852,11030,835,11044,822,11067,816,11198,816,11196,812,11023,812,11025,784e" filled="t" fillcolor="#F47920" stroked="f">
              <v:path arrowok="t"/>
              <v:fill/>
            </v:shape>
            <v:shape style="position:absolute;left:7817;top:712;width:3387;height:315" coordorigin="7817,712" coordsize="3387,315" path="m11198,816l11067,816,11102,816,11123,820,11135,826,11139,844,11139,952,11204,952,11204,838,11201,819,11198,816e" filled="t" fillcolor="#F47920" stroked="f">
              <v:path arrowok="t"/>
              <v:fill/>
            </v:shape>
            <v:shape style="position:absolute;left:7817;top:712;width:3387;height:315" coordorigin="7817,712" coordsize="3387,315" path="m11125,783l11051,792,11026,809,11023,812,11196,812,11191,805,11175,794,11154,786,11125,783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4.033997pt;margin-top:90.709015pt;width:52.948pt;height:65.167pt;mso-position-horizontal-relative:page;mso-position-vertical-relative:page;z-index:-480" coordorigin="10081,1814" coordsize="1059,1303">
            <v:shape style="position:absolute;left:10642;top:2046;width:497;height:1052" type="#_x0000_t75">
              <v:imagedata r:id="rId64" o:title=""/>
            </v:shape>
            <v:shape style="position:absolute;left:10081;top:1814;width:481;height:1285" type="#_x0000_t75">
              <v:imagedata r:id="rId65" o:title=""/>
            </v:shape>
            <v:shape style="position:absolute;left:10519;top:2015;width:183;height:1102" type="#_x0000_t75">
              <v:imagedata r:id="rId66" o:title=""/>
            </v:shape>
            <w10:wrap type="none"/>
          </v:group>
        </w:pict>
      </w:r>
      <w:r>
        <w:rPr/>
        <w:pict>
          <v:group style="position:absolute;margin-left:503.441833pt;margin-top:163.405518pt;width:54.024852pt;height:50.8635pt;mso-position-horizontal-relative:page;mso-position-vertical-relative:page;z-index:-479" coordorigin="10069,3268" coordsize="1080,1017">
            <v:group style="position:absolute;left:10266;top:3797;width:44;height:81" coordorigin="10266,3797" coordsize="44,81">
              <v:shape style="position:absolute;left:10266;top:3797;width:44;height:81" coordorigin="10266,3797" coordsize="44,81" path="m10304,3797l10286,3801,10276,3823,10268,3842,10266,3856,10266,3869,10272,3877,10303,3877,10309,3869,10309,3843,10303,3834,10287,3834,10304,3797e" filled="t" fillcolor="#231F20" stroked="f">
                <v:path arrowok="t"/>
                <v:fill/>
              </v:shape>
            </v:group>
            <v:group style="position:absolute;left:10323;top:3851;width:127;height:181" coordorigin="10323,3851" coordsize="127,181">
              <v:shape style="position:absolute;left:10323;top:3851;width:127;height:181" coordorigin="10323,3851" coordsize="127,181" path="m10413,3885l10371,3885,10371,4005,10332,4006,10332,4031,10450,4031,10450,4006,10413,4005,10413,3885e" filled="t" fillcolor="#231F20" stroked="f">
                <v:path arrowok="t"/>
                <v:fill/>
              </v:shape>
              <v:shape style="position:absolute;left:10323;top:3851;width:127;height:181" coordorigin="10323,3851" coordsize="127,181" path="m10413,3851l10382,3851,10323,3885,10323,3913,10371,3885,10413,3885,10413,3851e" filled="t" fillcolor="#231F20" stroked="f">
                <v:path arrowok="t"/>
                <v:fill/>
              </v:shape>
            </v:group>
            <v:group style="position:absolute;left:10465;top:3851;width:143;height:184" coordorigin="10465,3851" coordsize="143,184">
              <v:shape style="position:absolute;left:10465;top:3851;width:143;height:184" coordorigin="10465,3851" coordsize="143,184" path="m10570,3851l10502,3893,10467,3958,10465,3990,10472,4010,10486,4024,10506,4032,10534,4035,10560,4032,10580,4025,10595,4012,10598,4005,10517,4005,10506,3989,10503,3963,10512,3944,10534,3936,10598,3936,10593,3927,10581,3920,10521,3920,10570,3851e" filled="t" fillcolor="#231F20" stroked="f">
                <v:path arrowok="t"/>
                <v:fill/>
              </v:shape>
              <v:shape style="position:absolute;left:10465;top:3851;width:143;height:184" coordorigin="10465,3851" coordsize="143,184" path="m10598,3936l10534,3936,10548,3938,10562,3953,10566,3976,10561,3992,10547,4003,10517,4005,10598,4005,10604,3993,10607,3968,10603,3945,10598,3936e" filled="t" fillcolor="#231F20" stroked="f">
                <v:path arrowok="t"/>
                <v:fill/>
              </v:shape>
              <v:shape style="position:absolute;left:10465;top:3851;width:143;height:184" coordorigin="10465,3851" coordsize="143,184" path="m10549,3913l10538,3913,10525,3917,10521,3920,10581,3920,10575,3916,10549,3913e" filled="t" fillcolor="#231F20" stroked="f">
                <v:path arrowok="t"/>
                <v:fill/>
              </v:shape>
            </v:group>
            <v:group style="position:absolute;left:10166;top:4078;width:107;height:143" coordorigin="10166,4078" coordsize="107,143">
              <v:shape style="position:absolute;left:10166;top:4078;width:107;height:143" coordorigin="10166,4078" coordsize="107,143" path="m10196,4182l10167,4182,10174,4216,10194,4220,10217,4221,10245,4219,10264,4210,10272,4198,10214,4198,10201,4196,10197,4195,10196,4182e" filled="t" fillcolor="#8E7527" stroked="f">
                <v:path arrowok="t"/>
                <v:fill/>
              </v:shape>
              <v:shape style="position:absolute;left:10166;top:4078;width:107;height:143" coordorigin="10166,4078" coordsize="107,143" path="m10234,4078l10201,4079,10182,4087,10170,4103,10166,4127,10172,4146,10188,4158,10214,4165,10240,4172,10247,4183,10247,4193,10238,4198,10272,4198,10275,4194,10278,4170,10273,4151,10258,4139,10231,4132,10203,4127,10196,4124,10196,4104,10204,4100,10269,4100,10267,4083,10255,4080,10234,4078e" filled="t" fillcolor="#8E7527" stroked="f">
                <v:path arrowok="t"/>
                <v:fill/>
              </v:shape>
              <v:shape style="position:absolute;left:10166;top:4078;width:107;height:143" coordorigin="10166,4078" coordsize="107,143" path="m10269,4100l10228,4100,10237,4101,10240,4102,10242,4115,10271,4115,10269,4100e" filled="t" fillcolor="#8E7527" stroked="f">
                <v:path arrowok="t"/>
                <v:fill/>
              </v:shape>
            </v:group>
            <v:group style="position:absolute;left:10288;top:4077;width:155;height:199" coordorigin="10288,4077" coordsize="155,199">
              <v:shape style="position:absolute;left:10288;top:4077;width:155;height:199" coordorigin="10288,4077" coordsize="155,199" path="m10365,4077l10342,4078,10324,4081,10309,4085,10309,4249,10288,4251,10288,4275,10370,4275,10370,4251,10348,4249,10348,4216,10407,4216,10422,4208,10431,4196,10364,4196,10353,4194,10349,4192,10348,4105,10352,4103,10362,4101,10433,4101,10432,4099,10417,4087,10395,4079,10365,4077e" filled="t" fillcolor="#8E7527" stroked="f">
                <v:path arrowok="t"/>
                <v:fill/>
              </v:shape>
              <v:shape style="position:absolute;left:10288;top:4077;width:155;height:199" coordorigin="10288,4077" coordsize="155,199" path="m10407,4216l10348,4216,10356,4219,10368,4221,10381,4221,10384,4221,10405,4218,10407,4216e" filled="t" fillcolor="#8E7527" stroked="f">
                <v:path arrowok="t"/>
                <v:fill/>
              </v:shape>
              <v:shape style="position:absolute;left:10288;top:4077;width:155;height:199" coordorigin="10288,4077" coordsize="155,199" path="m10433,4101l10374,4101,10386,4104,10397,4115,10401,4137,10402,4168,10394,4188,10374,4196,10431,4196,10434,4192,10441,4169,10443,4140,10440,4117,10433,4101e" filled="t" fillcolor="#8E7527" stroked="f">
                <v:path arrowok="t"/>
                <v:fill/>
              </v:shape>
            </v:group>
            <v:group style="position:absolute;left:10466;top:4077;width:127;height:143" coordorigin="10466,4077" coordsize="127,143">
              <v:shape style="position:absolute;left:10466;top:4077;width:127;height:143" coordorigin="10466,4077" coordsize="127,143" path="m10519,4077l10468,4133,10466,4164,10470,4184,10479,4200,10494,4212,10518,4218,10551,4220,10571,4217,10583,4214,10582,4195,10551,4195,10521,4193,10507,4179,10504,4157,10592,4157,10592,4156,10593,4149,10593,4144,10592,4136,10556,4136,10504,4126,10512,4107,10537,4100,10581,4100,10569,4088,10548,4079,10519,4077e" filled="t" fillcolor="#8E7527" stroked="f">
                <v:path arrowok="t"/>
                <v:fill/>
              </v:shape>
              <v:shape style="position:absolute;left:10466;top:4077;width:127;height:143" coordorigin="10466,4077" coordsize="127,143" path="m10581,4192l10571,4194,10551,4195,10582,4195,10581,4192e" filled="t" fillcolor="#8E7527" stroked="f">
                <v:path arrowok="t"/>
                <v:fill/>
              </v:shape>
              <v:shape style="position:absolute;left:10466;top:4077;width:127;height:143" coordorigin="10466,4077" coordsize="127,143" path="m10581,4100l10537,4100,10553,4113,10556,4136,10592,4136,10590,4120,10583,4101,10581,4100e" filled="t" fillcolor="#8E7527" stroked="f">
                <v:path arrowok="t"/>
                <v:fill/>
              </v:shape>
            </v:group>
            <v:group style="position:absolute;left:10614;top:4077;width:114;height:144" coordorigin="10614,4077" coordsize="114,144">
              <v:shape style="position:absolute;left:10614;top:4077;width:114;height:144" coordorigin="10614,4077" coordsize="114,144" path="m10675,4077l10616,4128,10614,4157,10617,4180,10625,4198,10639,4211,10661,4218,10691,4221,10713,4218,10729,4214,10721,4193,10703,4193,10675,4192,10662,4181,10657,4160,10656,4129,10663,4109,10681,4100,10725,4100,10722,4081,10703,4078,10675,4077e" filled="t" fillcolor="#8E7527" stroked="f">
                <v:path arrowok="t"/>
                <v:fill/>
              </v:shape>
              <v:shape style="position:absolute;left:10614;top:4077;width:114;height:144" coordorigin="10614,4077" coordsize="114,144" path="m10721,4192l10703,4193,10721,4193,10721,4192e" filled="t" fillcolor="#8E7527" stroked="f">
                <v:path arrowok="t"/>
                <v:fill/>
              </v:shape>
              <v:shape style="position:absolute;left:10614;top:4077;width:114;height:144" coordorigin="10614,4077" coordsize="114,144" path="m10725,4100l10688,4100,10694,4101,10697,4102,10699,4121,10729,4121,10725,4100e" filled="t" fillcolor="#8E7527" stroked="f">
                <v:path arrowok="t"/>
                <v:fill/>
              </v:shape>
            </v:group>
            <v:group style="position:absolute;left:10748;top:4021;width:63;height:197" coordorigin="10748,4021" coordsize="63,197">
              <v:shape style="position:absolute;left:10748;top:4021;width:63;height:197" coordorigin="10748,4021" coordsize="63,197" path="m10805,4021l10772,4021,10765,4028,10765,4053,10771,4061,10805,4061,10811,4053,10811,4028,10805,4021e" filled="t" fillcolor="#8E7527" stroked="f">
                <v:path arrowok="t"/>
                <v:fill/>
              </v:shape>
              <v:shape style="position:absolute;left:10748;top:4021;width:63;height:197" coordorigin="10748,4021" coordsize="63,197" path="m10808,4080l10748,4080,10748,4104,10768,4106,10768,4192,10748,4193,10748,4218,10828,4218,10828,4193,10808,4192,10808,4080e" filled="t" fillcolor="#8E7527" stroked="f">
                <v:path arrowok="t"/>
                <v:fill/>
              </v:shape>
            </v:group>
            <v:group style="position:absolute;left:10847;top:4077;width:127;height:144" coordorigin="10847,4077" coordsize="127,144">
              <v:shape style="position:absolute;left:10847;top:4077;width:127;height:144" coordorigin="10847,4077" coordsize="127,144" path="m10968,4099l10928,4099,10934,4109,10934,4135,10860,4149,10847,4180,10850,4198,10861,4211,10882,4219,10915,4221,10937,4219,10957,4216,10973,4212,10973,4198,10890,4198,10885,4189,10885,4176,10893,4162,10922,4156,10973,4156,10972,4109,10968,4099e" filled="t" fillcolor="#8E7527" stroked="f">
                <v:path arrowok="t"/>
                <v:fill/>
              </v:shape>
              <v:shape style="position:absolute;left:10847;top:4077;width:127;height:144" coordorigin="10847,4077" coordsize="127,144" path="m10973,4156l10934,4156,10934,4195,10928,4197,10918,4198,10973,4198,10973,4156e" filled="t" fillcolor="#8E7527" stroked="f">
                <v:path arrowok="t"/>
                <v:fill/>
              </v:shape>
              <v:shape style="position:absolute;left:10847;top:4077;width:127;height:144" coordorigin="10847,4077" coordsize="127,144" path="m10893,4077l10872,4081,10860,4084,10859,4118,10889,4118,10890,4102,10893,4101,10903,4099,10968,4099,10966,4094,10953,4084,10929,4079,10893,4077e" filled="t" fillcolor="#8E7527" stroked="f">
                <v:path arrowok="t"/>
                <v:fill/>
              </v:shape>
            </v:group>
            <v:group style="position:absolute;left:10996;top:4022;width:80;height:196" coordorigin="10996,4022" coordsize="80,196">
              <v:shape style="position:absolute;left:10996;top:4022;width:80;height:196" coordorigin="10996,4022" coordsize="80,196" path="m11056,4022l10996,4022,10996,4047,11016,4048,11016,4192,10996,4193,10996,4218,11076,4218,11076,4193,11056,4192,11056,4022e" filled="t" fillcolor="#8E7527" stroked="f">
                <v:path arrowok="t"/>
                <v:fill/>
              </v:shape>
            </v:group>
            <v:group style="position:absolute;left:10079;top:3667;width:127;height:144" coordorigin="10079,3667" coordsize="127,144">
              <v:shape style="position:absolute;left:10079;top:3667;width:127;height:144" coordorigin="10079,3667" coordsize="127,144" path="m10201,3689l10160,3689,10166,3699,10166,3725,10093,3739,10079,3769,10082,3788,10093,3801,10114,3808,10147,3811,10170,3809,10189,3806,10205,3802,10205,3788,10122,3788,10117,3779,10118,3766,10125,3752,10154,3746,10205,3746,10205,3699,10201,3689e" filled="t" fillcolor="#231F20" stroked="f">
                <v:path arrowok="t"/>
                <v:fill/>
              </v:shape>
              <v:shape style="position:absolute;left:10079;top:3667;width:127;height:144" coordorigin="10079,3667" coordsize="127,144" path="m10205,3746l10166,3746,10166,3785,10160,3786,10150,3788,10205,3788,10205,3746e" filled="t" fillcolor="#231F20" stroked="f">
                <v:path arrowok="t"/>
                <v:fill/>
              </v:shape>
              <v:shape style="position:absolute;left:10079;top:3667;width:127;height:144" coordorigin="10079,3667" coordsize="127,144" path="m10125,3667l10104,3670,10092,3673,10092,3708,10121,3708,10123,3691,10126,3691,10135,3689,10201,3689,10199,3684,10185,3674,10161,3668,10125,3667e" filled="t" fillcolor="#231F20" stroked="f">
                <v:path arrowok="t"/>
                <v:fill/>
              </v:shape>
            </v:group>
            <v:group style="position:absolute;left:10220;top:3669;width:250;height:138" coordorigin="10220,3669" coordsize="250,138">
              <v:shape style="position:absolute;left:10220;top:3669;width:250;height:138" coordorigin="10220,3669" coordsize="250,138" path="m10298,3669l10220,3669,10220,3694,10239,3696,10272,3808,10315,3808,10326,3773,10301,3773,10280,3696,10298,3694,10298,3669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384,3708l10345,3708,10375,3808,10419,3808,10429,3773,10403,3773,10384,3708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372,3669l10333,3669,10301,3773,10326,3773,10345,3708,10384,3708,10372,3669e" filled="t" fillcolor="#231F20" stroked="f">
                <v:path arrowok="t"/>
                <v:fill/>
              </v:shape>
              <v:shape style="position:absolute;left:10220;top:3669;width:250;height:138" coordorigin="10220,3669" coordsize="250,138" path="m10470,3669l10408,3669,10408,3694,10426,3696,10403,3773,10429,3773,10451,3696,10470,3694,10470,3669e" filled="t" fillcolor="#231F20" stroked="f">
                <v:path arrowok="t"/>
                <v:fill/>
              </v:shape>
            </v:group>
            <v:group style="position:absolute;left:10489;top:3278;width:248;height:142" coordorigin="10489,3278" coordsize="248,142">
              <v:shape style="position:absolute;left:10489;top:3278;width:248;height:142" coordorigin="10489,3278" coordsize="248,142" path="m10568,3278l10545,3280,10525,3283,10509,3287,10509,3394,10489,3395,10489,3420,10568,3420,10568,3395,10549,3394,10549,3307,10554,3305,10562,3304,10711,3304,10710,3300,10697,3287,10695,3286,10608,3286,10592,3280,10568,3278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643,3304l10562,3304,10580,3305,10591,3318,10594,3348,10594,3420,10652,3420,10652,3395,10633,3394,10633,3348,10632,3323,10628,3309,10631,3307,10643,3304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711,3304l10643,3304,10663,3305,10674,3318,10677,3348,10677,3420,10737,3420,10737,3395,10717,3394,10717,3348,10715,3320,10711,3304e" filled="t" fillcolor="#231F20" stroked="f">
                <v:path arrowok="t"/>
                <v:fill/>
              </v:shape>
              <v:shape style="position:absolute;left:10489;top:3278;width:248;height:142" coordorigin="10489,3278" coordsize="248,142" path="m10646,3279l10623,3282,10608,3286,10695,3286,10677,3280,10646,3279e" filled="t" fillcolor="#231F20" stroked="f">
                <v:path arrowok="t"/>
                <v:fill/>
              </v:shape>
            </v:group>
            <v:group style="position:absolute;left:10752;top:3279;width:127;height:144" coordorigin="10752,3279" coordsize="127,144">
              <v:shape style="position:absolute;left:10752;top:3279;width:127;height:144" coordorigin="10752,3279" coordsize="127,144" path="m10874,3301l10834,3301,10840,3311,10840,3337,10766,3351,10752,3381,10756,3400,10767,3413,10788,3420,10821,3423,10843,3421,10863,3418,10879,3414,10879,3400,10796,3400,10791,3391,10791,3378,10799,3364,10828,3358,10879,3358,10878,3311,10874,3301e" filled="t" fillcolor="#231F20" stroked="f">
                <v:path arrowok="t"/>
                <v:fill/>
              </v:shape>
              <v:shape style="position:absolute;left:10752;top:3279;width:127;height:144" coordorigin="10752,3279" coordsize="127,144" path="m10879,3358l10840,3358,10840,3397,10834,3398,10824,3400,10879,3400,10879,3358e" filled="t" fillcolor="#231F20" stroked="f">
                <v:path arrowok="t"/>
                <v:fill/>
              </v:shape>
              <v:shape style="position:absolute;left:10752;top:3279;width:127;height:144" coordorigin="10752,3279" coordsize="127,144" path="m10799,3279l10778,3282,10766,3285,10765,3320,10795,3320,10796,3304,10799,3303,10809,3301,10874,3301,10872,3296,10858,3286,10835,3281,10799,3279e" filled="t" fillcolor="#231F20" stroked="f">
                <v:path arrowok="t"/>
                <v:fill/>
              </v:shape>
            </v:group>
            <v:group style="position:absolute;left:10553;top:3473;width:102;height:141" coordorigin="10553,3473" coordsize="102,141">
              <v:shape style="position:absolute;left:10553;top:3473;width:102;height:141" coordorigin="10553,3473" coordsize="102,141" path="m10641,3473l10610,3473,10588,3477,10573,3481,10573,3588,10553,3589,10553,3614,10635,3614,10635,3589,10613,3588,10613,3502,10617,3500,10626,3498,10655,3498,10654,3473,10641,3473e" filled="t" fillcolor="#231F20" stroked="f">
                <v:path arrowok="t"/>
                <v:fill/>
              </v:shape>
              <v:shape style="position:absolute;left:10553;top:3473;width:102;height:141" coordorigin="10553,3473" coordsize="102,141" path="m10655,3498l10643,3498,10652,3499,10655,3499,10655,3498e" filled="t" fillcolor="#231F20" stroked="f">
                <v:path arrowok="t"/>
                <v:fill/>
              </v:shape>
            </v:group>
            <v:group style="position:absolute;left:10673;top:3473;width:127;height:144" coordorigin="10673,3473" coordsize="127,144">
              <v:shape style="position:absolute;left:10673;top:3473;width:127;height:144" coordorigin="10673,3473" coordsize="127,144" path="m10795,3495l10755,3495,10760,3505,10760,3531,10687,3545,10673,3575,10676,3594,10687,3607,10708,3614,10741,3617,10764,3615,10784,3612,10800,3608,10800,3594,10717,3594,10712,3585,10712,3572,10719,3558,10748,3552,10799,3552,10799,3505,10795,3495e" filled="t" fillcolor="#231F20" stroked="f">
                <v:path arrowok="t"/>
                <v:fill/>
              </v:shape>
              <v:shape style="position:absolute;left:10673;top:3473;width:127;height:144" coordorigin="10673,3473" coordsize="127,144" path="m10799,3552l10760,3552,10760,3591,10754,3592,10744,3594,10800,3594,10799,3552e" filled="t" fillcolor="#231F20" stroked="f">
                <v:path arrowok="t"/>
                <v:fill/>
              </v:shape>
              <v:shape style="position:absolute;left:10673;top:3473;width:127;height:144" coordorigin="10673,3473" coordsize="127,144" path="m10719,3473l10698,3476,10686,3479,10686,3514,10715,3514,10717,3497,10720,3497,10729,3495,10795,3495,10793,3490,10779,3480,10755,3475,10719,3473e" filled="t" fillcolor="#231F20" stroked="f">
                <v:path arrowok="t"/>
                <v:fill/>
              </v:shape>
            </v:group>
            <v:group style="position:absolute;left:10478;top:3667;width:127;height:144" coordorigin="10478,3667" coordsize="127,144">
              <v:shape style="position:absolute;left:10478;top:3667;width:127;height:144" coordorigin="10478,3667" coordsize="127,144" path="m10600,3689l10560,3689,10565,3699,10565,3725,10492,3739,10478,3769,10481,3788,10492,3801,10513,3808,10546,3811,10569,3809,10589,3806,10605,3802,10605,3788,10522,3788,10517,3779,10517,3766,10524,3752,10553,3746,10604,3746,10604,3699,10600,3689e" filled="t" fillcolor="#231F20" stroked="f">
                <v:path arrowok="t"/>
                <v:fill/>
              </v:shape>
              <v:shape style="position:absolute;left:10478;top:3667;width:127;height:144" coordorigin="10478,3667" coordsize="127,144" path="m10604,3746l10565,3746,10565,3785,10559,3786,10549,3788,10605,3788,10604,3746e" filled="t" fillcolor="#231F20" stroked="f">
                <v:path arrowok="t"/>
                <v:fill/>
              </v:shape>
              <v:shape style="position:absolute;left:10478;top:3667;width:127;height:144" coordorigin="10478,3667" coordsize="127,144" path="m10524,3667l10503,3670,10491,3673,10491,3708,10520,3708,10522,3691,10525,3691,10534,3689,10600,3689,10598,3684,10584,3674,10560,3668,10524,3667e" filled="t" fillcolor="#231F20" stroked="f">
                <v:path arrowok="t"/>
                <v:fill/>
              </v:shape>
            </v:group>
            <v:group style="position:absolute;left:10627;top:3667;width:102;height:141" coordorigin="10627,3667" coordsize="102,141">
              <v:shape style="position:absolute;left:10627;top:3667;width:102;height:141" coordorigin="10627,3667" coordsize="102,141" path="m10714,3667l10683,3667,10662,3671,10647,3675,10647,3782,10627,3783,10627,3808,10708,3808,10708,3783,10687,3782,10687,3696,10690,3694,10700,3692,10728,3692,10728,3667,10714,3667e" filled="t" fillcolor="#231F20" stroked="f">
                <v:path arrowok="t"/>
                <v:fill/>
              </v:shape>
              <v:shape style="position:absolute;left:10627;top:3667;width:102;height:141" coordorigin="10627,3667" coordsize="102,141" path="m10728,3692l10717,3692,10725,3693,10728,3693,10728,3692e" filled="t" fillcolor="#231F20" stroked="f">
                <v:path arrowok="t"/>
                <v:fill/>
              </v:shape>
            </v:group>
            <v:group style="position:absolute;left:10081;top:3279;width:134;height:200" coordorigin="10081,3279" coordsize="134,200">
              <v:shape style="position:absolute;left:10081;top:3279;width:134;height:200" coordorigin="10081,3279" coordsize="134,200" path="m10094,3451l10092,3474,10101,3476,10117,3478,10140,3479,10172,3479,10193,3472,10208,3458,10209,3456,10133,3456,10110,3453,10094,3451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214,3414l10175,3414,10173,3440,10160,3452,10133,3456,10209,3456,10214,3435,10214,3414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162,3279l10098,3296,10081,3367,10086,3390,10097,3407,10114,3416,10140,3420,10154,3420,10169,3417,10175,3414,10214,3414,10214,3395,10159,3395,10139,3393,10127,3383,10122,3362,10121,3332,10129,3312,10149,3303,10213,3303,10213,3286,10201,3283,10184,3281,10162,3279e" filled="t" fillcolor="#231F20" stroked="f">
                <v:path arrowok="t"/>
                <v:fill/>
              </v:shape>
              <v:shape style="position:absolute;left:10081;top:3279;width:134;height:200" coordorigin="10081,3279" coordsize="134,200" path="m10213,3303l10159,3303,10169,3305,10175,3306,10175,3391,10170,3393,10159,3395,10214,3395,10213,3303e" filled="t" fillcolor="#231F20" stroked="f">
                <v:path arrowok="t"/>
                <v:fill/>
              </v:shape>
            </v:group>
            <v:group style="position:absolute;left:10243;top:3279;width:127;height:143" coordorigin="10243,3279" coordsize="127,143">
              <v:shape style="position:absolute;left:10243;top:3279;width:127;height:143" coordorigin="10243,3279" coordsize="127,143" path="m10296,3279l10245,3335,10243,3366,10247,3386,10256,3402,10272,3413,10295,3420,10328,3422,10348,3419,10361,3416,10359,3397,10329,3397,10298,3395,10284,3381,10281,3359,10369,3359,10370,3358,10370,3350,10370,3346,10369,3337,10333,3337,10282,3327,10289,3309,10314,3302,10358,3302,10346,3290,10325,3281,10296,3279e" filled="t" fillcolor="#231F20" stroked="f">
                <v:path arrowok="t"/>
                <v:fill/>
              </v:shape>
              <v:shape style="position:absolute;left:10243;top:3279;width:127;height:143" coordorigin="10243,3279" coordsize="127,143" path="m10359,3394l10349,3395,10329,3397,10359,3397,10359,3394e" filled="t" fillcolor="#231F20" stroked="f">
                <v:path arrowok="t"/>
                <v:fill/>
              </v:shape>
              <v:shape style="position:absolute;left:10243;top:3279;width:127;height:143" coordorigin="10243,3279" coordsize="127,143" path="m10358,3302l10314,3302,10330,3315,10333,3337,10369,3337,10367,3322,10360,3303,10358,3302e" filled="t" fillcolor="#231F20" stroked="f">
                <v:path arrowok="t"/>
                <v:fill/>
              </v:shape>
            </v:group>
            <v:group style="position:absolute;left:10400;top:3278;width:134;height:339" coordorigin="10400,3278" coordsize="134,339">
              <v:shape style="position:absolute;left:10400;top:3278;width:134;height:339" coordorigin="10400,3278" coordsize="134,339" path="m10469,3278l10456,3278,10432,3280,10412,3284,10400,3608,10415,3612,10435,3616,10458,3617,10486,3614,10507,3606,10522,3593,10522,3592,10454,3592,10443,3590,10439,3588,10439,3501,10443,3499,10453,3497,10523,3497,10513,3484,10500,3477,10439,3477,10439,3308,10442,3306,10452,3304,10481,3304,10482,3280,10479,3279,10469,3278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523,3497l10465,3497,10485,3505,10492,3526,10492,3556,10488,3578,10476,3590,10465,3592,10522,3592,10530,3575,10534,3551,10531,3521,10525,3499,10523,3497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474,3472l10459,3472,10446,3475,10439,3477,10500,3477,10495,3475,10474,3472e" filled="t" fillcolor="#231F20" stroked="f">
                <v:path arrowok="t"/>
                <v:fill/>
              </v:shape>
              <v:shape style="position:absolute;left:10400;top:3278;width:134;height:339" coordorigin="10400,3278" coordsize="134,339" path="m10481,3304l10469,3304,10478,3305,10481,3305,10481,3304e" filled="t" fillcolor="#231F20" stroked="f">
                <v:path arrowok="t"/>
                <v:fill/>
              </v:shape>
            </v:group>
            <v:group style="position:absolute;left:10746;top:3473;width:241;height:336" coordorigin="10746,3473" coordsize="241,336">
              <v:shape style="position:absolute;left:10746;top:3473;width:241;height:336" coordorigin="10746,3473" coordsize="241,336" path="m10819,3666l10807,3666,10784,3669,10766,3679,10753,3695,10746,3717,10747,3749,10773,3803,10821,3810,10845,3809,10862,3806,10875,3803,10875,3786,10813,3786,10794,3778,10786,3758,10786,3727,10791,3705,10802,3693,10824,3691,10876,3691,10876,3671,10840,3671,10832,3668,10819,3666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876,3691l10824,3691,10835,3693,10839,3695,10840,3782,10835,3784,10824,3786,10875,3786,10876,3691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897,3473l10874,3475,10856,3477,10843,3480,10840,3671,10876,3671,10879,3501,10884,3500,10894,3498,10961,3498,10959,3493,10947,3480,10926,3473,10897,3473e" filled="t" fillcolor="#231F20" stroked="f">
                <v:path arrowok="t"/>
                <v:fill/>
              </v:shape>
              <v:shape style="position:absolute;left:10746;top:3473;width:241;height:336" coordorigin="10746,3473" coordsize="241,336" path="m10961,3498l10902,3498,10919,3503,10926,3522,10927,3614,10987,3614,10987,3589,10967,3588,10967,3543,10965,3513,10961,3498e" filled="t" fillcolor="#231F20" stroked="f">
                <v:path arrowok="t"/>
                <v:fill/>
              </v:shape>
            </v:group>
            <v:group style="position:absolute;left:10900;top:3279;width:167;height:140" coordorigin="10900,3279" coordsize="167,140">
              <v:shape style="position:absolute;left:10900;top:3279;width:167;height:140" coordorigin="10900,3279" coordsize="167,140" path="m10978,3279l10955,3281,10937,3283,10924,3286,10920,3394,10900,3395,10900,3420,10980,3420,10980,3395,10960,3394,10960,3307,10966,3306,10975,3304,11042,3304,11040,3299,11028,3286,11007,3279,10978,3279e" filled="t" fillcolor="#231F20" stroked="f">
                <v:path arrowok="t"/>
                <v:fill/>
              </v:shape>
              <v:shape style="position:absolute;left:10900;top:3279;width:167;height:140" coordorigin="10900,3279" coordsize="167,140" path="m11042,3304l10983,3304,11000,3309,11007,3328,11008,3420,11067,3420,11067,3395,11048,3394,11048,3349,11046,3319,11042,3304e" filled="t" fillcolor="#231F20" stroked="f">
                <v:path arrowok="t"/>
                <v:fill/>
              </v:shape>
            </v:group>
            <v:group style="position:absolute;left:11006;top:3418;width:133;height:198" coordorigin="11006,3418" coordsize="133,198">
              <v:shape style="position:absolute;left:11006;top:3418;width:133;height:198" coordorigin="11006,3418" coordsize="133,198" path="m11079,3472l11067,3472,11044,3475,11026,3485,11014,3501,11006,3523,11007,3555,11033,3609,11082,3616,11105,3615,11123,3612,11135,3609,11136,3592,11074,3592,11054,3584,11046,3564,11047,3533,11051,3511,11062,3499,11085,3497,11138,3497,11138,3477,11100,3477,11092,3475,11079,3472e" filled="t" fillcolor="#231F20" stroked="f">
                <v:path arrowok="t"/>
                <v:fill/>
              </v:shape>
              <v:shape style="position:absolute;left:11006;top:3418;width:133;height:198" coordorigin="11006,3418" coordsize="133,198" path="m11138,3497l11085,3497,11095,3499,11100,3501,11100,3588,11096,3590,11084,3592,11136,3592,11138,3497e" filled="t" fillcolor="#231F20" stroked="f">
                <v:path arrowok="t"/>
                <v:fill/>
              </v:shape>
              <v:shape style="position:absolute;left:11006;top:3418;width:133;height:198" coordorigin="11006,3418" coordsize="133,198" path="m11139,3418l11081,3418,11081,3443,11100,3444,11100,3477,11138,3477,11139,3418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6pt;margin-top:307.162018pt;width:161.318pt;height:143.766pt;mso-position-horizontal-relative:page;mso-position-vertical-relative:page;z-index:-478" type="#_x0000_t75">
            <v:imagedata r:id="rId6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0.481377pt;width:292.90129pt;height:13pt;mso-position-horizontal-relative:page;mso-position-vertical-relative:page;z-index:-4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Preisträger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SPECIAL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6.88147pt;width:332.379303pt;height:65.8pt;mso-position-horizontal-relative:page;mso-position-vertical-relative:page;z-index:-47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701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GESUNDHEIT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minimalistisches,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naturfreundliches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26.081375pt;width:504.057985pt;height:26.2pt;mso-position-horizontal-relative:page;mso-position-vertical-relative:page;z-index:-47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ergib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ormgebun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eichnun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fü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agend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Mar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  <w:position w:val="-1"/>
                    </w:rPr>
                    <w:t>enführung.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74.823578pt;width:238.202583pt;height:13pt;mso-position-horizontal-relative:page;mso-position-vertical-relative:page;z-index:-47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Netzwerk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987396pt;margin-top:314.423584pt;width:354.631572pt;height:105.4pt;mso-position-horizontal-relative:page;mso-position-vertical-relative:page;z-index:-47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Umgestaltung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Unternehmensbereiche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digitale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14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Unternehmen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wichtiges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Thema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welches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bieten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Lösung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ealisierung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individuellem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Management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tionalität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erformance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notwendiger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Dateninteg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aucher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Freiheit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jeder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ihm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gewünschte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ommen.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Produkte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Informationen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sind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Klick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entfernt.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03.806091pt;width:126.233578pt;height:13pt;mso-position-horizontal-relative:page;mso-position-vertical-relative:page;z-index:-47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Über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30.206055pt;width:523.616976pt;height:92.20010pt;mso-position-horizontal-relative:page;mso-position-vertical-relative:page;z-index:-47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langjährige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Erfahrun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Zusammenarbei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seine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entwic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elt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Firmengründer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breites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Sortiment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Massivmöbeln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aktuelle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omme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sowoh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Klassi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ologischem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eitloser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Modernität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dahe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Durch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Eigenanfertigung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Zusammenarbeit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ausgewählten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Manufakturen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gewährleistet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ihre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Leistungs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Qualitätsanspruch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Flexibilität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klare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und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ausgeprägte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Funktionsvielfal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hierbe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besonder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ocus.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49.006104pt;width:173.263828pt;height:26.2pt;mso-position-horizontal-relative:page;mso-position-vertical-relative:page;z-index:-47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Presseinformation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68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.vitamin-design.de/presse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7.569305pt;margin-top:680.072998pt;width:113.205204pt;height:126.637841pt;mso-position-horizontal-relative:page;mso-position-vertical-relative:page;z-index:-469" type="#_x0000_t202" filled="f" stroked="f">
            <v:textbox inset="0,0,0,0">
              <w:txbxContent>
                <w:p>
                  <w:pPr>
                    <w:spacing w:before="24" w:after="0" w:line="248" w:lineRule="auto"/>
                    <w:ind w:left="4" w:right="-16" w:firstLine="8"/>
                    <w:jc w:val="center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AHEEEHAPJGBBJGEMEDCMJKFNDOMNDEDPMDCIJELFHEDMLDEAIMBGMMDNBBOJKKNECDLPIPAHEEEHA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BNFFFNBPNKECAKALBLFPFPAHAHFHAOBGBCIOMCAONKIKIKAHFHAPEDNCAPMHMPNHIKAHEPBNFFFNB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KBHHLAFIKPPEPCACIPOCEIPBAAFCCMBDCBBACBDNILDPLJHBEGDMEBBDHBIOJFEMHPBEEJKOJOHBO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EMBMGGFEAPNIMDIHIPPPLMILCIOLGPJLOCLJAJPJHAHDNMIODGGHLCMMKMLKEHOCACAFFINCAHFBJ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ANHHBKFPHAKOONDCFLHJJMADAMBNIMMIFKJCEPIDPGOAJGGHKBMIFOPNDNODMIJNOEMIGPHPNEOGP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AGOBIDFLMKLKFLDAENJKIMPKBEIAABLONDCEFIBMODDFMAMFBMCPJNJAGLONOFDPAEFHBJHEPBJHL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DJKLAHFHAODBOIDJMKOMABDJAHFHAMHILAFACGNNCHLDPOAHFHABMCEKHFAJDBBHFAOMAHFHAOPLF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NJGCHDFDDJHKNBNLJKODPIPFFCFGELBDANNFHBGOBIAFAKHGHGHPGEPLOGFCMCAKOFDOAEDCDGIPK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JEPPAOFCLEOKGCOHAFMCLCDBNEEBHEFOCMIMKICOJILAPBFBJGAMHNDECDBCMHKLDELPPKMGONHCD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OHJBONFIMHHBJDDLOCAPHFJLHAGMCPCHLNJDKJCIKPNNPMGBFEJGEBDLJFEKLHDDPAPGPIHJDMJMI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FJDHCNFFINGEOIHOFFMEJCCHCCLLGIEBHKEBBCOGHMNEDINAJKIJIFIKPPBEELAKDGBAKCFMOJGGL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NMAIANFBACAIFANODPMDKJBAMJFJAABKBHGPCFAEBMCCKEANFJEPHFBDAJPOBMLMFGNOMNFNMFJBG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NIEMAMFNBGJHKHELGONLFFLGAMFMBFBBCHHBBNMNPMHBOHAMENBJIKKLMENKGHNHCLGHBMEMBPBMM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INGEPPFEJNLFFPMOPKJOFBPKLJICAKFPNDPDFOHJPHPHDIAEMDNNPMHKIMBFEIPNDMPCAHJHGMOJO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CLCCOIFHPDHGKFAFENLGNNIIKGFENDMFFJNPIDFEPEGNMOIMECCJJNOHNAOIDFJILPELDMAOKAHKC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LGCDJCFDLKGFJCPABBCIOAIFDMGEDOFMKABLGOKGBNKMNKGKLKJHDKJMKFLLJFNEGILJMMJPEGFNI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DNLPEFFEOFOJNIPKHNJMCIFJBFKCLCHDNOEIFMMAOLIPGIHDMPPOBPCKMABGIBALINNHDHPINHCGP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MFFFFNEHCHKOIPCACBDGBCJLAHFHAPBELKNGCHLNOCENKAAHFHALOOJGMKKNKEHNHEEAAHFHANFLD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APBBBPAPIIAOHANCHMNCNCCCHCDAHPAGPOAJLHNAIALFMPFDFGHFABDIGPNLBNOJIIIPFHFBDILGN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8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5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1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4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2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3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HHHH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0"/>
                    </w:rPr>
                    <w:t>  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7"/>
                      <w:w w:val="100"/>
                    </w:rPr>
                    <w:t> 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H</w:t>
                  </w:r>
                  <w:r>
                    <w:rPr>
                      <w:rFonts w:ascii="IDAutomation2D" w:hAnsi="IDAutomation2D" w:cs="IDAutomation2D" w:eastAsia="IDAutomation2D"/>
                      <w:sz w:val="11"/>
                      <w:szCs w:val="11"/>
                      <w:spacing w:val="0"/>
                      <w:w w:val="103"/>
                    </w:rPr>
                    <w:t> </w:t>
                  </w:r>
                  <w:hyperlink r:id="rId69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5"/>
                        <w:w w:val="100"/>
                      </w:rPr>
                      <w:t>.vitamin-design.de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688.606201pt;width:131.427855pt;height:65.8pt;mso-position-horizontal-relative:page;mso-position-vertical-relative:page;z-index:-46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ontakt: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aße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767.806091pt;width:135.704322pt;height:26.2001pt;mso-position-horizontal-relative:page;mso-position-vertical-relative:page;z-index:-46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70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</w:rPr>
                      <w:t>info@vitamin-design.de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4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  <w:font w:name="IDAutomation2D"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g"/><Relationship Id="rId58" Type="http://schemas.openxmlformats.org/officeDocument/2006/relationships/image" Target="media/image52.jpg"/><Relationship Id="rId59" Type="http://schemas.openxmlformats.org/officeDocument/2006/relationships/image" Target="media/image53.jpg"/><Relationship Id="rId60" Type="http://schemas.openxmlformats.org/officeDocument/2006/relationships/image" Target="media/image54.jpg"/><Relationship Id="rId61" Type="http://schemas.openxmlformats.org/officeDocument/2006/relationships/image" Target="media/image55.jpg"/><Relationship Id="rId62" Type="http://schemas.openxmlformats.org/officeDocument/2006/relationships/image" Target="media/image56.jpg"/><Relationship Id="rId63" Type="http://schemas.openxmlformats.org/officeDocument/2006/relationships/image" Target="media/image57.jp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hyperlink" Target="http://www.vitamin-design.de/presse" TargetMode="External"/><Relationship Id="rId69" Type="http://schemas.openxmlformats.org/officeDocument/2006/relationships/hyperlink" Target="http://www.vitamin-design.de/" TargetMode="External"/><Relationship Id="rId70" Type="http://schemas.openxmlformats.org/officeDocument/2006/relationships/hyperlink" Target="mailto:info@vitamin-design.d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2019-02-21T18:31:08Z</dcterms:created>
  <dcterms:modified xsi:type="dcterms:W3CDTF">2019-02-21T18:31:08Z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2019-02-21T00:00:00Z</vt:filetime>
  </property>
</Properties>
</file>