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155.424103pt;margin-top:115.477814pt;width:280.656pt;height:26.211068pt;mso-position-horizontal-relative:page;mso-position-vertical-relative:page;z-index:-540" coordorigin="3108,2310" coordsize="5613,524">
            <v:shape style="position:absolute;left:3108;top:2310;width:5613;height:524" coordorigin="3108,2310" coordsize="5613,524" path="m3222,2437l3108,2437,3244,2717,3412,2717,3433,2671,3326,2671,3304,2618,3297,2601,3289,2582,3222,2437e" filled="t" fillcolor="#F47920" stroked="f">
              <v:path arrowok="t"/>
              <v:fill/>
            </v:shape>
            <v:shape style="position:absolute;left:3108;top:2310;width:5613;height:524" coordorigin="3108,2310" coordsize="5613,524" path="m3540,2437l3424,2437,3369,2566,3338,2644,3328,2671,3433,2671,3540,2437e" filled="t" fillcolor="#F47920" stroked="f">
              <v:path arrowok="t"/>
              <v:fill/>
            </v:shape>
            <v:shape style="position:absolute;left:3108;top:2310;width:5613;height:524" coordorigin="3108,2310" coordsize="5613,524" path="m3676,2317l3569,2317,3569,2373,3676,2373,3676,2317e" filled="t" fillcolor="#F47920" stroked="f">
              <v:path arrowok="t"/>
              <v:fill/>
            </v:shape>
            <v:shape style="position:absolute;left:3108;top:2310;width:5613;height:524" coordorigin="3108,2310" coordsize="5613,524" path="m3676,2436l3569,2437,3569,2717,3677,2717,3676,2436e" filled="t" fillcolor="#F47920" stroked="f">
              <v:path arrowok="t"/>
              <v:fill/>
            </v:shape>
            <v:shape style="position:absolute;left:3108;top:2310;width:5613;height:524" coordorigin="3108,2310" coordsize="5613,524" path="m3879,2487l3772,2487,3772,2638,3806,2698,3875,2718,3906,2720,3940,2719,4018,2706,4066,2666,3941,2666,3910,2663,3891,2655,3881,2641,3879,2487e" filled="t" fillcolor="#F47920" stroked="f">
              <v:path arrowok="t"/>
              <v:fill/>
            </v:shape>
            <v:shape style="position:absolute;left:3108;top:2310;width:5613;height:524" coordorigin="3108,2310" coordsize="5613,524" path="m4070,2608l3979,2608,3979,2619,3975,2642,3962,2658,3941,2666,4066,2666,4069,2643,4070,2625,4070,2608e" filled="t" fillcolor="#F47920" stroked="f">
              <v:path arrowok="t"/>
              <v:fill/>
            </v:shape>
            <v:shape style="position:absolute;left:3108;top:2310;width:5613;height:524" coordorigin="3108,2310" coordsize="5613,524" path="m3879,2373l3772,2374,3772,2436,3714,2436,3714,2487,3879,2487,4052,2487,4052,2436,3879,2436,3879,2373e" filled="t" fillcolor="#F47920" stroked="f">
              <v:path arrowok="t"/>
              <v:fill/>
            </v:shape>
            <v:shape style="position:absolute;left:3108;top:2310;width:5613;height:524" coordorigin="3108,2310" coordsize="5613,524" path="m4052,2436l3879,2436,4052,2436,4052,2436e" filled="t" fillcolor="#F47920" stroked="f">
              <v:path arrowok="t"/>
              <v:fill/>
            </v:shape>
            <v:shape style="position:absolute;left:3108;top:2310;width:5613;height:524" coordorigin="3108,2310" coordsize="5613,524" path="m4288,2546l4219,2548,4145,2564,4098,2607,4094,2622,4096,2642,4139,2698,4209,2717,4240,2719,4271,2718,4344,2709,4397,2679,4402,2677,4504,2677,4504,2673,4311,2673,4281,2673,4209,2654,4203,2635,4206,2618,4217,2606,4234,2597,4259,2592,4291,2590,4504,2590,4504,2577,4395,2577,4386,2568,4374,2561,4358,2555,4338,2551,4315,2547,4288,2546e" filled="t" fillcolor="#F47920" stroked="f">
              <v:path arrowok="t"/>
              <v:fill/>
            </v:shape>
            <v:shape style="position:absolute;left:3108;top:2310;width:5613;height:524" coordorigin="3108,2310" coordsize="5613,524" path="m4504,2677l4402,2677,4397,2715,4504,2715,4504,2677e" filled="t" fillcolor="#F47920" stroked="f">
              <v:path arrowok="t"/>
              <v:fill/>
            </v:shape>
            <v:shape style="position:absolute;left:3108;top:2310;width:5613;height:524" coordorigin="3108,2310" coordsize="5613,524" path="m4504,2590l4291,2590,4325,2591,4353,2595,4374,2601,4388,2610,4396,2622,4398,2632,4395,2646,4384,2657,4367,2666,4343,2671,4311,2673,4504,2673,4504,2590e" filled="t" fillcolor="#F47920" stroked="f">
              <v:path arrowok="t"/>
              <v:fill/>
            </v:shape>
            <v:shape style="position:absolute;left:3108;top:2310;width:5613;height:524" coordorigin="3108,2310" coordsize="5613,524" path="m4489,2477l4303,2477,4331,2478,4353,2480,4369,2484,4387,2498,4395,2515,4397,2577,4504,2577,4504,2532,4502,2508,4496,2487,4489,2477e" filled="t" fillcolor="#F47920" stroked="f">
              <v:path arrowok="t"/>
              <v:fill/>
            </v:shape>
            <v:shape style="position:absolute;left:3108;top:2310;width:5613;height:524" coordorigin="3108,2310" coordsize="5613,524" path="m4317,2432l4233,2434,4164,2444,4114,2493,4112,2516,4221,2517,4225,2501,4237,2490,4257,2482,4285,2478,4303,2477,4489,2477,4485,2471,4425,2442,4343,2433,4317,2432e" filled="t" fillcolor="#F47920" stroked="f">
              <v:path arrowok="t"/>
              <v:fill/>
            </v:shape>
            <v:shape style="position:absolute;left:3108;top:2310;width:5613;height:524" coordorigin="3108,2310" coordsize="5613,524" path="m4699,2435l4592,2435,4592,2715,4700,2715,4699,2552,4702,2532,4768,2486,4798,2484,5255,2484,5254,2483,4971,2483,4968,2478,4696,2478,4699,2435e" filled="t" fillcolor="#F47920" stroked="f">
              <v:path arrowok="t"/>
              <v:fill/>
            </v:shape>
            <v:shape style="position:absolute;left:3108;top:2310;width:5613;height:524" coordorigin="3108,2310" coordsize="5613,524" path="m5255,2484l4798,2484,4825,2485,4845,2489,4859,2494,4870,2508,4875,2528,4876,2714,4983,2714,4983,2550,5027,2491,5052,2486,5256,2486,5255,2484e" filled="t" fillcolor="#F47920" stroked="f">
              <v:path arrowok="t"/>
              <v:fill/>
            </v:shape>
            <v:shape style="position:absolute;left:3108;top:2310;width:5613;height:524" coordorigin="3108,2310" coordsize="5613,524" path="m5256,2486l5052,2486,5088,2486,5115,2491,5159,2540,5159,2714,5267,2714,5266,2552,5266,2528,5264,2508,5259,2490,5256,2486e" filled="t" fillcolor="#F47920" stroked="f">
              <v:path arrowok="t"/>
              <v:fill/>
            </v:shape>
            <v:shape style="position:absolute;left:3108;top:2310;width:5613;height:524" coordorigin="3108,2310" coordsize="5613,524" path="m5117,2431l5040,2439,4979,2474,4971,2483,5254,2483,5200,2442,5117,2431e" filled="t" fillcolor="#F47920" stroked="f">
              <v:path arrowok="t"/>
              <v:fill/>
            </v:shape>
            <v:shape style="position:absolute;left:3108;top:2310;width:5613;height:524" coordorigin="3108,2310" coordsize="5613,524" path="m4843,2431l4766,2439,4704,2471,4696,2478,4968,2478,4965,2470,4900,2436,4874,2433,4843,2431e" filled="t" fillcolor="#F47920" stroked="f">
              <v:path arrowok="t"/>
              <v:fill/>
            </v:shape>
            <v:shape style="position:absolute;left:3108;top:2310;width:5613;height:524" coordorigin="3108,2310" coordsize="5613,524" path="m5464,2314l5356,2314,5357,2370,5464,2369,5464,2314e" filled="t" fillcolor="#F47920" stroked="f">
              <v:path arrowok="t"/>
              <v:fill/>
            </v:shape>
            <v:shape style="position:absolute;left:3108;top:2310;width:5613;height:524" coordorigin="3108,2310" coordsize="5613,524" path="m5464,2433l5357,2434,5357,2714,5465,2713,5464,2433e" filled="t" fillcolor="#F47920" stroked="f">
              <v:path arrowok="t"/>
              <v:fill/>
            </v:shape>
            <v:shape style="position:absolute;left:3108;top:2310;width:5613;height:524" coordorigin="3108,2310" coordsize="5613,524" path="m5657,2433l5550,2433,5551,2713,5658,2713,5658,2547,5661,2528,5726,2485,5756,2483,5945,2483,5943,2480,5653,2480,5657,2433e" filled="t" fillcolor="#F47920" stroked="f">
              <v:path arrowok="t"/>
              <v:fill/>
            </v:shape>
            <v:shape style="position:absolute;left:3108;top:2310;width:5613;height:524" coordorigin="3108,2310" coordsize="5613,524" path="m5945,2483l5756,2483,5788,2484,5813,2488,5830,2495,5841,2505,5847,2533,5848,2713,5955,2713,5955,2522,5953,2503,5947,2486,5945,2483e" filled="t" fillcolor="#F47920" stroked="f">
              <v:path arrowok="t"/>
              <v:fill/>
            </v:shape>
            <v:shape style="position:absolute;left:3108;top:2310;width:5613;height:524" coordorigin="3108,2310" coordsize="5613,524" path="m5802,2430l5725,2437,5662,2471,5653,2480,5943,2480,5887,2441,5802,2430e" filled="t" fillcolor="#F47920" stroked="f">
              <v:path arrowok="t"/>
              <v:fill/>
            </v:shape>
            <v:shape style="position:absolute;left:3108;top:2310;width:5613;height:524" coordorigin="3108,2310" coordsize="5613,524" path="m6387,2429l6312,2434,6250,2458,6216,2524,6213,2550,6214,2578,6224,2646,6272,2699,6354,2714,6381,2715,6410,2714,6478,2702,6527,2666,6628,2666,6628,2662,6435,2662,6404,2661,6336,2637,6322,2577,6323,2547,6351,2491,6417,2481,6628,2481,6628,2472,6518,2472,6509,2460,6497,2451,6481,2443,6463,2437,6441,2432,6415,2430,6387,2429e" filled="t" fillcolor="#F47920" stroked="f">
              <v:path arrowok="t"/>
              <v:fill/>
            </v:shape>
            <v:shape style="position:absolute;left:3108;top:2310;width:5613;height:524" coordorigin="3108,2310" coordsize="5613,524" path="m6628,2666l6527,2666,6524,2712,6628,2711,6628,2666e" filled="t" fillcolor="#F47920" stroked="f">
              <v:path arrowok="t"/>
              <v:fill/>
            </v:shape>
            <v:shape style="position:absolute;left:3108;top:2310;width:5613;height:524" coordorigin="3108,2310" coordsize="5613,524" path="m6628,2481l6417,2481,6444,2482,6467,2485,6516,2527,6520,2550,6519,2582,6495,2648,6435,2662,6628,2662,6628,2481e" filled="t" fillcolor="#F47920" stroked="f">
              <v:path arrowok="t"/>
              <v:fill/>
            </v:shape>
            <v:shape style="position:absolute;left:3108;top:2310;width:5613;height:524" coordorigin="3108,2310" coordsize="5613,524" path="m6627,2311l6520,2312,6520,2471,6518,2472,6628,2472,6627,2311e" filled="t" fillcolor="#F47920" stroked="f">
              <v:path arrowok="t"/>
              <v:fill/>
            </v:shape>
            <v:shape style="position:absolute;left:3108;top:2310;width:5613;height:524" coordorigin="3108,2310" coordsize="5613,524" path="m6928,2427l6844,2430,6784,2439,6719,2479,6699,2537,6698,2562,6699,2590,6713,2654,6758,2695,6832,2711,6908,2714,6944,2713,7005,2708,7070,2689,7101,2664,6933,2664,6900,2663,6840,2656,6807,2597,6806,2593,6807,2589,6807,2583,7111,2583,7111,2562,7110,2542,6808,2542,6811,2517,6869,2479,6892,2478,7092,2478,7091,2476,7035,2441,6953,2428,6928,2427e" filled="t" fillcolor="#F47920" stroked="f">
              <v:path arrowok="t"/>
              <v:fill/>
            </v:shape>
            <v:shape style="position:absolute;left:3108;top:2310;width:5613;height:524" coordorigin="3108,2310" coordsize="5613,524" path="m7111,2621l7003,2621,7003,2639,6997,2650,6985,2656,6973,2660,6956,2662,6933,2664,7101,2664,7105,2658,7109,2645,7111,2621e" filled="t" fillcolor="#F47920" stroked="f">
              <v:path arrowok="t"/>
              <v:fill/>
            </v:shape>
            <v:shape style="position:absolute;left:3108;top:2310;width:5613;height:524" coordorigin="3108,2310" coordsize="5613,524" path="m7092,2478l6892,2478,6923,2478,6947,2479,7002,2516,7004,2542,6808,2542,7110,2542,7109,2536,7106,2513,7099,2493,7092,2478e" filled="t" fillcolor="#F47920" stroked="f">
              <v:path arrowok="t"/>
              <v:fill/>
            </v:shape>
            <v:shape style="position:absolute;left:3108;top:2310;width:5613;height:524" coordorigin="3108,2310" coordsize="5613,524" path="m7272,2622l7160,2622,7160,2629,7163,2652,7217,2698,7293,2712,7338,2713,7369,2713,7444,2710,7510,2699,7558,2668,7386,2668,7348,2667,7281,2655,7269,2637,7270,2629,7270,2626,7272,2622e" filled="t" fillcolor="#F47920" stroked="f">
              <v:path arrowok="t"/>
              <v:fill/>
            </v:shape>
            <v:shape style="position:absolute;left:3108;top:2310;width:5613;height:524" coordorigin="3108,2310" coordsize="5613,524" path="m7382,2427l7299,2429,7227,2437,7167,2483,7164,2503,7166,2528,7213,2580,7279,2592,7346,2595,7372,2596,7409,2597,7435,2602,7452,2609,7461,2620,7458,2637,7450,2649,7435,2659,7413,2665,7386,2668,7558,2668,7567,2652,7571,2632,7569,2605,7527,2555,7456,2544,7342,2538,7321,2537,7272,2506,7276,2492,7289,2482,7309,2476,7338,2472,7547,2472,7544,2465,7491,2435,7409,2427,7382,2427e" filled="t" fillcolor="#F47920" stroked="f">
              <v:path arrowok="t"/>
              <v:fill/>
            </v:shape>
            <v:shape style="position:absolute;left:3108;top:2310;width:5613;height:524" coordorigin="3108,2310" coordsize="5613,524" path="m7547,2472l7371,2472,7395,2473,7413,2474,7425,2475,7440,2480,7446,2488,7449,2502,7450,2507,7555,2507,7552,2483,7547,2472e" filled="t" fillcolor="#F47920" stroked="f">
              <v:path arrowok="t"/>
              <v:fill/>
            </v:shape>
            <v:shape style="position:absolute;left:3108;top:2310;width:5613;height:524" coordorigin="3108,2310" coordsize="5613,524" path="m7744,2310l7636,2310,7636,2366,7744,2366,7744,2310e" filled="t" fillcolor="#F47920" stroked="f">
              <v:path arrowok="t"/>
              <v:fill/>
            </v:shape>
            <v:shape style="position:absolute;left:3108;top:2310;width:5613;height:524" coordorigin="3108,2310" coordsize="5613,524" path="m7744,2429l7636,2430,7637,2710,7744,2709,7744,2429e" filled="t" fillcolor="#F47920" stroked="f">
              <v:path arrowok="t"/>
              <v:fill/>
            </v:shape>
            <v:shape style="position:absolute;left:3108;top:2310;width:5613;height:524" coordorigin="3108,2310" coordsize="5613,524" path="m7831,2738l7850,2800,7908,2826,7970,2833,8023,2834,8051,2833,8121,2828,8184,2810,8215,2780,8012,2780,7987,2779,7969,2778,7957,2775,7940,2762,7935,2742,7831,2738e" filled="t" fillcolor="#F47920" stroked="f">
              <v:path arrowok="t"/>
              <v:fill/>
            </v:shape>
            <v:shape style="position:absolute;left:3108;top:2310;width:5613;height:524" coordorigin="3108,2310" coordsize="5613,524" path="m8231,2666l8124,2666,8124,2729,8121,2746,8045,2780,8012,2780,8215,2780,8222,2766,8228,2746,8231,2723,8231,2666e" filled="t" fillcolor="#F47920" stroked="f">
              <v:path arrowok="t"/>
              <v:fill/>
            </v:shape>
            <v:shape style="position:absolute;left:3108;top:2310;width:5613;height:524" coordorigin="3108,2310" coordsize="5613,524" path="m7998,2426l7920,2431,7856,2452,7818,2517,7814,2564,7815,2591,7830,2653,7876,2695,7958,2710,7985,2711,8014,2710,8081,2697,8120,2668,8124,2666,8231,2666,8231,2657,8036,2657,8004,2657,7936,2634,7923,2572,7924,2543,7963,2486,8005,2479,8231,2479,8231,2475,8126,2475,8116,2463,8103,2452,8087,2443,8069,2436,8048,2431,8025,2428,7998,2426e" filled="t" fillcolor="#F47920" stroked="f">
              <v:path arrowok="t"/>
              <v:fill/>
            </v:shape>
            <v:shape style="position:absolute;left:3108;top:2310;width:5613;height:524" coordorigin="3108,2310" coordsize="5613,524" path="m8231,2479l8005,2479,8037,2479,8061,2481,8118,2524,8121,2547,8121,2579,8096,2644,8036,2657,8231,2657,8231,2479e" filled="t" fillcolor="#F47920" stroked="f">
              <v:path arrowok="t"/>
              <v:fill/>
            </v:shape>
            <v:shape style="position:absolute;left:3108;top:2310;width:5613;height:524" coordorigin="3108,2310" coordsize="5613,524" path="m8231,2429l8123,2429,8129,2475,8231,2475,8231,2429e" filled="t" fillcolor="#F47920" stroked="f">
              <v:path arrowok="t"/>
              <v:fill/>
            </v:shape>
            <v:shape style="position:absolute;left:3108;top:2310;width:5613;height:524" coordorigin="3108,2310" coordsize="5613,524" path="m8423,2428l8317,2428,8318,2708,8425,2708,8425,2542,8427,2523,8493,2481,8523,2478,8712,2478,8710,2475,8419,2475,8423,2428e" filled="t" fillcolor="#F47920" stroked="f">
              <v:path arrowok="t"/>
              <v:fill/>
            </v:shape>
            <v:shape style="position:absolute;left:3108;top:2310;width:5613;height:524" coordorigin="3108,2310" coordsize="5613,524" path="m8712,2478l8523,2478,8555,2479,8580,2483,8597,2490,8608,2500,8614,2529,8614,2708,8722,2708,8721,2517,8719,2498,8714,2481,8712,2478e" filled="t" fillcolor="#F47920" stroked="f">
              <v:path arrowok="t"/>
              <v:fill/>
            </v:shape>
            <v:shape style="position:absolute;left:3108;top:2310;width:5613;height:524" coordorigin="3108,2310" coordsize="5613,524" path="m8569,2425l8491,2432,8429,2466,8419,2475,8710,2475,8654,2436,8569,2425e" filled="t" fillcolor="#F47920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4.229202pt;margin-top:323.85791pt;width:167.160207pt;height:48pt;mso-position-horizontal-relative:page;mso-position-vertical-relative:page;z-index:-539" type="#_x0000_t202" filled="f" stroked="f">
            <v:textbox inset="0,0,0,0">
              <w:txbxContent>
                <w:p>
                  <w:pPr>
                    <w:spacing w:before="0" w:after="0" w:line="393" w:lineRule="exact"/>
                    <w:ind w:left="-27" w:right="-47"/>
                    <w:jc w:val="center"/>
                    <w:rPr>
                      <w:rFonts w:ascii="Verdana" w:hAnsi="Verdana" w:cs="Verdana" w:eastAsia="Verdana"/>
                      <w:sz w:val="36"/>
                      <w:szCs w:val="36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7"/>
                      <w:w w:val="100"/>
                      <w:b/>
                      <w:bCs/>
                    </w:rPr>
                    <w:t>PRES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1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7"/>
                      <w:w w:val="100"/>
                      <w:b/>
                      <w:bCs/>
                    </w:rPr>
                    <w:t>RELEASE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413" w:right="392"/>
                    <w:jc w:val="center"/>
                    <w:rPr>
                      <w:rFonts w:ascii="Verdana" w:hAnsi="Verdana" w:cs="Verdana" w:eastAsia="Verdana"/>
                      <w:sz w:val="36"/>
                      <w:szCs w:val="36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7"/>
                      <w:w w:val="100"/>
                      <w:b/>
                      <w:bCs/>
                    </w:rPr>
                    <w:t>NEW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1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231F20"/>
                      <w:spacing w:val="7"/>
                      <w:w w:val="100"/>
                      <w:b/>
                      <w:bCs/>
                    </w:rPr>
                    <w:t>2018</w:t>
                  </w:r>
                  <w:r>
                    <w:rPr>
                      <w:rFonts w:ascii="Verdana" w:hAnsi="Verdana" w:cs="Verdana" w:eastAsia="Verdana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38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68.503906pt;margin-top:114.303116pt;width:91.2717pt;height:123.2904pt;mso-position-horizontal-relative:page;mso-position-vertical-relative:page;z-index:-537" coordorigin="9370,2286" coordsize="1825,2466">
            <v:group style="position:absolute;left:9380;top:2296;width:1631;height:1814" coordorigin="9380,2296" coordsize="1631,1814">
              <v:shape style="position:absolute;left:9380;top:2296;width:1631;height:1814" coordorigin="9380,2296" coordsize="1631,1814" path="m11011,2296l9380,2507,9380,4110,11011,3899,11011,2296e" filled="t" fillcolor="#231F20" stroked="f">
                <v:path arrowok="t"/>
                <v:fill/>
              </v:shape>
            </v:group>
            <v:group style="position:absolute;left:9380;top:3617;width:1805;height:506" coordorigin="9380,3617" coordsize="1805,506">
              <v:shape style="position:absolute;left:9380;top:3617;width:1805;height:506" coordorigin="9380,3617" coordsize="1805,506" path="m11186,3617l9555,3828,9380,4110,9380,4123,11011,3911,11186,3632,11186,3617e" filled="t" fillcolor="#7D1C24" stroked="f">
                <v:path arrowok="t"/>
                <v:fill/>
              </v:shape>
            </v:group>
            <v:group style="position:absolute;left:9555;top:3632;width:1631;height:1000" coordorigin="9555,3632" coordsize="1631,1000">
              <v:shape style="position:absolute;left:9555;top:3632;width:1631;height:1000" coordorigin="9555,3632" coordsize="1631,1000" path="m11186,3632l9555,3843,9555,4632,11186,4421,11186,3632e" filled="t" fillcolor="#D2232A" stroked="f">
                <v:path arrowok="t"/>
                <v:fill/>
              </v:shape>
            </v:group>
            <v:group style="position:absolute;left:9877;top:3545;width:72;height:129" coordorigin="9877,3545" coordsize="72,129">
              <v:shape style="position:absolute;left:9877;top:3545;width:72;height:129" coordorigin="9877,3545" coordsize="72,129" path="m9925,3545l9877,3550,9877,3674,9887,3673,9887,3619,9912,3615,9923,3615,9922,3613,9927,3609,9887,3609,9887,3558,9921,3553,9938,3553,9925,3545e" filled="t" fillcolor="#FFFFFF" stroked="f">
                <v:path arrowok="t"/>
                <v:fill/>
              </v:shape>
              <v:shape style="position:absolute;left:9877;top:3545;width:72;height:129" coordorigin="9877,3545" coordsize="72,129" path="m9923,3615l9912,3615,9937,3666,9949,3665,9923,3615e" filled="t" fillcolor="#FFFFFF" stroked="f">
                <v:path arrowok="t"/>
                <v:fill/>
              </v:shape>
              <v:shape style="position:absolute;left:9877;top:3545;width:72;height:129" coordorigin="9877,3545" coordsize="72,129" path="m9938,3553l9921,3553,9937,3554,9937,3600,9922,3605,9887,3609,9927,3609,9941,3598,9947,3580,9947,3573,9943,3557,9938,3553e" filled="t" fillcolor="#FFFFFF" stroked="f">
                <v:path arrowok="t"/>
                <v:fill/>
              </v:shape>
            </v:group>
            <v:group style="position:absolute;left:9867;top:3299;width:86;height:131" coordorigin="9867,3299" coordsize="86,131">
              <v:shape style="position:absolute;left:9867;top:3299;width:86;height:131" coordorigin="9867,3299" coordsize="86,131" path="m9920,3299l9900,3302,9867,3430,9877,3429,9887,3391,9934,3385,9944,3385,9943,3382,9889,3382,9907,3309,9913,3308,9922,3308,9920,3299e" filled="t" fillcolor="#FFFFFF" stroked="f">
                <v:path arrowok="t"/>
                <v:fill/>
              </v:shape>
              <v:shape style="position:absolute;left:9867;top:3299;width:86;height:131" coordorigin="9867,3299" coordsize="86,131" path="m9944,3385l9934,3385,9944,3420,9953,3419,9944,3385e" filled="t" fillcolor="#FFFFFF" stroked="f">
                <v:path arrowok="t"/>
                <v:fill/>
              </v:shape>
              <v:shape style="position:absolute;left:9867;top:3299;width:86;height:131" coordorigin="9867,3299" coordsize="86,131" path="m9922,3308l9913,3308,9932,3376,9889,3382,9943,3382,9922,3308e" filled="t" fillcolor="#FFFFFF" stroked="f">
                <v:path arrowok="t"/>
                <v:fill/>
              </v:shape>
            </v:group>
            <v:group style="position:absolute;left:9873;top:3050;width:74;height:134" coordorigin="9873,3050" coordsize="74,134">
              <v:shape style="position:absolute;left:9873;top:3050;width:74;height:134" coordorigin="9873,3050" coordsize="74,134" path="m9892,3057l9873,3060,9873,3184,9891,3182,9891,3095,9910,3095,9892,3057e" filled="t" fillcolor="#FFFFFF" stroked="f">
                <v:path arrowok="t"/>
                <v:fill/>
              </v:shape>
              <v:shape style="position:absolute;left:9873;top:3050;width:74;height:134" coordorigin="9873,3050" coordsize="74,134" path="m9910,3095l9891,3095,9928,3177,9947,3174,9947,3140,9930,3140,9910,3095e" filled="t" fillcolor="#FFFFFF" stroked="f">
                <v:path arrowok="t"/>
                <v:fill/>
              </v:shape>
              <v:shape style="position:absolute;left:9873;top:3050;width:74;height:134" coordorigin="9873,3050" coordsize="74,134" path="m9947,3050l9930,3052,9930,3140,9947,3140,9947,3050e" filled="t" fillcolor="#FFFFFF" stroked="f">
                <v:path arrowok="t"/>
                <v:fill/>
              </v:shape>
            </v:group>
            <v:group style="position:absolute;left:9902;top:2808;width:17;height:126" coordorigin="9902,2808" coordsize="17,126">
              <v:shape style="position:absolute;left:9902;top:2808;width:17;height:126" coordorigin="9902,2808" coordsize="17,126" path="m9919,2808l9902,2811,9902,2935,9919,2933,9919,2808e" filled="t" fillcolor="#FFFFFF" stroked="f">
                <v:path arrowok="t"/>
                <v:fill/>
              </v:shape>
            </v:group>
            <v:group style="position:absolute;left:10036;top:3524;width:70;height:129" coordorigin="10036,3524" coordsize="70,129">
              <v:shape style="position:absolute;left:10036;top:3524;width:70;height:129" coordorigin="10036,3524" coordsize="70,129" path="m10084,3524l10036,3529,10036,3653,10073,3648,10085,3643,10045,3643,10045,3537,10080,3533,10096,3533,10084,3524e" filled="t" fillcolor="#FFFFFF" stroked="f">
                <v:path arrowok="t"/>
                <v:fill/>
              </v:shape>
              <v:shape style="position:absolute;left:10036;top:3524;width:70;height:129" coordorigin="10036,3524" coordsize="70,129" path="m10096,3533l10080,3533,10096,3534,10096,3633,10081,3638,10045,3643,10085,3643,10096,3637,10105,3619,10105,3613,10105,3552,10101,3536,10096,3533e" filled="t" fillcolor="#FFFFFF" stroked="f">
                <v:path arrowok="t"/>
                <v:fill/>
              </v:shape>
            </v:group>
            <v:group style="position:absolute;left:10004;top:3271;width:131;height:138" coordorigin="10004,3271" coordsize="131,138">
              <v:shape style="position:absolute;left:10004;top:3271;width:131;height:138" coordorigin="10004,3271" coordsize="131,138" path="m10014,3286l10004,3288,10031,3409,10044,3407,10046,3399,10037,3399,10014,3286e" filled="t" fillcolor="#FFFFFF" stroked="f">
                <v:path arrowok="t"/>
                <v:fill/>
              </v:shape>
              <v:shape style="position:absolute;left:10004;top:3271;width:131;height:138" coordorigin="10004,3271" coordsize="131,138" path="m10079,3297l10070,3297,10095,3400,10108,3398,10110,3390,10102,3390,10079,3297e" filled="t" fillcolor="#FFFFFF" stroked="f">
                <v:path arrowok="t"/>
                <v:fill/>
              </v:shape>
              <v:shape style="position:absolute;left:10004;top:3271;width:131;height:138" coordorigin="10004,3271" coordsize="131,138" path="m10075,3279l10065,3280,10037,3399,10046,3399,10070,3297,10079,3297,10075,3279e" filled="t" fillcolor="#FFFFFF" stroked="f">
                <v:path arrowok="t"/>
                <v:fill/>
              </v:shape>
              <v:shape style="position:absolute;left:10004;top:3271;width:131;height:138" coordorigin="10004,3271" coordsize="131,138" path="m10135,3271l10125,3272,10102,3390,10110,3390,10135,3271e" filled="t" fillcolor="#FFFFFF" stroked="f">
                <v:path arrowok="t"/>
                <v:fill/>
              </v:shape>
            </v:group>
            <v:group style="position:absolute;left:10061;top:3033;width:17;height:126" coordorigin="10061,3033" coordsize="17,126">
              <v:shape style="position:absolute;left:10061;top:3033;width:17;height:126" coordorigin="10061,3033" coordsize="17,126" path="m10078,3033l10061,3035,10061,3159,10078,3157,10078,3033e" filled="t" fillcolor="#FFFFFF" stroked="f">
                <v:path arrowok="t"/>
                <v:fill/>
              </v:shape>
            </v:group>
            <v:group style="position:absolute;left:10035;top:2789;width:73;height:125" coordorigin="10035,2789" coordsize="73,125">
              <v:shape style="position:absolute;left:10035;top:2789;width:73;height:125" coordorigin="10035,2789" coordsize="73,125" path="m10087,2789l10055,2796,10039,2810,10035,2823,10035,2884,10039,2900,10054,2913,10087,2906,10095,2898,10065,2898,10052,2898,10052,2809,10065,2805,10077,2803,10104,2803,10103,2801,10087,2789e" filled="t" fillcolor="#FFFFFF" stroked="f">
                <v:path arrowok="t"/>
                <v:fill/>
              </v:shape>
              <v:shape style="position:absolute;left:10035;top:2789;width:73;height:125" coordorigin="10035,2789" coordsize="73,125" path="m10108,2875l10090,2877,10090,2893,10077,2897,10065,2898,10095,2898,10102,2892,10108,2878,10108,2875e" filled="t" fillcolor="#FFFFFF" stroked="f">
                <v:path arrowok="t"/>
                <v:fill/>
              </v:shape>
              <v:shape style="position:absolute;left:10035;top:2789;width:73;height:125" coordorigin="10035,2789" coordsize="73,125" path="m10104,2803l10077,2803,10090,2804,10090,2819,10108,2817,10104,2803e" filled="t" fillcolor="#FFFFFF" stroked="f">
                <v:path arrowok="t"/>
                <v:fill/>
              </v:shape>
            </v:group>
            <v:group style="position:absolute;left:10192;top:3502;width:73;height:128" coordorigin="10192,3502" coordsize="73,128">
              <v:shape style="position:absolute;left:10192;top:3502;width:73;height:128" coordorigin="10192,3502" coordsize="73,128" path="m10202,3601l10192,3602,10199,3621,10217,3630,10243,3623,10244,3622,10213,3622,10202,3615,10202,3601e" filled="t" fillcolor="#FFFFFF" stroked="f">
                <v:path arrowok="t"/>
                <v:fill/>
              </v:shape>
              <v:shape style="position:absolute;left:10192;top:3502;width:73;height:128" coordorigin="10192,3502" coordsize="73,128" path="m10238,3502l10212,3509,10198,3523,10199,3549,10209,3560,10221,3566,10231,3569,10250,3577,10256,3583,10256,3607,10245,3618,10213,3622,10244,3622,10259,3610,10265,3594,10265,3579,10258,3569,10235,3560,10226,3557,10209,3550,10204,3544,10204,3522,10215,3514,10243,3510,10255,3510,10238,3502e" filled="t" fillcolor="#FFFFFF" stroked="f">
                <v:path arrowok="t"/>
                <v:fill/>
              </v:shape>
              <v:shape style="position:absolute;left:10192;top:3502;width:73;height:128" coordorigin="10192,3502" coordsize="73,128" path="m10255,3510l10243,3510,10254,3516,10254,3531,10263,3530,10256,3511,10255,3510e" filled="t" fillcolor="#FFFFFF" stroked="f">
                <v:path arrowok="t"/>
                <v:fill/>
              </v:shape>
            </v:group>
            <v:group style="position:absolute;left:10186;top:3257;width:86;height:131" coordorigin="10186,3257" coordsize="86,131">
              <v:shape style="position:absolute;left:10186;top:3257;width:86;height:131" coordorigin="10186,3257" coordsize="86,131" path="m10238,3257l10219,3260,10186,3388,10195,3387,10205,3350,10253,3343,10262,3343,10261,3340,10207,3340,10226,3267,10232,3267,10241,3267,10238,3257e" filled="t" fillcolor="#FFFFFF" stroked="f">
                <v:path arrowok="t"/>
                <v:fill/>
              </v:shape>
              <v:shape style="position:absolute;left:10186;top:3257;width:86;height:131" coordorigin="10186,3257" coordsize="86,131" path="m10262,3343l10253,3343,10262,3378,10272,3377,10262,3343e" filled="t" fillcolor="#FFFFFF" stroked="f">
                <v:path arrowok="t"/>
                <v:fill/>
              </v:shape>
              <v:shape style="position:absolute;left:10186;top:3257;width:86;height:131" coordorigin="10186,3257" coordsize="86,131" path="m10241,3267l10232,3267,10250,3334,10207,3340,10261,3340,10241,3267e" filled="t" fillcolor="#FFFFFF" stroked="f">
                <v:path arrowok="t"/>
                <v:fill/>
              </v:shape>
            </v:group>
            <v:group style="position:absolute;left:10194;top:3013;width:73;height:125" coordorigin="10194,3013" coordsize="73,125">
              <v:shape style="position:absolute;left:10194;top:3013;width:73;height:125" coordorigin="10194,3013" coordsize="73,125" path="m10246,3013l10214,3021,10199,3034,10194,3048,10194,3109,10198,3125,10214,3138,10246,3130,10255,3123,10224,3123,10211,3122,10211,3033,10224,3029,10236,3028,10263,3028,10263,3026,10246,3013e" filled="t" fillcolor="#FFFFFF" stroked="f">
                <v:path arrowok="t"/>
                <v:fill/>
              </v:shape>
              <v:shape style="position:absolute;left:10194;top:3013;width:73;height:125" coordorigin="10194,3013" coordsize="73,125" path="m10267,3100l10250,3102,10250,3117,10236,3121,10224,3123,10255,3123,10262,3117,10267,3103,10267,3100e" filled="t" fillcolor="#FFFFFF" stroked="f">
                <v:path arrowok="t"/>
                <v:fill/>
              </v:shape>
              <v:shape style="position:absolute;left:10194;top:3013;width:73;height:125" coordorigin="10194,3013" coordsize="73,125" path="m10263,3028l10236,3028,10250,3028,10250,3043,10267,3041,10263,3028e" filled="t" fillcolor="#FFFFFF" stroked="f">
                <v:path arrowok="t"/>
                <v:fill/>
              </v:shape>
            </v:group>
            <v:group style="position:absolute;left:10192;top:2768;width:73;height:125" coordorigin="10192,2768" coordsize="73,125">
              <v:shape style="position:absolute;left:10192;top:2768;width:73;height:125" coordorigin="10192,2768" coordsize="73,125" path="m10245,2768l10213,2776,10197,2789,10192,2803,10192,2864,10197,2880,10212,2892,10244,2885,10253,2878,10223,2878,10209,2877,10209,2788,10223,2784,10235,2783,10262,2783,10261,2780,10245,2768e" filled="t" fillcolor="#FFFFFF" stroked="f">
                <v:path arrowok="t"/>
                <v:fill/>
              </v:shape>
              <v:shape style="position:absolute;left:10192;top:2768;width:73;height:125" coordorigin="10192,2768" coordsize="73,125" path="m10262,2783l10235,2783,10248,2783,10248,2872,10235,2876,10223,2878,10253,2878,10260,2871,10265,2858,10265,2796,10262,2783e" filled="t" fillcolor="#FFFFFF" stroked="f">
                <v:path arrowok="t"/>
                <v:fill/>
              </v:shape>
            </v:group>
            <v:group style="position:absolute;left:10451;top:3470;width:75;height:124" coordorigin="10451,3470" coordsize="75,124">
              <v:shape style="position:absolute;left:10451;top:3470;width:75;height:124" coordorigin="10451,3470" coordsize="75,124" path="m10505,3470l10473,3478,10457,3491,10452,3505,10452,3518,10457,3529,10467,3533,10455,3542,10451,3556,10451,3564,10455,3581,10469,3594,10502,3588,10512,3580,10482,3580,10468,3579,10468,3549,10477,3541,10500,3538,10524,3538,10522,3533,10509,3528,10515,3524,10477,3524,10469,3518,10469,3491,10482,3487,10495,3485,10521,3485,10521,3483,10505,3470e" filled="t" fillcolor="#FFFFFF" stroked="f">
                <v:path arrowok="t"/>
                <v:fill/>
              </v:shape>
              <v:shape style="position:absolute;left:10451;top:3470;width:75;height:124" coordorigin="10451,3470" coordsize="75,124" path="m10524,3538l10500,3538,10509,3544,10509,3574,10495,3579,10482,3580,10512,3580,10519,3575,10526,3560,10526,3556,10526,3546,10524,3538e" filled="t" fillcolor="#FFFFFF" stroked="f">
                <v:path arrowok="t"/>
                <v:fill/>
              </v:shape>
              <v:shape style="position:absolute;left:10451;top:3470;width:75;height:124" coordorigin="10451,3470" coordsize="75,124" path="m10521,3485l10495,3485,10508,3486,10508,3513,10500,3521,10477,3524,10515,3524,10520,3521,10525,3508,10525,3499,10521,3485e" filled="t" fillcolor="#FFFFFF" stroked="f">
                <v:path arrowok="t"/>
                <v:fill/>
              </v:shape>
            </v:group>
            <v:group style="position:absolute;left:10453;top:2733;width:70;height:130" coordorigin="10453,2733" coordsize="70,130">
              <v:shape style="position:absolute;left:10453;top:2733;width:70;height:130" coordorigin="10453,2733" coordsize="70,130" path="m10514,2740l10505,2740,10514,2748,10514,2771,10512,2777,10505,2783,10489,2795,10473,2808,10460,2819,10453,2828,10453,2863,10523,2854,10523,2852,10463,2852,10463,2830,10468,2824,10474,2818,10490,2806,10506,2793,10519,2781,10523,2773,10523,2762,10517,2742,10514,2740e" filled="t" fillcolor="#FFFFFF" stroked="f">
                <v:path arrowok="t"/>
                <v:fill/>
              </v:shape>
              <v:shape style="position:absolute;left:10453;top:2733;width:70;height:130" coordorigin="10453,2733" coordsize="70,130" path="m10523,2845l10463,2852,10523,2852,10523,2845e" filled="t" fillcolor="#FFFFFF" stroked="f">
                <v:path arrowok="t"/>
                <v:fill/>
              </v:shape>
              <v:shape style="position:absolute;left:10453;top:2733;width:70;height:130" coordorigin="10453,2733" coordsize="70,130" path="m10499,2733l10473,2740,10458,2753,10463,2768,10463,2754,10474,2744,10505,2740,10514,2740,10499,2733e" filled="t" fillcolor="#FFFFFF" stroked="f">
                <v:path arrowok="t"/>
                <v:fill/>
              </v:shape>
            </v:group>
            <v:group style="position:absolute;left:10455;top:2978;width:66;height:127" coordorigin="10455,2978" coordsize="66,127">
              <v:shape style="position:absolute;left:10455;top:2978;width:66;height:127" coordorigin="10455,2978" coordsize="66,127" path="m10500,2978l10470,2988,10458,3003,10455,3077,10459,3093,10476,3105,10503,3097,10480,3097,10465,3096,10465,2994,10480,2989,10497,2987,10512,2987,10500,2978e" filled="t" fillcolor="#FFFFFF" stroked="f">
                <v:path arrowok="t"/>
                <v:fill/>
              </v:shape>
              <v:shape style="position:absolute;left:10455;top:2978;width:66;height:127" coordorigin="10455,2978" coordsize="66,127" path="m10512,2987l10497,2987,10511,2988,10511,3090,10497,3095,10480,3097,10503,3097,10506,3096,10519,3081,10521,3070,10521,3006,10517,2990,10512,2987e" filled="t" fillcolor="#FFFFFF" stroked="f">
                <v:path arrowok="t"/>
                <v:fill/>
              </v:shape>
            </v:group>
            <v:group style="position:absolute;left:10456;top:3223;width:66;height:130" coordorigin="10456,3223" coordsize="66,130">
              <v:shape style="position:absolute;left:10456;top:3223;width:66;height:130" coordorigin="10456,3223" coordsize="66,130" path="m10497,3243l10480,3243,10480,3334,10456,3337,10456,3353,10521,3345,10521,3332,10497,3332,10497,3243e" filled="t" fillcolor="#FFFFFF" stroked="f">
                <v:path arrowok="t"/>
                <v:fill/>
              </v:shape>
              <v:shape style="position:absolute;left:10456;top:3223;width:66;height:130" coordorigin="10456,3223" coordsize="66,130" path="m10521,3328l10497,3332,10521,3332,10521,3328e" filled="t" fillcolor="#FFFFFF" stroked="f">
                <v:path arrowok="t"/>
                <v:fill/>
              </v:shape>
              <v:shape style="position:absolute;left:10456;top:3223;width:66;height:130" coordorigin="10456,3223" coordsize="66,130" path="m10497,3223l10462,3230,10462,3246,10480,3243,10497,3243,10497,3223e" filled="t" fillcolor="#FFFFFF" stroked="f">
                <v:path arrowok="t"/>
                <v:fill/>
              </v:shape>
            </v:group>
            <v:group style="position:absolute;left:9877;top:4120;width:762;height:217" coordorigin="9877,4120" coordsize="762,217">
              <v:shape style="position:absolute;left:9877;top:4120;width:762;height:217" coordorigin="9877,4120" coordsize="762,217" path="m9894,4210l9877,4213,9877,4337,9894,4334,9894,4210e" filled="t" fillcolor="#FFFFFF" stroked="f">
                <v:path arrowok="t"/>
                <v:fill/>
              </v:shape>
              <v:shape style="position:absolute;left:9877;top:4120;width:762;height:217" coordorigin="9877,4120" coordsize="762,217" path="m9958,4202l9940,4204,9940,4328,9957,4326,9957,4240,9976,4240,9958,4202e" filled="t" fillcolor="#FFFFFF" stroked="f">
                <v:path arrowok="t"/>
                <v:fill/>
              </v:shape>
              <v:shape style="position:absolute;left:9877;top:4120;width:762;height:217" coordorigin="9877,4120" coordsize="762,217" path="m9976,4240l9957,4240,9994,4321,10013,4319,10013,4285,9996,4285,9976,4240e" filled="t" fillcolor="#FFFFFF" stroked="f">
                <v:path arrowok="t"/>
                <v:fill/>
              </v:shape>
              <v:shape style="position:absolute;left:9877;top:4120;width:762;height:217" coordorigin="9877,4120" coordsize="762,217" path="m10013,4195l9996,4197,9996,4285,10013,4285,10013,4195e" filled="t" fillcolor="#FFFFFF" stroked="f">
                <v:path arrowok="t"/>
                <v:fill/>
              </v:shape>
              <v:shape style="position:absolute;left:9877;top:4120;width:762;height:217" coordorigin="9877,4120" coordsize="762,217" path="m10093,4204l10076,4204,10076,4311,10093,4309,10093,4204e" filled="t" fillcolor="#FFFFFF" stroked="f">
                <v:path arrowok="t"/>
                <v:fill/>
              </v:shape>
              <v:shape style="position:absolute;left:9877;top:4120;width:762;height:217" coordorigin="9877,4120" coordsize="762,217" path="m10123,4181l10047,4191,10047,4208,10076,4204,10093,4204,10093,4202,10123,4198,10123,4181e" filled="t" fillcolor="#FFFFFF" stroked="f">
                <v:path arrowok="t"/>
                <v:fill/>
              </v:shape>
              <v:shape style="position:absolute;left:9877;top:4120;width:762;height:217" coordorigin="9877,4120" coordsize="762,217" path="m10229,4167l10159,4176,10159,4300,10229,4291,10229,4281,10176,4281,10176,4241,10225,4234,10225,4224,10176,4224,10176,4191,10229,4184,10229,4167e" filled="t" fillcolor="#FFFFFF" stroked="f">
                <v:path arrowok="t"/>
                <v:fill/>
              </v:shape>
              <v:shape style="position:absolute;left:9877;top:4120;width:762;height:217" coordorigin="9877,4120" coordsize="762,217" path="m10229,4274l10176,4281,10229,4281,10229,4274e" filled="t" fillcolor="#FFFFFF" stroked="f">
                <v:path arrowok="t"/>
                <v:fill/>
              </v:shape>
              <v:shape style="position:absolute;left:9877;top:4120;width:762;height:217" coordorigin="9877,4120" coordsize="762,217" path="m10225,4218l10176,4224,10225,4224,10225,4218e" filled="t" fillcolor="#FFFFFF" stroked="f">
                <v:path arrowok="t"/>
                <v:fill/>
              </v:shape>
              <v:shape style="position:absolute;left:9877;top:4120;width:762;height:217" coordorigin="9877,4120" coordsize="762,217" path="m10323,4158l10269,4162,10269,4286,10286,4284,10286,4233,10302,4231,10323,4231,10321,4227,10331,4216,10286,4216,10286,4177,10313,4173,10339,4173,10338,4170,10323,4158e" filled="t" fillcolor="#FFFFFF" stroked="f">
                <v:path arrowok="t"/>
                <v:fill/>
              </v:shape>
              <v:shape style="position:absolute;left:9877;top:4120;width:762;height:217" coordorigin="9877,4120" coordsize="762,217" path="m10323,4231l10302,4231,10326,4278,10346,4276,10323,4231e" filled="t" fillcolor="#FFFFFF" stroked="f">
                <v:path arrowok="t"/>
                <v:fill/>
              </v:shape>
              <v:shape style="position:absolute;left:9877;top:4120;width:762;height:217" coordorigin="9877,4120" coordsize="762,217" path="m10339,4173l10313,4173,10325,4174,10325,4209,10313,4213,10286,4216,10331,4216,10338,4210,10342,4192,10342,4186,10339,4173e" filled="t" fillcolor="#FFFFFF" stroked="f">
                <v:path arrowok="t"/>
                <v:fill/>
              </v:shape>
              <v:shape style="position:absolute;left:9877;top:4120;width:762;height:217" coordorigin="9877,4120" coordsize="762,217" path="m10403,4145l10386,4147,10386,4271,10403,4269,10403,4145e" filled="t" fillcolor="#FFFFFF" stroked="f">
                <v:path arrowok="t"/>
                <v:fill/>
              </v:shape>
              <v:shape style="position:absolute;left:9877;top:4120;width:762;height:217" coordorigin="9877,4120" coordsize="762,217" path="m10497,4134l10465,4142,10450,4156,10445,4169,10445,4230,10449,4246,10465,4259,10497,4251,10506,4244,10475,4244,10462,4243,10462,4155,10475,4151,10488,4149,10514,4149,10514,4147,10497,4134e" filled="t" fillcolor="#FFFFFF" stroked="f">
                <v:path arrowok="t"/>
                <v:fill/>
              </v:shape>
              <v:shape style="position:absolute;left:9877;top:4120;width:762;height:217" coordorigin="9877,4120" coordsize="762,217" path="m10514,4149l10488,4149,10501,4150,10501,4238,10488,4242,10475,4244,10506,4244,10513,4238,10518,4224,10518,4162,10514,4149e" filled="t" fillcolor="#FFFFFF" stroked="f">
                <v:path arrowok="t"/>
                <v:fill/>
              </v:shape>
              <v:shape style="position:absolute;left:9877;top:4120;width:762;height:217" coordorigin="9877,4120" coordsize="762,217" path="m10616,4120l10562,4124,10562,4248,10579,4246,10579,4195,10595,4193,10616,4193,10614,4189,10624,4178,10579,4178,10579,4139,10606,4135,10632,4135,10631,4132,10616,4120e" filled="t" fillcolor="#FFFFFF" stroked="f">
                <v:path arrowok="t"/>
                <v:fill/>
              </v:shape>
              <v:shape style="position:absolute;left:9877;top:4120;width:762;height:217" coordorigin="9877,4120" coordsize="762,217" path="m10616,4193l10595,4193,10620,4240,10639,4238,10616,4193e" filled="t" fillcolor="#FFFFFF" stroked="f">
                <v:path arrowok="t"/>
                <v:fill/>
              </v:shape>
              <v:shape style="position:absolute;left:9877;top:4120;width:762;height:217" coordorigin="9877,4120" coordsize="762,217" path="m10632,4135l10606,4135,10618,4136,10618,4171,10606,4175,10579,4178,10624,4178,10631,4172,10635,4154,10635,4148,10632,4135e" filled="t" fillcolor="#FFFFFF" stroked="f">
                <v:path arrowok="t"/>
                <v:fill/>
              </v:shape>
            </v:group>
            <v:group style="position:absolute;left:9877;top:3895;width:979;height:251" coordorigin="9877,3895" coordsize="979,251">
              <v:shape style="position:absolute;left:9877;top:3895;width:979;height:251" coordorigin="9877,3895" coordsize="979,251" path="m9894,4019l9877,4021,9877,4145,9894,4143,9894,4019e" filled="t" fillcolor="#FFFFFF" stroked="f">
                <v:path arrowok="t"/>
                <v:fill/>
              </v:shape>
              <v:shape style="position:absolute;left:9877;top:3895;width:979;height:251" coordorigin="9877,3895" coordsize="979,251" path="m9958,4011l9940,4013,9940,4137,9957,4135,9957,4049,9976,4049,9958,4011e" filled="t" fillcolor="#FFFFFF" stroked="f">
                <v:path arrowok="t"/>
                <v:fill/>
              </v:shape>
              <v:shape style="position:absolute;left:9877;top:3895;width:979;height:251" coordorigin="9877,3895" coordsize="979,251" path="m9976,4049l9957,4049,9994,4130,10013,4128,10013,4093,9996,4093,9976,4049e" filled="t" fillcolor="#FFFFFF" stroked="f">
                <v:path arrowok="t"/>
                <v:fill/>
              </v:shape>
              <v:shape style="position:absolute;left:9877;top:3895;width:979;height:251" coordorigin="9877,3895" coordsize="979,251" path="m10013,4004l9996,4006,9996,4093,10013,4093,10013,4004e" filled="t" fillcolor="#FFFFFF" stroked="f">
                <v:path arrowok="t"/>
                <v:fill/>
              </v:shape>
              <v:shape style="position:absolute;left:9877;top:3895;width:979;height:251" coordorigin="9877,3895" coordsize="979,251" path="m10076,3996l10057,3998,10057,4122,10074,4120,10074,4034,10093,4034,10076,3996e" filled="t" fillcolor="#FFFFFF" stroked="f">
                <v:path arrowok="t"/>
                <v:fill/>
              </v:shape>
              <v:shape style="position:absolute;left:9877;top:3895;width:979;height:251" coordorigin="9877,3895" coordsize="979,251" path="m10093,4034l10074,4034,10112,4115,10131,4112,10131,4078,10114,4078,10093,4034e" filled="t" fillcolor="#FFFFFF" stroked="f">
                <v:path arrowok="t"/>
                <v:fill/>
              </v:shape>
              <v:shape style="position:absolute;left:9877;top:3895;width:979;height:251" coordorigin="9877,3895" coordsize="979,251" path="m10131,3988l10114,3991,10114,4078,10131,4078,10131,3988e" filled="t" fillcolor="#FFFFFF" stroked="f">
                <v:path arrowok="t"/>
                <v:fill/>
              </v:shape>
              <v:shape style="position:absolute;left:9877;top:3895;width:979;height:251" coordorigin="9877,3895" coordsize="979,251" path="m10225,3978l10193,3986,10178,4000,10173,4013,10173,4074,10177,4090,10193,4103,10225,4095,10233,4088,10203,4088,10190,4087,10190,3999,10203,3995,10215,3993,10242,3993,10241,3991,10225,3978e" filled="t" fillcolor="#FFFFFF" stroked="f">
                <v:path arrowok="t"/>
                <v:fill/>
              </v:shape>
              <v:shape style="position:absolute;left:9877;top:3895;width:979;height:251" coordorigin="9877,3895" coordsize="979,251" path="m10242,3993l10215,3993,10228,3994,10228,4082,10215,4086,10203,4088,10233,4088,10241,4082,10246,4068,10246,4006,10242,3993e" filled="t" fillcolor="#FFFFFF" stroked="f">
                <v:path arrowok="t"/>
                <v:fill/>
              </v:shape>
              <v:shape style="position:absolute;left:9877;top:3895;width:979;height:251" coordorigin="9877,3895" coordsize="979,251" path="m10297,3967l10280,3969,10312,4089,10336,4086,10340,4071,10324,4071,10297,3967e" filled="t" fillcolor="#FFFFFF" stroked="f">
                <v:path arrowok="t"/>
                <v:fill/>
              </v:shape>
              <v:shape style="position:absolute;left:9877;top:3895;width:979;height:251" coordorigin="9877,3895" coordsize="979,251" path="m10368,3958l10350,3960,10324,4071,10340,4071,10368,3958e" filled="t" fillcolor="#FFFFFF" stroked="f">
                <v:path arrowok="t"/>
                <v:fill/>
              </v:shape>
              <v:shape style="position:absolute;left:9877;top:3895;width:979;height:251" coordorigin="9877,3895" coordsize="979,251" path="m10445,3948l10421,3951,10388,4079,10405,4077,10414,4042,10452,4037,10470,4037,10467,4025,10419,4025,10434,3967,10451,3967,10445,3948e" filled="t" fillcolor="#FFFFFF" stroked="f">
                <v:path arrowok="t"/>
                <v:fill/>
              </v:shape>
              <v:shape style="position:absolute;left:9877;top:3895;width:979;height:251" coordorigin="9877,3895" coordsize="979,251" path="m10470,4037l10452,4037,10461,4070,10479,4067,10470,4037e" filled="t" fillcolor="#FFFFFF" stroked="f">
                <v:path arrowok="t"/>
                <v:fill/>
              </v:shape>
              <v:shape style="position:absolute;left:9877;top:3895;width:979;height:251" coordorigin="9877,3895" coordsize="979,251" path="m10451,3967l10434,3967,10448,4021,10419,4025,10467,4025,10451,3967e" filled="t" fillcolor="#FFFFFF" stroked="f">
                <v:path arrowok="t"/>
                <v:fill/>
              </v:shape>
              <v:shape style="position:absolute;left:9877;top:3895;width:979;height:251" coordorigin="9877,3895" coordsize="979,251" path="m10545,3954l10528,3954,10528,4061,10545,4059,10545,3954e" filled="t" fillcolor="#FFFFFF" stroked="f">
                <v:path arrowok="t"/>
                <v:fill/>
              </v:shape>
              <v:shape style="position:absolute;left:9877;top:3895;width:979;height:251" coordorigin="9877,3895" coordsize="979,251" path="m10575,3931l10498,3941,10498,3958,10528,3954,10545,3954,10545,3952,10575,3948,10575,3931e" filled="t" fillcolor="#FFFFFF" stroked="f">
                <v:path arrowok="t"/>
                <v:fill/>
              </v:shape>
              <v:shape style="position:absolute;left:9877;top:3895;width:979;height:251" coordorigin="9877,3895" coordsize="979,251" path="m10628,3924l10611,3926,10611,4050,10628,4048,10628,3924e" filled="t" fillcolor="#FFFFFF" stroked="f">
                <v:path arrowok="t"/>
                <v:fill/>
              </v:shape>
              <v:shape style="position:absolute;left:9877;top:3895;width:979;height:251" coordorigin="9877,3895" coordsize="979,251" path="m10683,3917l10666,3919,10697,4039,10722,4036,10726,4021,10709,4021,10683,3917e" filled="t" fillcolor="#FFFFFF" stroked="f">
                <v:path arrowok="t"/>
                <v:fill/>
              </v:shape>
              <v:shape style="position:absolute;left:9877;top:3895;width:979;height:251" coordorigin="9877,3895" coordsize="979,251" path="m10753,3908l10736,3910,10709,4021,10726,4021,10753,3908e" filled="t" fillcolor="#FFFFFF" stroked="f">
                <v:path arrowok="t"/>
                <v:fill/>
              </v:shape>
              <v:shape style="position:absolute;left:9877;top:3895;width:979;height:251" coordorigin="9877,3895" coordsize="979,251" path="m10856,3895l10786,3904,10786,4028,10856,4019,10856,4009,10803,4009,10803,3968,10852,3962,10852,3952,10803,3952,10803,3918,10856,3911,10856,3895e" filled="t" fillcolor="#FFFFFF" stroked="f">
                <v:path arrowok="t"/>
                <v:fill/>
              </v:shape>
              <v:shape style="position:absolute;left:9877;top:3895;width:979;height:251" coordorigin="9877,3895" coordsize="979,251" path="m10856,4002l10803,4009,10856,4009,10856,4002e" filled="t" fillcolor="#FFFFFF" stroked="f">
                <v:path arrowok="t"/>
                <v:fill/>
              </v:shape>
              <v:shape style="position:absolute;left:9877;top:3895;width:979;height:251" coordorigin="9877,3895" coordsize="979,251" path="m10852,3945l10803,3952,10852,3952,10852,3945e" filled="t" fillcolor="#FFFFFF" stroked="f">
                <v:path arrowok="t"/>
                <v:fill/>
              </v:shape>
            </v:group>
            <v:group style="position:absolute;left:10498;top:4589;width:512;height:153" coordorigin="10498,4589" coordsize="512,153">
              <v:shape style="position:absolute;left:10498;top:4589;width:512;height:153" coordorigin="10498,4589" coordsize="512,153" path="m10515,4653l10498,4655,10520,4742,10537,4740,10544,4711,10529,4711,10515,4653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568,4681l10552,4681,10566,4736,10584,4734,10590,4705,10574,4705,10568,4681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559,4647l10544,4649,10529,4711,10544,4711,10552,4681,10568,4681,10559,4647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605,4641l10588,4643,10574,4705,10590,4705,10605,4641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647,4636l10631,4638,10631,4728,10647,4725,10647,4636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648,4603l10629,4605,10629,4626,10648,4624,10648,4603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696,4629l10679,4632,10679,4721,10696,4719,10696,4651,10704,4643,10729,4640,10743,4640,10741,4634,10696,4634,10696,4629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743,4640l10729,4640,10731,4649,10731,4715,10747,4712,10747,4654,10743,4640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724,4625l10709,4626,10701,4630,10696,4634,10741,4634,10741,4633,10724,4625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794,4617l10777,4619,10777,4709,10794,4706,10794,4638,10802,4630,10827,4627,10841,4627,10839,4622,10794,4622,10794,4617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841,4627l10827,4627,10829,4636,10829,4702,10845,4700,10845,4641,10841,4627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822,4613l10807,4614,10799,4617,10794,4622,10839,4622,10839,4621,10822,4613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918,4600l10892,4607,10878,4621,10874,4665,10880,4685,10898,4693,10923,4687,10931,4679,10894,4679,10890,4670,10890,4655,10943,4648,10943,4639,10890,4639,10890,4625,10897,4618,10922,4615,10938,4615,10936,4609,10918,4600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925,4660l10924,4670,10918,4676,10894,4679,10931,4679,10937,4674,10925,4660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938,4615l10922,4615,10926,4623,10926,4634,10890,4639,10943,4639,10943,4629,10938,4615e" filled="t" fillcolor="#231F20" stroked="f">
                <v:path arrowok="t"/>
                <v:fill/>
              </v:shape>
              <v:shape style="position:absolute;left:10498;top:4589;width:512;height:153" coordorigin="10498,4589" coordsize="512,153" path="m10987,4592l10971,4594,10971,4683,10987,4681,10987,4612,10995,4607,11010,4605,11010,4600,10987,4600,10987,4592e" filled="t" fillcolor="#231F20" stroked="f">
                <v:path arrowok="t"/>
                <v:fill/>
              </v:shape>
              <v:shape style="position:absolute;left:10498;top:4589;width:512;height:153" coordorigin="10498,4589" coordsize="512,153" path="m11010,4589l10996,4591,10990,4594,10987,4600,11010,4600,11010,4589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6pt;margin-top:600.946045pt;width:230.457pt;height:204.944pt;mso-position-horizontal-relative:page;mso-position-vertical-relative:page;z-index:-536" type="#_x0000_t75">
            <v:imagedata r:id="rId7" o:title=""/>
          </v:shape>
        </w:pict>
      </w:r>
      <w:r>
        <w:rPr/>
        <w:pict>
          <v:shape style="position:absolute;margin-left:276.851013pt;margin-top:308.97702pt;width:282.424pt;height:158.748pt;mso-position-horizontal-relative:page;mso-position-vertical-relative:page;z-index:-535" type="#_x0000_t75">
            <v:imagedata r:id="rId8" o:title=""/>
          </v:shape>
        </w:pict>
      </w:r>
      <w:r>
        <w:rPr/>
        <w:pict>
          <v:shape style="position:absolute;margin-left:276.851013pt;margin-top:478.059021pt;width:282.424pt;height:158.749pt;mso-position-horizontal-relative:page;mso-position-vertical-relative:page;z-index:-534" type="#_x0000_t75">
            <v:imagedata r:id="rId9" o:title=""/>
          </v:shape>
        </w:pict>
      </w:r>
      <w:r>
        <w:rPr/>
        <w:pict>
          <v:shape style="position:absolute;margin-left:276.851013pt;margin-top:647.142029pt;width:282.424pt;height:158.748pt;mso-position-horizontal-relative:page;mso-position-vertical-relative:page;z-index:-533" type="#_x0000_t75">
            <v:imagedata r:id="rId1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3.114876pt;width:91.638103pt;height:13pt;mso-position-horizontal-relative:page;mso-position-vertical-relative:page;z-index:-53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2.714783pt;width:357.542017pt;height:26.2001pt;mso-position-horizontal-relative:page;mso-position-vertical-relative:page;z-index:-53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Contemporary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archetypical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confident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-12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character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2.31488pt;width:523.7311pt;height:118.6pt;mso-position-horizontal-relative:page;mso-position-vertical-relative:page;z-index:-53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rounded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combined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bac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-turning,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slimming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2314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builds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harmonic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appeals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unique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distinct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round,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also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oblong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shape.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Coffee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table,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stool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furniture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unique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form,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they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compl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series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brilliantl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elegant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lends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easiness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airiness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furniture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while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internal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space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purposefully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offers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generous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age.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fuses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harmonic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easy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optics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expedience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furniture.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appea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highly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qualitati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workmanship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furniture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absolute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catcher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home.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24.31488pt;width:228.500024pt;height:92.2pt;mso-position-horizontal-relative:page;mso-position-vertical-relative:page;z-index:-52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harmonic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25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appeal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diagonal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crossing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combined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rounded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tapering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international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jury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bestowed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ICONIC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2018: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29.914886pt;width:236.432485pt;height:65.8pt;mso-position-horizontal-relative:page;mso-position-vertical-relative:page;z-index:-52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ailable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ypes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collection: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European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maple,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cherry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treated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herbal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09.114868pt;width:236.073825pt;height:65.8pt;mso-position-horizontal-relative:page;mso-position-vertical-relative:page;z-index:-52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Sample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pricing: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alnut,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180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90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2707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Sideboard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alnut,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200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46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80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4871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26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77.700775pt;margin-top:325.984009pt;width:282.424225pt;height:153.319pt;mso-position-horizontal-relative:page;mso-position-vertical-relative:page;z-index:-525" type="#_x0000_t75">
            <v:imagedata r:id="rId11" o:title=""/>
          </v:shape>
        </w:pict>
      </w:r>
      <w:r>
        <w:rPr/>
        <w:pict>
          <v:shape style="position:absolute;margin-left:277.700012pt;margin-top:489.28302pt;width:281.575pt;height:153.32pt;mso-position-horizontal-relative:page;mso-position-vertical-relative:page;z-index:-524" type="#_x0000_t75">
            <v:imagedata r:id="rId12" o:title=""/>
          </v:shape>
        </w:pict>
      </w:r>
      <w:r>
        <w:rPr/>
        <w:pict>
          <v:shape style="position:absolute;margin-left:36.849998pt;margin-top:591.023987pt;width:230.457pt;height:214.878512pt;mso-position-horizontal-relative:page;mso-position-vertical-relative:page;z-index:-523" type="#_x0000_t75">
            <v:imagedata r:id="rId13" o:title=""/>
          </v:shape>
        </w:pict>
      </w:r>
      <w:r>
        <w:rPr/>
        <w:pict>
          <v:shape style="position:absolute;margin-left:277.700012pt;margin-top:652.583008pt;width:282.425pt;height:153.32pt;mso-position-horizontal-relative:page;mso-position-vertical-relative:page;z-index:-522" type="#_x0000_t75">
            <v:imagedata r:id="rId14" o:title=""/>
          </v:shape>
        </w:pict>
      </w:r>
      <w:r>
        <w:rPr/>
        <w:pict>
          <v:group style="position:absolute;margin-left:500.088013pt;margin-top:138.650009pt;width:58.295854pt;height:77.078pt;mso-position-horizontal-relative:page;mso-position-vertical-relative:page;z-index:-521" coordorigin="10002,2773" coordsize="1166,1542">
            <v:shape style="position:absolute;left:10330;top:2862;width:168;height:176" type="#_x0000_t75">
              <v:imagedata r:id="rId15" o:title=""/>
            </v:shape>
            <v:shape style="position:absolute;left:10329;top:3459;width:255;height:185" type="#_x0000_t75">
              <v:imagedata r:id="rId16" o:title=""/>
            </v:shape>
            <v:shape style="position:absolute;left:10487;top:3625;width:98;height:210" type="#_x0000_t75">
              <v:imagedata r:id="rId17" o:title=""/>
            </v:shape>
            <v:shape style="position:absolute;left:10585;top:2796;width:255;height:241" type="#_x0000_t75">
              <v:imagedata r:id="rId18" o:title=""/>
            </v:shape>
            <v:shape style="position:absolute;left:10002;top:2773;width:883;height:1542" type="#_x0000_t75">
              <v:imagedata r:id="rId19" o:title=""/>
            </v:shape>
            <v:shape style="position:absolute;left:10584;top:3228;width:584;height:1003" type="#_x0000_t75">
              <v:imagedata r:id="rId20" o:title=""/>
            </v:shape>
            <v:shape style="position:absolute;left:10084;top:3229;width:783;height:1002" type="#_x0000_t75">
              <v:imagedata r:id="rId21" o:title=""/>
            </v:shape>
            <v:shape style="position:absolute;left:10585;top:3317;width:499;height:826" type="#_x0000_t75">
              <v:imagedata r:id="rId22" o:title=""/>
            </v:shape>
            <v:shape style="position:absolute;left:10329;top:3461;width:255;height:540" type="#_x0000_t75">
              <v:imagedata r:id="rId23" o:title=""/>
            </v:shape>
            <v:shape style="position:absolute;left:10534;top:2773;width:321;height:196" type="#_x0000_t75">
              <v:imagedata r:id="rId24" o:title=""/>
            </v:shape>
            <v:shape style="position:absolute;left:10389;top:3533;width:196;height:393" type="#_x0000_t75">
              <v:imagedata r:id="rId25" o:title=""/>
            </v:shape>
            <v:shape style="position:absolute;left:10458;top:3602;width:126;height:254" type="#_x0000_t75">
              <v:imagedata r:id="rId26" o:title=""/>
            </v:shape>
            <v:shape style="position:absolute;left:10082;top:3225;width:1006;height:1009" type="#_x0000_t75">
              <v:imagedata r:id="rId27" o:title=""/>
            </v:shape>
            <v:shape style="position:absolute;left:10389;top:2773;width:391;height:196" type="#_x0000_t75">
              <v:imagedata r:id="rId28" o:title=""/>
            </v:shape>
            <v:shape style="position:absolute;left:10487;top:2773;width:106;height:98" type="#_x0000_t75">
              <v:imagedata r:id="rId29" o:title=""/>
            </v:shape>
            <v:shape style="position:absolute;left:10458;top:2773;width:253;height:127" type="#_x0000_t75">
              <v:imagedata r:id="rId30" o:title=""/>
            </v:shape>
            <v:shape style="position:absolute;left:10181;top:3316;width:816;height:828" type="#_x0000_t75">
              <v:imagedata r:id="rId31" o:title=""/>
            </v:shape>
            <w10:wrap type="none"/>
          </v:group>
        </w:pict>
      </w:r>
      <w:r>
        <w:rPr/>
        <w:pict>
          <v:group style="position:absolute;margin-left:499.356964pt;margin-top:220.841324pt;width:60.124186pt;height:71.332601pt;mso-position-horizontal-relative:page;mso-position-vertical-relative:page;z-index:-520" coordorigin="9987,4417" coordsize="1202,1427">
            <v:group style="position:absolute;left:10009;top:4421;width:149;height:195" coordorigin="10009,4421" coordsize="149,195">
              <v:shape style="position:absolute;left:10009;top:4421;width:149;height:195" coordorigin="10009,4421" coordsize="149,195" path="m10081,4616l10019,4596,10009,4486,10011,4460,10019,4441,10034,4428,10056,4421,10080,4421,10101,4421,10120,4423,10138,4425,10144,4455,10084,4455,10059,4461,10052,4480,10052,4534,10052,4579,10059,4582,10158,4582,10158,4599,10141,4606,10123,4611,10103,4615,10081,4616e" filled="t" fillcolor="#231F20" stroked="f">
                <v:path arrowok="t"/>
                <v:fill/>
              </v:shape>
            </v:group>
            <v:group style="position:absolute;left:10084;top:4455;width:61;height:6" coordorigin="10084,4455" coordsize="61,6">
              <v:shape style="position:absolute;left:10084;top:4455;width:61;height:6" coordorigin="10084,4455" coordsize="61,6" path="m10145,4461l10120,4458,10100,4456,10084,4455,10144,4455,10145,4461e" filled="t" fillcolor="#231F20" stroked="f">
                <v:path arrowok="t"/>
                <v:fill/>
              </v:shape>
            </v:group>
            <v:group style="position:absolute;left:10079;top:4499;width:78;height:83" coordorigin="10079,4499" coordsize="78,83">
              <v:shape style="position:absolute;left:10079;top:4499;width:78;height:83" coordorigin="10079,4499" coordsize="78,83" path="m10158,4582l10088,4582,10104,4580,10114,4577,10114,4534,10079,4534,10079,4499,10158,4499,10158,4582e" filled="t" fillcolor="#231F20" stroked="f">
                <v:path arrowok="t"/>
                <v:fill/>
              </v:shape>
            </v:group>
            <v:group style="position:absolute;left:10200;top:4422;width:132;height:192" coordorigin="10200,4422" coordsize="132,192">
              <v:shape style="position:absolute;left:10200;top:4422;width:132;height:192" coordorigin="10200,4422" coordsize="132,192" path="m10331,4614l10200,4614,10200,4422,10332,4422,10326,4458,10243,4458,10243,4497,10325,4497,10319,4532,10243,4532,10243,4578,10331,4578,10331,4614e" filled="t" fillcolor="#231F20" stroked="f">
                <v:path arrowok="t"/>
                <v:fill/>
              </v:shape>
            </v:group>
            <v:group style="position:absolute;left:10371;top:4422;width:153;height:192" coordorigin="10371,4422" coordsize="153,192">
              <v:shape style="position:absolute;left:10371;top:4422;width:153;height:192" coordorigin="10371,4422" coordsize="153,192" path="m10414,4614l10371,4614,10371,4422,10444,4422,10469,4424,10490,4429,10505,4442,10510,4457,10414,4457,10414,4504,10511,4504,10510,4509,10498,4525,10502,4537,10414,4537,10414,4614e" filled="t" fillcolor="#231F20" stroked="f">
                <v:path arrowok="t"/>
                <v:fill/>
              </v:shape>
              <v:shape style="position:absolute;left:10371;top:4422;width:153;height:192" coordorigin="10371,4422" coordsize="153,192" path="m10511,4504l10465,4504,10470,4499,10470,4463,10465,4457,10510,4457,10513,4464,10514,4486,10511,4504e" filled="t" fillcolor="#231F20" stroked="f">
                <v:path arrowok="t"/>
                <v:fill/>
              </v:shape>
              <v:shape style="position:absolute;left:10371;top:4422;width:153;height:192" coordorigin="10371,4422" coordsize="153,192" path="m10524,4614l10475,4614,10440,4537,10502,4537,10524,4614e" filled="t" fillcolor="#231F20" stroked="f">
                <v:path arrowok="t"/>
                <v:fill/>
              </v:shape>
            </v:group>
            <v:group style="position:absolute;left:10555;top:4422;width:205;height:192" coordorigin="10555,4422" coordsize="205,192">
              <v:shape style="position:absolute;left:10555;top:4422;width:205;height:192" coordorigin="10555,4422" coordsize="205,192" path="m10597,4614l10555,4614,10555,4422,10608,4422,10638,4488,10597,4488,10597,4614e" filled="t" fillcolor="#231F20" stroked="f">
                <v:path arrowok="t"/>
                <v:fill/>
              </v:shape>
              <v:shape style="position:absolute;left:10555;top:4422;width:205;height:192" coordorigin="10555,4422" coordsize="205,192" path="m10698,4529l10657,4529,10707,4422,10760,4422,10760,4488,10718,4488,10698,4529e" filled="t" fillcolor="#231F20" stroked="f">
                <v:path arrowok="t"/>
                <v:fill/>
              </v:shape>
              <v:shape style="position:absolute;left:10555;top:4422;width:205;height:192" coordorigin="10555,4422" coordsize="205,192" path="m10671,4585l10643,4585,10597,4488,10638,4488,10657,4529,10698,4529,10671,4585e" filled="t" fillcolor="#231F20" stroked="f">
                <v:path arrowok="t"/>
                <v:fill/>
              </v:shape>
              <v:shape style="position:absolute;left:10555;top:4422;width:205;height:192" coordorigin="10555,4422" coordsize="205,192" path="m10760,4614l10718,4614,10718,4488,10760,4488,10760,4614e" filled="t" fillcolor="#231F20" stroked="f">
                <v:path arrowok="t"/>
                <v:fill/>
              </v:shape>
            </v:group>
            <v:group style="position:absolute;left:10788;top:4422;width:183;height:192" coordorigin="10788,4422" coordsize="183,192">
              <v:shape style="position:absolute;left:10788;top:4422;width:183;height:192" coordorigin="10788,4422" coordsize="183,192" path="m10837,4614l10788,4614,10856,4422,10905,4422,10919,4465,10880,4465,10856,4545,10947,4545,10960,4579,10848,4579,10837,4614e" filled="t" fillcolor="#231F20" stroked="f">
                <v:path arrowok="t"/>
                <v:fill/>
              </v:shape>
              <v:shape style="position:absolute;left:10788;top:4422;width:183;height:192" coordorigin="10788,4422" coordsize="183,192" path="m10947,4545l10904,4545,10880,4465,10919,4465,10947,4545e" filled="t" fillcolor="#231F20" stroked="f">
                <v:path arrowok="t"/>
                <v:fill/>
              </v:shape>
              <v:shape style="position:absolute;left:10788;top:4422;width:183;height:192" coordorigin="10788,4422" coordsize="183,192" path="m10972,4614l10924,4614,10912,4579,10960,4579,10972,4614e" filled="t" fillcolor="#231F20" stroked="f">
                <v:path arrowok="t"/>
                <v:fill/>
              </v:shape>
            </v:group>
            <v:group style="position:absolute;left:11000;top:4422;width:156;height:192" coordorigin="11000,4422" coordsize="156,192">
              <v:shape style="position:absolute;left:11000;top:4422;width:156;height:192" coordorigin="11000,4422" coordsize="156,192" path="m11043,4614l11000,4614,11000,4422,11042,4422,11085,4494,11043,4494,11043,4614e" filled="t" fillcolor="#231F20" stroked="f">
                <v:path arrowok="t"/>
                <v:fill/>
              </v:shape>
              <v:shape style="position:absolute;left:11000;top:4422;width:156;height:192" coordorigin="11000,4422" coordsize="156,192" path="m11156,4541l11114,4541,11114,4422,11156,4422,11156,4541e" filled="t" fillcolor="#231F20" stroked="f">
                <v:path arrowok="t"/>
                <v:fill/>
              </v:shape>
              <v:shape style="position:absolute;left:11000;top:4422;width:156;height:192" coordorigin="11000,4422" coordsize="156,192" path="m11156,4614l11112,4614,11043,4494,11085,4494,11114,4541,11156,4541,11156,4614e" filled="t" fillcolor="#231F20" stroked="f">
                <v:path arrowok="t"/>
                <v:fill/>
              </v:shape>
            </v:group>
            <v:group style="position:absolute;left:10013;top:4660;width:171;height:229" coordorigin="10013,4660" coordsize="171,229">
              <v:shape style="position:absolute;left:10013;top:4660;width:171;height:229" coordorigin="10013,4660" coordsize="171,229" path="m10013,4889l10013,4660,10098,4660,10167,4676,10184,4702,10065,4702,10065,4847,10184,4847,10182,4855,10171,4870,10154,4881,10130,4887,10013,4889e" filled="t" fillcolor="#231F20" stroked="f">
                <v:path arrowok="t"/>
                <v:fill/>
              </v:shape>
            </v:group>
            <v:group style="position:absolute;left:10065;top:4702;width:124;height:145" coordorigin="10065,4702" coordsize="124,145">
              <v:shape style="position:absolute;left:10065;top:4702;width:124;height:145" coordorigin="10065,4702" coordsize="124,145" path="m10184,4847l10101,4847,10128,4842,10137,4826,10138,4741,10135,4717,10121,4704,10065,4702,10184,4702,10187,4711,10190,4738,10190,4810,10188,4835,10184,4847e" filled="t" fillcolor="#231F20" stroked="f">
                <v:path arrowok="t"/>
                <v:fill/>
              </v:shape>
            </v:group>
            <v:group style="position:absolute;left:10234;top:4660;width:157;height:229" coordorigin="10234,4660" coordsize="157,229">
              <v:shape style="position:absolute;left:10234;top:4660;width:157;height:229" coordorigin="10234,4660" coordsize="157,229" path="m10390,4889l10234,4889,10234,4660,10391,4660,10385,4703,10286,4703,10286,4748,10384,4748,10377,4791,10286,4791,10286,4846,10390,4846,10390,4889e" filled="t" fillcolor="#231F20" stroked="f">
                <v:path arrowok="t"/>
                <v:fill/>
              </v:shape>
            </v:group>
            <v:group style="position:absolute;left:10429;top:4657;width:175;height:191" coordorigin="10429,4657" coordsize="175,191">
              <v:shape style="position:absolute;left:10429;top:4657;width:175;height:191" coordorigin="10429,4657" coordsize="175,191" path="m10599,4848l10500,4848,10532,4845,10547,4835,10551,4817,10551,4798,10542,4793,10492,4793,10467,4789,10448,4779,10436,4763,10430,4741,10429,4724,10433,4700,10442,4681,10458,4667,10478,4659,10508,4657,10528,4658,10550,4659,10572,4661,10591,4664,10588,4700,10487,4700,10482,4709,10482,4740,10486,4748,10535,4748,10560,4751,10579,4759,10594,4773,10602,4794,10604,4825,10601,4845,10599,4848e" filled="t" fillcolor="#231F20" stroked="f">
                <v:path arrowok="t"/>
                <v:fill/>
              </v:shape>
            </v:group>
            <v:group style="position:absolute;left:10504;top:4700;width:84;height:6" coordorigin="10504,4700" coordsize="84,6">
              <v:shape style="position:absolute;left:10504;top:4700;width:84;height:6" coordorigin="10504,4700" coordsize="84,6" path="m10588,4706l10567,4704,10545,4702,10525,4700,10504,4700,10588,4700,10588,4706e" filled="t" fillcolor="#231F20" stroked="f">
                <v:path arrowok="t"/>
                <v:fill/>
              </v:shape>
            </v:group>
            <v:group style="position:absolute;left:10431;top:4839;width:168;height:52" coordorigin="10431,4839" coordsize="168,52">
              <v:shape style="position:absolute;left:10431;top:4839;width:168;height:52" coordorigin="10431,4839" coordsize="168,52" path="m10532,4891l10461,4887,10431,4881,10443,4839,10458,4842,10477,4846,10500,4848,10599,4848,10592,4863,10578,4876,10558,4886,10532,4891e" filled="t" fillcolor="#231F20" stroked="f">
                <v:path arrowok="t"/>
                <v:fill/>
              </v:shape>
            </v:group>
            <v:group style="position:absolute;left:10674;top:4660;width:2;height:229" coordorigin="10674,4660" coordsize="2,229">
              <v:shape style="position:absolute;left:10674;top:4660;width:2;height:229" coordorigin="10674,4660" coordsize="0,229" path="m10674,4889l10674,4660e" filled="f" stroked="t" strokeweight="2.695403pt" strokecolor="#231F20">
                <v:path arrowok="t"/>
              </v:shape>
            </v:group>
            <v:group style="position:absolute;left:10747;top:4658;width:177;height:234" coordorigin="10747,4658" coordsize="177,234">
              <v:shape style="position:absolute;left:10747;top:4658;width:177;height:234" coordorigin="10747,4658" coordsize="177,234" path="m10827,4892l10764,4874,10747,4736,10749,4710,10809,4658,10832,4658,10853,4658,10873,4660,10891,4662,10909,4664,10909,4699,10845,4699,10814,4703,10801,4715,10799,4737,10799,4824,10805,4845,10828,4850,10924,4850,10924,4871,10907,4878,10890,4883,10871,4888,10850,4890,10827,4892e" filled="t" fillcolor="#231F20" stroked="f">
                <v:path arrowok="t"/>
                <v:fill/>
              </v:shape>
            </v:group>
            <v:group style="position:absolute;left:10845;top:4699;width:64;height:7" coordorigin="10845,4699" coordsize="64,7">
              <v:shape style="position:absolute;left:10845;top:4699;width:64;height:7" coordorigin="10845,4699" coordsize="64,7" path="m10909,4706l10883,4703,10863,4700,10845,4699,10909,4699,10909,4706e" filled="t" fillcolor="#231F20" stroked="f">
                <v:path arrowok="t"/>
                <v:fill/>
              </v:shape>
            </v:group>
            <v:group style="position:absolute;left:10828;top:4752;width:96;height:98" coordorigin="10828,4752" coordsize="96,98">
              <v:shape style="position:absolute;left:10828;top:4752;width:96;height:98" coordorigin="10828,4752" coordsize="96,98" path="m10924,4850l10828,4850,10848,4849,10868,4845,10872,4794,10831,4794,10831,4752,10924,4752,10924,4850e" filled="t" fillcolor="#231F20" stroked="f">
                <v:path arrowok="t"/>
                <v:fill/>
              </v:shape>
            </v:group>
            <v:group style="position:absolute;left:10970;top:4660;width:186;height:229" coordorigin="10970,4660" coordsize="186,229">
              <v:shape style="position:absolute;left:10970;top:4660;width:186;height:229" coordorigin="10970,4660" coordsize="186,229" path="m11021,4889l10970,4889,10970,4660,11020,4660,11071,4745,11021,4745,11021,4889e" filled="t" fillcolor="#231F20" stroked="f">
                <v:path arrowok="t"/>
                <v:fill/>
              </v:shape>
              <v:shape style="position:absolute;left:10970;top:4660;width:186;height:229" coordorigin="10970,4660" coordsize="186,229" path="m11156,4802l11105,4802,11105,4660,11156,4660,11156,4802e" filled="t" fillcolor="#231F20" stroked="f">
                <v:path arrowok="t"/>
                <v:fill/>
              </v:shape>
              <v:shape style="position:absolute;left:10970;top:4660;width:186;height:229" coordorigin="10970,4660" coordsize="186,229" path="m11156,4889l11104,4889,11021,4745,11071,4745,11105,4802,11156,4802,11156,4889e" filled="t" fillcolor="#231F20" stroked="f">
                <v:path arrowok="t"/>
                <v:fill/>
              </v:shape>
            </v:group>
            <v:group style="position:absolute;left:9991;top:4937;width:215;height:226" coordorigin="9991,4937" coordsize="215,226">
              <v:shape style="position:absolute;left:9991;top:4937;width:215;height:226" coordorigin="9991,4937" coordsize="215,226" path="m10178,5080l10127,5080,10099,4987,10145,4987,10178,5080e" filled="t" fillcolor="#231F20" stroked="f">
                <v:path arrowok="t"/>
                <v:fill/>
              </v:shape>
              <v:shape style="position:absolute;left:9991;top:4937;width:215;height:226" coordorigin="9991,4937" coordsize="215,226" path="m10207,5162l10150,5162,10137,5121,10192,5121,10207,5162e" filled="t" fillcolor="#231F20" stroked="f">
                <v:path arrowok="t"/>
                <v:fill/>
              </v:shape>
            </v:group>
            <v:group style="position:absolute;left:10206;top:4937;width:316;height:226" coordorigin="10206,4937" coordsize="316,226">
              <v:shape style="position:absolute;left:10206;top:4937;width:316;height:226" coordorigin="10206,4937" coordsize="316,226" path="m10324,5162l10256,5162,10206,4937,10262,4937,10292,5108,10338,5108,10324,5162e" filled="t" fillcolor="#231F20" stroked="f">
                <v:path arrowok="t"/>
                <v:fill/>
              </v:shape>
              <v:shape style="position:absolute;left:10206;top:4937;width:316;height:226" coordorigin="10206,4937" coordsize="316,226" path="m10484,5108l10437,5108,10466,4937,10522,4937,10484,5108e" filled="t" fillcolor="#231F20" stroked="f">
                <v:path arrowok="t"/>
                <v:fill/>
              </v:shape>
              <v:shape style="position:absolute;left:10206;top:4937;width:316;height:226" coordorigin="10206,4937" coordsize="316,226" path="m10338,5108l10292,5108,10335,4944,10393,4944,10410,5007,10364,5007,10338,5108e" filled="t" fillcolor="#231F20" stroked="f">
                <v:path arrowok="t"/>
                <v:fill/>
              </v:shape>
              <v:shape style="position:absolute;left:10206;top:4937;width:316;height:226" coordorigin="10206,4937" coordsize="316,226" path="m10472,5162l10405,5162,10364,5007,10410,5007,10437,5108,10484,5108,10472,5162e" filled="t" fillcolor="#231F20" stroked="f">
                <v:path arrowok="t"/>
                <v:fill/>
              </v:shape>
            </v:group>
            <v:group style="position:absolute;left:10522;top:4937;width:215;height:226" coordorigin="10522,4937" coordsize="215,226">
              <v:shape style="position:absolute;left:10522;top:4937;width:215;height:226" coordorigin="10522,4937" coordsize="215,226" path="m10579,5162l10522,5162,10601,4937,10658,4937,10676,4987,10629,4987,10601,5080,10708,5080,10723,5121,10592,5121,10579,5162e" filled="t" fillcolor="#231F20" stroked="f">
                <v:path arrowok="t"/>
                <v:fill/>
              </v:shape>
              <v:shape style="position:absolute;left:10522;top:4937;width:215;height:226" coordorigin="10522,4937" coordsize="215,226" path="m10708,5080l10658,5080,10629,4987,10676,4987,10708,5080e" filled="t" fillcolor="#231F20" stroked="f">
                <v:path arrowok="t"/>
                <v:fill/>
              </v:shape>
              <v:shape style="position:absolute;left:10522;top:4937;width:215;height:226" coordorigin="10522,4937" coordsize="215,226" path="m10737,5162l10681,5162,10667,5121,10723,5121,10737,5162e" filled="t" fillcolor="#231F20" stroked="f">
                <v:path arrowok="t"/>
                <v:fill/>
              </v:shape>
            </v:group>
            <v:group style="position:absolute;left:10769;top:4937;width:180;height:226" coordorigin="10769,4937" coordsize="180,226">
              <v:shape style="position:absolute;left:10769;top:4937;width:180;height:226" coordorigin="10769,4937" coordsize="180,226" path="m10820,5162l10769,5162,10769,4937,10856,4937,10881,4938,10902,4942,10920,4952,10932,4969,10934,4978,10820,4978,10820,5033,10934,5033,10934,5035,10924,5052,10907,5064,10910,5072,10820,5072,10820,5162e" filled="t" fillcolor="#231F20" stroked="f">
                <v:path arrowok="t"/>
                <v:fill/>
              </v:shape>
              <v:shape style="position:absolute;left:10769;top:4937;width:180;height:226" coordorigin="10769,4937" coordsize="180,226" path="m10934,5033l10880,5033,10886,5027,10886,4984,10880,4978,10934,4978,10937,4995,10937,5012,10934,5033e" filled="t" fillcolor="#231F20" stroked="f">
                <v:path arrowok="t"/>
                <v:fill/>
              </v:shape>
              <v:shape style="position:absolute;left:10769;top:4937;width:180;height:226" coordorigin="10769,4937" coordsize="180,226" path="m10949,5162l10892,5162,10850,5072,10910,5072,10949,5162e" filled="t" fillcolor="#231F20" stroked="f">
                <v:path arrowok="t"/>
                <v:fill/>
              </v:shape>
            </v:group>
            <v:group style="position:absolute;left:10987;top:4937;width:169;height:226" coordorigin="10987,4937" coordsize="169,226">
              <v:shape style="position:absolute;left:10987;top:4937;width:169;height:226" coordorigin="10987,4937" coordsize="169,226" path="m10987,5162l10987,4937,11071,4937,11139,4953,11155,4978,11038,4978,11038,5121,11156,5121,11153,5129,11142,5145,11125,5155,11100,5161,10987,5162e" filled="t" fillcolor="#231F20" stroked="f">
                <v:path arrowok="t"/>
                <v:fill/>
              </v:shape>
            </v:group>
            <v:group style="position:absolute;left:11038;top:4978;width:122;height:143" coordorigin="11038,4978" coordsize="122,143">
              <v:shape style="position:absolute;left:11038;top:4978;width:122;height:143" coordorigin="11038,4978" coordsize="122,143" path="m11156,5121l11074,5121,11100,5116,11109,5100,11110,5016,11107,4992,11093,4980,11038,4978,11155,4978,11159,4989,11161,5085,11159,5109,11156,5121e" filled="t" fillcolor="#231F20" stroked="f">
                <v:path arrowok="t"/>
                <v:fill/>
              </v:shape>
            </v:group>
            <v:group style="position:absolute;left:10007;top:5210;width:153;height:168" coordorigin="10007,5210" coordsize="153,168">
              <v:shape style="position:absolute;left:10007;top:5210;width:153;height:168" coordorigin="10007,5210" coordsize="153,168" path="m10157,5378l10078,5378,10105,5373,10114,5358,10114,5350,10114,5334,10106,5329,10063,5329,10038,5325,10020,5313,10010,5295,10007,5269,10011,5245,10022,5227,10039,5216,10062,5210,10077,5210,10097,5211,10119,5213,10140,5215,10157,5217,10148,5248,10058,5248,10053,5256,10053,5283,10058,5290,10100,5290,10125,5293,10143,5302,10155,5319,10160,5343,10160,5357,10157,5378,10157,5378e" filled="t" fillcolor="#8E7527" stroked="f">
                <v:path arrowok="t"/>
                <v:fill/>
              </v:shape>
            </v:group>
            <v:group style="position:absolute;left:10073;top:5248;width:75;height:5" coordorigin="10073,5248" coordsize="75,5">
              <v:shape style="position:absolute;left:10073;top:5248;width:75;height:5" coordorigin="10073,5248" coordsize="75,5" path="m10146,5253l10126,5251,10104,5249,10085,5248,10073,5248,10148,5248,10146,5253e" filled="t" fillcolor="#8E7527" stroked="f">
                <v:path arrowok="t"/>
                <v:fill/>
              </v:shape>
            </v:group>
            <v:group style="position:absolute;left:10008;top:5369;width:149;height:45" coordorigin="10008,5369" coordsize="149,45">
              <v:shape style="position:absolute;left:10008;top:5369;width:149;height:45" coordorigin="10008,5369" coordsize="149,45" path="m10079,5414l10055,5413,10035,5411,10020,5409,10008,5406,10019,5369,10034,5373,10055,5376,10078,5378,10157,5378,10147,5394,10131,5406,10108,5414,10079,5414e" filled="t" fillcolor="#8E7527" stroked="f">
                <v:path arrowok="t"/>
                <v:fill/>
              </v:shape>
            </v:group>
            <v:group style="position:absolute;left:10199;top:5213;width:144;height:201" coordorigin="10199,5213" coordsize="144,201">
              <v:shape style="position:absolute;left:10199;top:5213;width:144;height:201" coordorigin="10199,5213" coordsize="144,201" path="m10245,5413l10199,5413,10199,5213,10276,5213,10306,5215,10327,5222,10339,5235,10343,5249,10245,5249,10245,5300,10343,5300,10342,5307,10332,5323,10314,5333,10287,5337,10245,5337,10245,5413e" filled="t" fillcolor="#8E7527" stroked="f">
                <v:path arrowok="t"/>
                <v:fill/>
              </v:shape>
            </v:group>
            <v:group style="position:absolute;left:10296;top:5249;width:49;height:51" coordorigin="10296,5249" coordsize="49,51">
              <v:shape style="position:absolute;left:10296;top:5249;width:49;height:51" coordorigin="10296,5249" coordsize="49,51" path="m10343,5300l10296,5300,10300,5296,10300,5254,10297,5249,10343,5249,10345,5256,10345,5284,10343,5300e" filled="t" fillcolor="#8E7527" stroked="f">
                <v:path arrowok="t"/>
                <v:fill/>
              </v:shape>
            </v:group>
            <v:group style="position:absolute;left:10379;top:5213;width:138;height:201" coordorigin="10379,5213" coordsize="138,201">
              <v:shape style="position:absolute;left:10379;top:5213;width:138;height:201" coordorigin="10379,5213" coordsize="138,201" path="m10516,5413l10379,5413,10379,5213,10517,5213,10511,5250,10424,5250,10424,5290,10510,5290,10504,5328,10424,5328,10424,5376,10516,5376,10516,5413e" filled="t" fillcolor="#8E7527" stroked="f">
                <v:path arrowok="t"/>
                <v:fill/>
              </v:shape>
            </v:group>
            <v:group style="position:absolute;left:10550;top:5211;width:144;height:203" coordorigin="10550,5211" coordsize="144,203">
              <v:shape style="position:absolute;left:10550;top:5211;width:144;height:203" coordorigin="10550,5211" coordsize="144,203" path="m10637,5415l10564,5399,10550,5279,10552,5253,10559,5233,10573,5220,10594,5212,10620,5211,10642,5212,10661,5213,10678,5215,10682,5247,10639,5247,10608,5251,10597,5264,10595,5352,10595,5373,10600,5379,10666,5379,10693,5404,10680,5408,10660,5412,10637,5415e" filled="t" fillcolor="#8E7527" stroked="f">
                <v:path arrowok="t"/>
                <v:fill/>
              </v:shape>
              <v:shape style="position:absolute;left:10550;top:5211;width:144;height:203" coordorigin="10550,5211" coordsize="144,203" path="m10683,5253l10658,5249,10639,5247,10682,5247,10683,5253e" filled="t" fillcolor="#8E7527" stroked="f">
                <v:path arrowok="t"/>
                <v:fill/>
              </v:shape>
              <v:shape style="position:absolute;left:10550;top:5211;width:144;height:203" coordorigin="10550,5211" coordsize="144,203" path="m10666,5379l10623,5379,10642,5378,10661,5375,10666,5379e" filled="t" fillcolor="#8E7527" stroked="f">
                <v:path arrowok="t"/>
                <v:fill/>
              </v:shape>
            </v:group>
            <v:group style="position:absolute;left:10752;top:5213;width:2;height:201" coordorigin="10752,5213" coordsize="2,201">
              <v:shape style="position:absolute;left:10752;top:5213;width:2;height:201" coordorigin="10752,5213" coordsize="0,201" path="m10752,5413l10752,5213e" filled="f" stroked="t" strokeweight="2.377045pt" strokecolor="#8E7527">
                <v:path arrowok="t"/>
              </v:shape>
            </v:group>
            <v:group style="position:absolute;left:10804;top:5213;width:192;height:201" coordorigin="10804,5213" coordsize="192,201">
              <v:shape style="position:absolute;left:10804;top:5213;width:192;height:201" coordorigin="10804,5213" coordsize="192,201" path="m10855,5413l10804,5413,10875,5213,10926,5213,10941,5257,10900,5257,10875,5341,10971,5341,10983,5377,10867,5377,10855,5413e" filled="t" fillcolor="#8E7527" stroked="f">
                <v:path arrowok="t"/>
                <v:fill/>
              </v:shape>
              <v:shape style="position:absolute;left:10804;top:5213;width:192;height:201" coordorigin="10804,5213" coordsize="192,201" path="m10971,5341l10926,5341,10900,5257,10941,5257,10971,5341e" filled="t" fillcolor="#8E7527" stroked="f">
                <v:path arrowok="t"/>
                <v:fill/>
              </v:shape>
              <v:shape style="position:absolute;left:10804;top:5213;width:192;height:201" coordorigin="10804,5213" coordsize="192,201" path="m10996,5413l10946,5413,10934,5377,10983,5377,10996,5413e" filled="t" fillcolor="#8E7527" stroked="f">
                <v:path arrowok="t"/>
                <v:fill/>
              </v:shape>
            </v:group>
            <v:group style="position:absolute;left:11024;top:5213;width:137;height:201" coordorigin="11024,5213" coordsize="137,201">
              <v:shape style="position:absolute;left:11024;top:5213;width:137;height:201" coordorigin="11024,5213" coordsize="137,201" path="m11161,5413l11024,5413,11024,5213,11070,5213,11070,5376,11161,5376,11161,5413e" filled="t" fillcolor="#8E7527" stroked="f">
                <v:path arrowok="t"/>
                <v:fill/>
              </v:shape>
            </v:group>
            <v:group style="position:absolute;left:10002;top:5459;width:258;height:375" coordorigin="10002,5459" coordsize="258,375">
              <v:shape style="position:absolute;left:10002;top:5459;width:258;height:375" coordorigin="10002,5459" coordsize="258,375" path="m10025,5542l10002,5478,10021,5473,10041,5470,10101,5461,10141,5459,10170,5461,10232,5483,10255,5529,10145,5529,10124,5529,10102,5531,10080,5533,10060,5536,10041,5539,10025,5542e" filled="t" fillcolor="#8E7527" stroked="f">
                <v:path arrowok="t"/>
                <v:fill/>
              </v:shape>
              <v:shape style="position:absolute;left:10002;top:5459;width:258;height:375" coordorigin="10002,5459" coordsize="258,375" path="m10260,5835l10006,5835,10006,5761,10015,5693,10071,5639,10146,5600,10165,5587,10173,5570,10174,5555,10166,5536,10145,5529,10255,5529,10257,5540,10258,5569,10255,5591,10202,5652,10147,5681,10128,5691,10107,5707,10095,5724,10090,5741,10090,5766,10260,5766,10260,5835e" filled="t" fillcolor="#8E7527" stroked="f">
                <v:path arrowok="t"/>
                <v:fill/>
              </v:shape>
            </v:group>
            <v:group style="position:absolute;left:10318;top:5459;width:274;height:380" coordorigin="10318,5459" coordsize="274,380">
              <v:shape style="position:absolute;left:10318;top:5459;width:274;height:380" coordorigin="10318,5459" coordsize="274,380" path="m10457,5839l10455,5839,10425,5838,10399,5834,10345,5804,10321,5747,10318,5587,10320,5561,10340,5501,10391,5467,10464,5459,10494,5461,10560,5482,10592,5527,10453,5527,10427,5530,10412,5540,10404,5559,10403,5711,10404,5740,10412,5759,10428,5769,10467,5772,10592,5772,10589,5781,10529,5831,10476,5839,10457,5839e" filled="t" fillcolor="#8E7527" stroked="f">
                <v:path arrowok="t"/>
                <v:fill/>
              </v:shape>
            </v:group>
            <v:group style="position:absolute;left:10453;top:5527;width:148;height:245" coordorigin="10453,5527" coordsize="148,245">
              <v:shape style="position:absolute;left:10453;top:5527;width:148;height:245" coordorigin="10453,5527" coordsize="148,245" path="m10592,5772l10467,5772,10493,5769,10508,5759,10515,5739,10517,5588,10515,5559,10508,5540,10492,5530,10453,5527,10592,5527,10594,5530,10599,5552,10601,5577,10601,5712,10600,5738,10596,5761,10592,5772e" filled="t" fillcolor="#8E7527" stroked="f">
                <v:path arrowok="t"/>
                <v:fill/>
              </v:shape>
            </v:group>
            <v:group style="position:absolute;left:10641;top:5464;width:187;height:371" coordorigin="10641,5464" coordsize="187,371">
              <v:shape style="position:absolute;left:10641;top:5464;width:187;height:371" coordorigin="10641,5464" coordsize="187,371" path="m10677,5597l10641,5545,10756,5464,10828,5464,10828,5553,10744,5553,10677,5597e" filled="t" fillcolor="#8E7527" stroked="f">
                <v:path arrowok="t"/>
                <v:fill/>
              </v:shape>
              <v:shape style="position:absolute;left:10641;top:5464;width:187;height:371" coordorigin="10641,5464" coordsize="187,371" path="m10828,5835l10744,5835,10744,5553,10828,5553,10828,5835e" filled="t" fillcolor="#8E7527" stroked="f">
                <v:path arrowok="t"/>
                <v:fill/>
              </v:shape>
            </v:group>
            <v:group style="position:absolute;left:10907;top:5459;width:274;height:380" coordorigin="10907,5459" coordsize="274,380">
              <v:shape style="position:absolute;left:10907;top:5459;width:274;height:380" coordorigin="10907,5459" coordsize="274,380" path="m11044,5839l11035,5839,11004,5838,10978,5833,10925,5800,10907,5742,10907,5719,10909,5696,10916,5677,10928,5661,10944,5648,10933,5633,10923,5615,10917,5595,10915,5563,10917,5539,10945,5486,11007,5461,11036,5459,11056,5459,11131,5474,11172,5526,11039,5526,11016,5529,11002,5543,10999,5573,11006,5596,11024,5606,11053,5607,11170,5607,11168,5615,11154,5630,11134,5642,11155,5652,11170,5666,11174,5674,11043,5674,11019,5676,11001,5685,10991,5706,10991,5739,10997,5761,11014,5771,11054,5773,11181,5773,11179,5781,11118,5832,11063,5839,11044,5839e" filled="t" fillcolor="#8E7527" stroked="f">
                <v:path arrowok="t"/>
                <v:fill/>
              </v:shape>
            </v:group>
            <v:group style="position:absolute;left:11039;top:5526;width:139;height:82" coordorigin="11039,5526" coordsize="139,82">
              <v:shape style="position:absolute;left:11039;top:5526;width:139;height:82" coordorigin="11039,5526" coordsize="139,82" path="m11170,5607l11053,5607,11076,5604,11091,5590,11094,5560,11087,5536,11069,5527,11039,5526,11172,5526,11176,5539,11178,5563,11178,5574,11175,5596,11170,5607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1.618874pt;width:91.638103pt;height:13pt;mso-position-horizontal-relative:page;mso-position-vertical-relative:page;z-index:-51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1.218872pt;width:263.836539pt;height:26.2pt;mso-position-horizontal-relative:page;mso-position-vertical-relative:page;z-index:-51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Stylish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timelessly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appearance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0.818878pt;width:442.681981pt;height:105.4pt;mso-position-horizontal-relative:page;mso-position-vertical-relative:page;z-index:-51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„Special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Mention“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honors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works,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which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ceptionally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great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partial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aspects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solutions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acknowledges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dedication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companies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designers.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elegant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perfectly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dining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room.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ingenious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profile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combined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legs.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slanted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edge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creates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flowing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ansition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between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legs.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timely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classy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ambience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living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room.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ailable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ypes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custom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19.618866pt;width:229.757503pt;height:118.6pt;mso-position-horizontal-relative:page;mso-position-vertical-relative:page;z-index:-51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concept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vinced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perts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Council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“German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2018: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Special”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category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“E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Statement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jury: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its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clean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forms,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features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ylish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timelessly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appea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ance,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allowing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wide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interior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yles.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51.618866pt;width:236.749018pt;height:79pt;mso-position-horizontal-relative:page;mso-position-vertical-relative:page;z-index:-51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ailable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ypes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8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European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beech,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maple,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cherry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wood,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treated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herbal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44.01886pt;width:205.974945pt;height:39.4pt;mso-position-horizontal-relative:page;mso-position-vertical-relative:page;z-index:-51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Sample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pricing: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maple,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180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90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1731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13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276.379028pt;width:523.275pt;height:307.086pt;mso-position-horizontal-relative:page;mso-position-vertical-relative:page;z-index:-512" type="#_x0000_t75">
            <v:imagedata r:id="rId32" o:title=""/>
          </v:shape>
        </w:pict>
      </w:r>
      <w:r>
        <w:rPr/>
        <w:pict>
          <v:shape style="position:absolute;margin-left:36pt;margin-top:593.858032pt;width:256.913pt;height:213.402pt;mso-position-horizontal-relative:page;mso-position-vertical-relative:page;z-index:-511" type="#_x0000_t75">
            <v:imagedata r:id="rId33" o:title=""/>
          </v:shape>
        </w:pict>
      </w:r>
      <w:r>
        <w:rPr/>
        <w:pict>
          <v:shape style="position:absolute;margin-left:303.307007pt;margin-top:593.858032pt;width:255.968pt;height:213.401644pt;mso-position-horizontal-relative:page;mso-position-vertical-relative:page;z-index:-510" type="#_x0000_t75">
            <v:imagedata r:id="rId3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0.831375pt;width:91.638103pt;height:13pt;mso-position-horizontal-relative:page;mso-position-vertical-relative:page;z-index:-50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0.431381pt;width:304.003685pt;height:26.2pt;mso-position-horizontal-relative:page;mso-position-vertical-relative:page;z-index:-50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elegance,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purity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architectural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strength.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031372pt;width:525.267447pt;height:39.4pt;mso-position-horizontal-relative:page;mso-position-vertical-relative:page;z-index:-50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authentic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look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strong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expression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ideal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living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spaces.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prominent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aordinary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sloping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top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acteristic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features,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giving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lightness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same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robustness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high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recognition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alue.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32.831375pt;width:520.254972pt;height:26.2pt;mso-position-horizontal-relative:page;mso-position-vertical-relative:page;z-index:-50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knotte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alnu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05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1.339005pt;margin-top:151.537018pt;width:307.936574pt;height:162.047pt;mso-position-horizontal-relative:page;mso-position-vertical-relative:page;z-index:-504" type="#_x0000_t75">
            <v:imagedata r:id="rId35" o:title=""/>
          </v:shape>
        </w:pict>
      </w:r>
      <w:r>
        <w:rPr/>
        <w:pict>
          <v:shape style="position:absolute;margin-left:36pt;margin-top:528.661987pt;width:307.937pt;height:277.228pt;mso-position-horizontal-relative:page;mso-position-vertical-relative:page;z-index:-503" type="#_x0000_t75">
            <v:imagedata r:id="rId36" o:title=""/>
          </v:shape>
        </w:pict>
      </w:r>
      <w:r>
        <w:rPr/>
        <w:pict>
          <v:shape style="position:absolute;margin-left:353.385986pt;margin-top:610.184021pt;width:205.889pt;height:195.706pt;mso-position-horizontal-relative:page;mso-position-vertical-relative:page;z-index:-502" type="#_x0000_t75">
            <v:imagedata r:id="rId37" o:title=""/>
          </v:shape>
        </w:pict>
      </w:r>
      <w:r>
        <w:rPr/>
        <w:pict>
          <v:shape style="position:absolute;margin-left:353.385986pt;margin-top:405.827026pt;width:205.889pt;height:195.706pt;mso-position-horizontal-relative:page;mso-position-vertical-relative:page;z-index:-501" type="#_x0000_t75">
            <v:imagedata r:id="rId38" o:title=""/>
          </v:shape>
        </w:pict>
      </w:r>
      <w:r>
        <w:rPr/>
        <w:pict>
          <v:group style="position:absolute;margin-left:252.031296pt;margin-top:322.945618pt;width:46.10670pt;height:62.7464pt;mso-position-horizontal-relative:page;mso-position-vertical-relative:page;z-index:-500" coordorigin="5041,6459" coordsize="922,1255">
            <v:group style="position:absolute;left:5051;top:6469;width:815;height:907" coordorigin="5051,6469" coordsize="815,907">
              <v:shape style="position:absolute;left:5051;top:6469;width:815;height:907" coordorigin="5051,6469" coordsize="815,907" path="m5866,6469l5051,6574,5051,7375,5866,7270,5866,6469e" filled="t" fillcolor="#231F20" stroked="f">
                <v:path arrowok="t"/>
                <v:fill/>
              </v:shape>
            </v:group>
            <v:group style="position:absolute;left:5051;top:7129;width:902;height:253" coordorigin="5051,7129" coordsize="902,253">
              <v:shape style="position:absolute;left:5051;top:7129;width:902;height:253" coordorigin="5051,7129" coordsize="902,253" path="m5953,7129l5138,7235,5051,7375,5051,7382,5866,7276,5953,7136,5953,7129e" filled="t" fillcolor="#7D1C24" stroked="f">
                <v:path arrowok="t"/>
                <v:fill/>
              </v:shape>
            </v:group>
            <v:group style="position:absolute;left:5138;top:7136;width:815;height:500" coordorigin="5138,7136" coordsize="815,500">
              <v:shape style="position:absolute;left:5138;top:7136;width:815;height:500" coordorigin="5138,7136" coordsize="815,500" path="m5953,7136l5138,7242,5138,7636,5953,7531,5953,7136e" filled="t" fillcolor="#D2232A" stroked="f">
                <v:path arrowok="t"/>
                <v:fill/>
              </v:shape>
            </v:group>
            <v:group style="position:absolute;left:5755;top:7366;width:18;height:63" coordorigin="5755,7366" coordsize="18,63">
              <v:shape style="position:absolute;left:5755;top:7366;width:18;height:63" coordorigin="5755,7366" coordsize="18,63" path="m5764,7366l5755,7368,5755,7429,5763,7428,5763,7385,5773,7385,5764,7366e" filled="t" fillcolor="#FFFFFF" stroked="f">
                <v:path arrowok="t"/>
                <v:fill/>
              </v:shape>
            </v:group>
            <v:group style="position:absolute;left:5763;top:7385;width:28;height:41" coordorigin="5763,7385" coordsize="28,41">
              <v:shape style="position:absolute;left:5763;top:7385;width:28;height:41" coordorigin="5763,7385" coordsize="28,41" path="m5773,7385l5763,7385,5782,7426,5792,7425,5792,7408,5783,7408,5773,7385e" filled="t" fillcolor="#FFFFFF" stroked="f">
                <v:path arrowok="t"/>
                <v:fill/>
              </v:shape>
            </v:group>
            <v:group style="position:absolute;left:5783;top:7363;width:8;height:45" coordorigin="5783,7363" coordsize="8,45">
              <v:shape style="position:absolute;left:5783;top:7363;width:8;height:45" coordorigin="5783,7363" coordsize="8,45" path="m5792,7363l5783,7364,5783,7408,5792,7408,5792,7363e" filled="t" fillcolor="#FFFFFF" stroked="f">
                <v:path arrowok="t"/>
                <v:fill/>
              </v:shape>
            </v:group>
            <v:group style="position:absolute;left:5697;top:7370;width:36;height:67" coordorigin="5697,7370" coordsize="36,67">
              <v:shape style="position:absolute;left:5697;top:7370;width:36;height:67" coordorigin="5697,7370" coordsize="36,67" path="m5729,7370l5701,7374,5697,7386,5697,7427,5701,7437,5730,7434,5732,7427,5712,7427,5705,7427,5705,7383,5712,7381,5718,7380,5733,7380,5729,7370e" filled="t" fillcolor="#FFFFFF" stroked="f">
                <v:path arrowok="t"/>
                <v:fill/>
              </v:shape>
            </v:group>
            <v:group style="position:absolute;left:5712;top:7380;width:21;height:47" coordorigin="5712,7380" coordsize="21,47">
              <v:shape style="position:absolute;left:5712;top:7380;width:21;height:47" coordorigin="5712,7380" coordsize="21,47" path="m5733,7380l5718,7380,5725,7380,5725,7425,5718,7427,5712,7427,5732,7427,5733,7422,5733,7381,5733,7380e" filled="t" fillcolor="#FFFFFF" stroked="f">
                <v:path arrowok="t"/>
                <v:fill/>
              </v:shape>
            </v:group>
            <v:group style="position:absolute;left:5667;top:7378;width:9;height:63" coordorigin="5667,7378" coordsize="9,63">
              <v:shape style="position:absolute;left:5667;top:7378;width:9;height:63" coordorigin="5667,7378" coordsize="9,63" path="m5676,7378l5667,7379,5667,7441,5676,7440,5676,7378e" filled="t" fillcolor="#FFFFFF" stroked="f">
                <v:path arrowok="t"/>
                <v:fill/>
              </v:shape>
            </v:group>
            <v:group style="position:absolute;left:5626;top:7393;width:9;height:53" coordorigin="5626,7393" coordsize="9,53">
              <v:shape style="position:absolute;left:5626;top:7393;width:9;height:53" coordorigin="5626,7393" coordsize="9,53" path="m5634,7393l5626,7393,5626,7446,5634,7445,5634,7393e" filled="t" fillcolor="#FFFFFF" stroked="f">
                <v:path arrowok="t"/>
                <v:fill/>
              </v:shape>
            </v:group>
            <v:group style="position:absolute;left:5611;top:7381;width:38;height:13" coordorigin="5611,7381" coordsize="38,13">
              <v:shape style="position:absolute;left:5611;top:7381;width:38;height:13" coordorigin="5611,7381" coordsize="38,13" path="m5649,7381l5611,7386,5611,7395,5626,7393,5634,7393,5634,7392,5649,7390,5649,7381e" filled="t" fillcolor="#FFFFFF" stroked="f">
                <v:path arrowok="t"/>
                <v:fill/>
              </v:shape>
            </v:group>
            <v:group style="position:absolute;left:5555;top:7390;width:41;height:66" coordorigin="5555,7390" coordsize="41,66">
              <v:shape style="position:absolute;left:5555;top:7390;width:41;height:66" coordorigin="5555,7390" coordsize="41,66" path="m5584,7390l5572,7391,5555,7455,5564,7454,5569,7437,5588,7434,5597,7434,5595,7428,5571,7428,5578,7399,5587,7399,5584,7390e" filled="t" fillcolor="#FFFFFF" stroked="f">
                <v:path arrowok="t"/>
                <v:fill/>
              </v:shape>
            </v:group>
            <v:group style="position:absolute;left:5588;top:7434;width:13;height:16" coordorigin="5588,7434" coordsize="13,16">
              <v:shape style="position:absolute;left:5588;top:7434;width:13;height:16" coordorigin="5588,7434" coordsize="13,16" path="m5597,7434l5588,7434,5592,7451,5601,7449,5597,7434e" filled="t" fillcolor="#FFFFFF" stroked="f">
                <v:path arrowok="t"/>
                <v:fill/>
              </v:shape>
            </v:group>
            <v:group style="position:absolute;left:5571;top:7399;width:24;height:29" coordorigin="5571,7399" coordsize="24,29">
              <v:shape style="position:absolute;left:5571;top:7399;width:24;height:29" coordorigin="5571,7399" coordsize="24,29" path="m5587,7399l5578,7399,5586,7426,5571,7428,5595,7428,5587,7399e" filled="t" fillcolor="#FFFFFF" stroked="f">
                <v:path arrowok="t"/>
                <v:fill/>
              </v:shape>
            </v:group>
            <v:group style="position:absolute;left:5500;top:7399;width:30;height:61" coordorigin="5500,7399" coordsize="30,61">
              <v:shape style="position:absolute;left:5500;top:7399;width:30;height:61" coordorigin="5500,7399" coordsize="30,61" path="m5509,7399l5500,7400,5516,7460,5528,7459,5530,7451,5522,7451,5509,7399e" filled="t" fillcolor="#FFFFFF" stroked="f">
                <v:path arrowok="t"/>
                <v:fill/>
              </v:shape>
            </v:group>
            <v:group style="position:absolute;left:5522;top:7395;width:22;height:56" coordorigin="5522,7395" coordsize="22,56">
              <v:shape style="position:absolute;left:5522;top:7395;width:22;height:56" coordorigin="5522,7395" coordsize="22,56" path="m5544,7395l5535,7396,5522,7451,5530,7451,5544,7395e" filled="t" fillcolor="#FFFFFF" stroked="f">
                <v:path arrowok="t"/>
                <v:fill/>
              </v:shape>
            </v:group>
            <v:group style="position:absolute;left:5447;top:7403;width:36;height:67" coordorigin="5447,7403" coordsize="36,67">
              <v:shape style="position:absolute;left:5447;top:7403;width:36;height:67" coordorigin="5447,7403" coordsize="36,67" path="m5480,7403l5451,7406,5447,7418,5447,7459,5451,7470,5480,7466,5482,7460,5462,7460,5456,7459,5456,7415,5462,7413,5468,7412,5483,7412,5480,7403e" filled="t" fillcolor="#FFFFFF" stroked="f">
                <v:path arrowok="t"/>
                <v:fill/>
              </v:shape>
            </v:group>
            <v:group style="position:absolute;left:5462;top:7412;width:21;height:47" coordorigin="5462,7412" coordsize="21,47">
              <v:shape style="position:absolute;left:5462;top:7412;width:21;height:47" coordorigin="5462,7412" coordsize="21,47" path="m5483,7412l5468,7412,5475,7413,5475,7457,5468,7459,5462,7460,5482,7460,5484,7454,5484,7413,5483,7412e" filled="t" fillcolor="#FFFFFF" stroked="f">
                <v:path arrowok="t"/>
                <v:fill/>
              </v:shape>
            </v:group>
            <v:group style="position:absolute;left:5389;top:7414;width:18;height:63" coordorigin="5389,7414" coordsize="18,63">
              <v:shape style="position:absolute;left:5389;top:7414;width:18;height:63" coordorigin="5389,7414" coordsize="18,63" path="m5398,7414l5389,7415,5389,7477,5397,7476,5397,7433,5407,7433,5398,7414e" filled="t" fillcolor="#FFFFFF" stroked="f">
                <v:path arrowok="t"/>
                <v:fill/>
              </v:shape>
            </v:group>
            <v:group style="position:absolute;left:5397;top:7433;width:28;height:41" coordorigin="5397,7433" coordsize="28,41">
              <v:shape style="position:absolute;left:5397;top:7433;width:28;height:41" coordorigin="5397,7433" coordsize="28,41" path="m5407,7433l5397,7433,5416,7473,5426,7472,5426,7455,5417,7455,5407,7433e" filled="t" fillcolor="#FFFFFF" stroked="f">
                <v:path arrowok="t"/>
                <v:fill/>
              </v:shape>
            </v:group>
            <v:group style="position:absolute;left:5417;top:7410;width:8;height:45" coordorigin="5417,7410" coordsize="8,45">
              <v:shape style="position:absolute;left:5417;top:7410;width:8;height:45" coordorigin="5417,7410" coordsize="8,45" path="m5426,7410l5417,7411,5417,7455,5426,7455,5426,7410e" filled="t" fillcolor="#FFFFFF" stroked="f">
                <v:path arrowok="t"/>
                <v:fill/>
              </v:shape>
            </v:group>
            <v:group style="position:absolute;left:5330;top:7421;width:18;height:63" coordorigin="5330,7421" coordsize="18,63">
              <v:shape style="position:absolute;left:5330;top:7421;width:18;height:63" coordorigin="5330,7421" coordsize="18,63" path="m5339,7421l5330,7423,5330,7485,5338,7483,5338,7440,5348,7440,5339,7421e" filled="t" fillcolor="#FFFFFF" stroked="f">
                <v:path arrowok="t"/>
                <v:fill/>
              </v:shape>
            </v:group>
            <v:group style="position:absolute;left:5338;top:7440;width:28;height:41" coordorigin="5338,7440" coordsize="28,41">
              <v:shape style="position:absolute;left:5338;top:7440;width:28;height:41" coordorigin="5338,7440" coordsize="28,41" path="m5348,7440l5338,7440,5357,7481,5367,7480,5367,7463,5358,7463,5348,7440e" filled="t" fillcolor="#FFFFFF" stroked="f">
                <v:path arrowok="t"/>
                <v:fill/>
              </v:shape>
            </v:group>
            <v:group style="position:absolute;left:5358;top:7418;width:9;height:45" coordorigin="5358,7418" coordsize="9,45">
              <v:shape style="position:absolute;left:5358;top:7418;width:9;height:45" coordorigin="5358,7418" coordsize="9,45" path="m5367,7418l5358,7419,5358,7463,5367,7463,5367,7418e" filled="t" fillcolor="#FFFFFF" stroked="f">
                <v:path arrowok="t"/>
                <v:fill/>
              </v:shape>
            </v:group>
            <v:group style="position:absolute;left:5299;top:7425;width:9;height:63" coordorigin="5299,7425" coordsize="9,63">
              <v:shape style="position:absolute;left:5299;top:7425;width:9;height:63" coordorigin="5299,7425" coordsize="9,63" path="m5307,7425l5299,7427,5299,7489,5307,7487,5307,7425e" filled="t" fillcolor="#FFFFFF" stroked="f">
                <v:path arrowok="t"/>
                <v:fill/>
              </v:shape>
            </v:group>
            <v:group style="position:absolute;left:5299;top:7282;width:381;height:111" coordorigin="5299,7282" coordsize="381,111">
              <v:shape style="position:absolute;left:5299;top:7282;width:381;height:111" coordorigin="5299,7282" coordsize="381,111" path="m5675,7282l5641,7287,5641,7349,5650,7347,5650,7322,5658,7321,5668,7321,5667,7319,5676,7315,5676,7314,5650,7314,5650,7294,5663,7292,5677,7292,5675,7282e" filled="t" fillcolor="#FFFFFF" stroked="f">
                <v:path arrowok="t"/>
                <v:fill/>
              </v:shape>
              <v:shape style="position:absolute;left:5299;top:7282;width:381;height:111" coordorigin="5299,7282" coordsize="381,111" path="m5668,7321l5658,7321,5670,7345,5680,7344,5668,7321e" filled="t" fillcolor="#FFFFFF" stroked="f">
                <v:path arrowok="t"/>
                <v:fill/>
              </v:shape>
              <v:shape style="position:absolute;left:5299;top:7282;width:381;height:111" coordorigin="5299,7282" coordsize="381,111" path="m5677,7292l5663,7292,5669,7293,5669,7310,5663,7312,5650,7314,5676,7314,5678,7306,5678,7293,5677,7292e" filled="t" fillcolor="#FFFFFF" stroked="f">
                <v:path arrowok="t"/>
                <v:fill/>
              </v:shape>
              <v:shape style="position:absolute;left:5299;top:7282;width:381;height:111" coordorigin="5299,7282" coordsize="381,111" path="m5616,7289l5587,7293,5583,7305,5583,7346,5587,7356,5616,7353,5618,7346,5598,7346,5592,7346,5592,7302,5598,7300,5604,7299,5619,7299,5616,7289e" filled="t" fillcolor="#FFFFFF" stroked="f">
                <v:path arrowok="t"/>
                <v:fill/>
              </v:shape>
              <v:shape style="position:absolute;left:5299;top:7282;width:381;height:111" coordorigin="5299,7282" coordsize="381,111" path="m5619,7299l5604,7299,5611,7299,5611,7344,5604,7346,5598,7346,5618,7346,5620,7341,5620,7300,5619,7299e" filled="t" fillcolor="#FFFFFF" stroked="f">
                <v:path arrowok="t"/>
                <v:fill/>
              </v:shape>
              <v:shape style="position:absolute;left:5299;top:7282;width:381;height:111" coordorigin="5299,7282" coordsize="381,111" path="m5562,7297l5553,7298,5553,7360,5562,7359,5562,7297e" filled="t" fillcolor="#FFFFFF" stroked="f">
                <v:path arrowok="t"/>
                <v:fill/>
              </v:shape>
              <v:shape style="position:absolute;left:5299;top:7282;width:381;height:111" coordorigin="5299,7282" coordsize="381,111" path="m5528,7301l5495,7306,5495,7368,5503,7366,5503,7341,5512,7340,5522,7340,5521,7338,5529,7334,5529,7333,5503,7333,5503,7313,5517,7311,5531,7311,5528,7301e" filled="t" fillcolor="#FFFFFF" stroked="f">
                <v:path arrowok="t"/>
                <v:fill/>
              </v:shape>
              <v:shape style="position:absolute;left:5299;top:7282;width:381;height:111" coordorigin="5299,7282" coordsize="381,111" path="m5522,7340l5512,7340,5524,7364,5533,7363,5522,7340e" filled="t" fillcolor="#FFFFFF" stroked="f">
                <v:path arrowok="t"/>
                <v:fill/>
              </v:shape>
              <v:shape style="position:absolute;left:5299;top:7282;width:381;height:111" coordorigin="5299,7282" coordsize="381,111" path="m5531,7311l5517,7311,5523,7312,5523,7329,5517,7331,5503,7333,5529,7333,5531,7325,5531,7312,5531,7311e" filled="t" fillcolor="#FFFFFF" stroked="f">
                <v:path arrowok="t"/>
                <v:fill/>
              </v:shape>
              <v:shape style="position:absolute;left:5299;top:7282;width:381;height:111" coordorigin="5299,7282" coordsize="381,111" path="m5475,7308l5440,7313,5440,7375,5475,7370,5475,7365,5449,7365,5449,7345,5473,7342,5473,7337,5449,7337,5449,7320,5475,7317,5475,7308e" filled="t" fillcolor="#FFFFFF" stroked="f">
                <v:path arrowok="t"/>
                <v:fill/>
              </v:shape>
              <v:shape style="position:absolute;left:5299;top:7282;width:381;height:111" coordorigin="5299,7282" coordsize="381,111" path="m5475,7362l5449,7365,5475,7365,5475,7362e" filled="t" fillcolor="#FFFFFF" stroked="f">
                <v:path arrowok="t"/>
                <v:fill/>
              </v:shape>
              <v:shape style="position:absolute;left:5299;top:7282;width:381;height:111" coordorigin="5299,7282" coordsize="381,111" path="m5473,7333l5449,7337,5473,7337,5473,7333e" filled="t" fillcolor="#FFFFFF" stroked="f">
                <v:path arrowok="t"/>
                <v:fill/>
              </v:shape>
              <v:shape style="position:absolute;left:5299;top:7282;width:381;height:111" coordorigin="5299,7282" coordsize="381,111" path="m5408,7326l5399,7326,5399,7380,5408,7379,5408,7326e" filled="t" fillcolor="#FFFFFF" stroked="f">
                <v:path arrowok="t"/>
                <v:fill/>
              </v:shape>
              <v:shape style="position:absolute;left:5299;top:7282;width:381;height:111" coordorigin="5299,7282" coordsize="381,111" path="m5422,7315l5384,7320,5384,7328,5399,7326,5408,7326,5408,7325,5422,7323,5422,7315e" filled="t" fillcolor="#FFFFFF" stroked="f">
                <v:path arrowok="t"/>
                <v:fill/>
              </v:shape>
              <v:shape style="position:absolute;left:5299;top:7282;width:381;height:111" coordorigin="5299,7282" coordsize="381,111" path="m5339,7326l5330,7327,5330,7389,5338,7388,5338,7345,5348,7345,5339,7326e" filled="t" fillcolor="#FFFFFF" stroked="f">
                <v:path arrowok="t"/>
                <v:fill/>
              </v:shape>
              <v:shape style="position:absolute;left:5299;top:7282;width:381;height:111" coordorigin="5299,7282" coordsize="381,111" path="m5348,7345l5338,7345,5357,7385,5367,7384,5367,7367,5358,7367,5348,7345e" filled="t" fillcolor="#FFFFFF" stroked="f">
                <v:path arrowok="t"/>
                <v:fill/>
              </v:shape>
              <v:shape style="position:absolute;left:5299;top:7282;width:381;height:111" coordorigin="5299,7282" coordsize="381,111" path="m5367,7322l5358,7323,5358,7367,5367,7367,5367,7322e" filled="t" fillcolor="#FFFFFF" stroked="f">
                <v:path arrowok="t"/>
                <v:fill/>
              </v:shape>
              <v:shape style="position:absolute;left:5299;top:7282;width:381;height:111" coordorigin="5299,7282" coordsize="381,111" path="m5307,7330l5299,7331,5299,7393,5307,7392,5307,7330e" filled="t" fillcolor="#FFFFFF" stroked="f">
                <v:path arrowok="t"/>
                <v:fill/>
              </v:shape>
            </v:group>
            <v:group style="position:absolute;left:5299;top:7091;width:36;height:66" coordorigin="5299,7091" coordsize="36,66">
              <v:shape style="position:absolute;left:5299;top:7091;width:36;height:66" coordorigin="5299,7091" coordsize="36,66" path="m5331,7091l5299,7095,5299,7157,5304,7157,5304,7130,5316,7128,5322,7128,5321,7127,5328,7125,5304,7125,5304,7099,5321,7097,5333,7097,5331,7091e" filled="t" fillcolor="#FFFFFF" stroked="f">
                <v:path arrowok="t"/>
                <v:fill/>
              </v:shape>
              <v:shape style="position:absolute;left:5299;top:7091;width:36;height:66" coordorigin="5299,7091" coordsize="36,66" path="m5322,7128l5316,7128,5329,7154,5335,7153,5322,7128e" filled="t" fillcolor="#FFFFFF" stroked="f">
                <v:path arrowok="t"/>
                <v:fill/>
              </v:shape>
              <v:shape style="position:absolute;left:5299;top:7091;width:36;height:66" coordorigin="5299,7091" coordsize="36,66" path="m5333,7097l5321,7097,5329,7098,5329,7120,5321,7123,5304,7125,5328,7125,5332,7124,5334,7114,5334,7102,5333,7097e" filled="t" fillcolor="#FFFFFF" stroked="f">
                <v:path arrowok="t"/>
                <v:fill/>
              </v:shape>
            </v:group>
            <v:group style="position:absolute;left:5294;top:6970;width:43;height:65" coordorigin="5294,6970" coordsize="43,65">
              <v:shape style="position:absolute;left:5294;top:6970;width:43;height:65" coordorigin="5294,6970" coordsize="43,65" path="m5320,6970l5311,6971,5294,7035,5299,7035,5304,7016,5328,7013,5332,7013,5332,7011,5305,7011,5314,6975,5317,6975,5322,6975,5320,6970e" filled="t" fillcolor="#FFFFFF" stroked="f">
                <v:path arrowok="t"/>
                <v:fill/>
              </v:shape>
              <v:shape style="position:absolute;left:5294;top:6970;width:43;height:65" coordorigin="5294,6970" coordsize="43,65" path="m5332,7013l5328,7013,5332,7030,5337,7030,5332,7013e" filled="t" fillcolor="#FFFFFF" stroked="f">
                <v:path arrowok="t"/>
                <v:fill/>
              </v:shape>
              <v:shape style="position:absolute;left:5294;top:6970;width:43;height:65" coordorigin="5294,6970" coordsize="43,65" path="m5322,6975l5317,6975,5326,7009,5305,7011,5332,7011,5322,6975e" filled="t" fillcolor="#FFFFFF" stroked="f">
                <v:path arrowok="t"/>
                <v:fill/>
              </v:shape>
            </v:group>
            <v:group style="position:absolute;left:5297;top:6846;width:37;height:67" coordorigin="5297,6846" coordsize="37,67">
              <v:shape style="position:absolute;left:5297;top:6846;width:37;height:67" coordorigin="5297,6846" coordsize="37,67" path="m5307,6849l5297,6850,5297,6912,5306,6911,5306,6868,5315,6868,5307,6849e" filled="t" fillcolor="#FFFFFF" stroked="f">
                <v:path arrowok="t"/>
                <v:fill/>
              </v:shape>
              <v:shape style="position:absolute;left:5297;top:6846;width:37;height:67" coordorigin="5297,6846" coordsize="37,67" path="m5315,6868l5306,6868,5324,6909,5334,6908,5334,6891,5326,6891,5315,6868e" filled="t" fillcolor="#FFFFFF" stroked="f">
                <v:path arrowok="t"/>
                <v:fill/>
              </v:shape>
              <v:shape style="position:absolute;left:5297;top:6846;width:37;height:67" coordorigin="5297,6846" coordsize="37,67" path="m5334,6846l5326,6847,5326,6891,5334,6891,5334,6846e" filled="t" fillcolor="#FFFFFF" stroked="f">
                <v:path arrowok="t"/>
                <v:fill/>
              </v:shape>
            </v:group>
            <v:group style="position:absolute;left:5311;top:6725;width:9;height:63" coordorigin="5311,6725" coordsize="9,63">
              <v:shape style="position:absolute;left:5311;top:6725;width:9;height:63" coordorigin="5311,6725" coordsize="9,63" path="m5320,6725l5311,6726,5311,6788,5320,6787,5320,6725e" filled="t" fillcolor="#FFFFFF" stroked="f">
                <v:path arrowok="t"/>
                <v:fill/>
              </v:shape>
            </v:group>
            <v:group style="position:absolute;left:5378;top:7081;width:35;height:66" coordorigin="5378,7081" coordsize="35,66">
              <v:shape style="position:absolute;left:5378;top:7081;width:35;height:66" coordorigin="5378,7081" coordsize="35,66" path="m5410,7081l5378,7085,5378,7147,5410,7143,5411,7142,5383,7142,5383,7089,5401,7087,5412,7087,5410,7081e" filled="t" fillcolor="#FFFFFF" stroked="f">
                <v:path arrowok="t"/>
                <v:fill/>
              </v:shape>
              <v:shape style="position:absolute;left:5378;top:7081;width:35;height:66" coordorigin="5378,7081" coordsize="35,66" path="m5412,7087l5401,7087,5408,7087,5408,7137,5401,7139,5383,7142,5411,7142,5413,7132,5413,7091,5412,7087e" filled="t" fillcolor="#FFFFFF" stroked="f">
                <v:path arrowok="t"/>
                <v:fill/>
              </v:shape>
            </v:group>
            <v:group style="position:absolute;left:5363;top:6956;width:65;height:69" coordorigin="5363,6956" coordsize="65,69">
              <v:shape style="position:absolute;left:5363;top:6956;width:65;height:69" coordorigin="5363,6956" coordsize="65,69" path="m5367,6964l5363,6964,5376,7025,5382,7024,5383,7020,5379,7020,5367,6964e" filled="t" fillcolor="#FFFFFF" stroked="f">
                <v:path arrowok="t"/>
                <v:fill/>
              </v:shape>
              <v:shape style="position:absolute;left:5363;top:6956;width:65;height:69" coordorigin="5363,6956" coordsize="65,69" path="m5400,6969l5395,6969,5408,7021,5415,7020,5415,7016,5411,7016,5400,6969e" filled="t" fillcolor="#FFFFFF" stroked="f">
                <v:path arrowok="t"/>
                <v:fill/>
              </v:shape>
              <v:shape style="position:absolute;left:5363;top:6956;width:65;height:69" coordorigin="5363,6956" coordsize="65,69" path="m5398,6960l5393,6961,5379,7020,5383,7020,5395,6969,5400,6969,5398,6960e" filled="t" fillcolor="#FFFFFF" stroked="f">
                <v:path arrowok="t"/>
                <v:fill/>
              </v:shape>
              <v:shape style="position:absolute;left:5363;top:6956;width:65;height:69" coordorigin="5363,6956" coordsize="65,69" path="m5428,6956l5423,6957,5411,7016,5415,7016,5428,6956e" filled="t" fillcolor="#FFFFFF" stroked="f">
                <v:path arrowok="t"/>
                <v:fill/>
              </v:shape>
            </v:group>
            <v:group style="position:absolute;left:5391;top:6837;width:9;height:63" coordorigin="5391,6837" coordsize="9,63">
              <v:shape style="position:absolute;left:5391;top:6837;width:9;height:63" coordorigin="5391,6837" coordsize="9,63" path="m5400,6837l5391,6838,5391,6900,5400,6899,5400,6837e" filled="t" fillcolor="#FFFFFF" stroked="f">
                <v:path arrowok="t"/>
                <v:fill/>
              </v:shape>
            </v:group>
            <v:group style="position:absolute;left:5378;top:6713;width:37;height:67" coordorigin="5378,6713" coordsize="37,67">
              <v:shape style="position:absolute;left:5378;top:6713;width:37;height:67" coordorigin="5378,6713" coordsize="37,67" path="m5410,6713l5381,6716,5378,6728,5378,6769,5382,6780,5410,6776,5412,6770,5393,6770,5386,6769,5386,6725,5393,6723,5399,6722,5414,6722,5410,6713e" filled="t" fillcolor="#FFFFFF" stroked="f">
                <v:path arrowok="t"/>
                <v:fill/>
              </v:shape>
              <v:shape style="position:absolute;left:5378;top:6713;width:37;height:67" coordorigin="5378,6713" coordsize="37,67" path="m5414,6758l5406,6759,5406,6767,5399,6769,5393,6770,5412,6770,5414,6764,5414,6758e" filled="t" fillcolor="#FFFFFF" stroked="f">
                <v:path arrowok="t"/>
                <v:fill/>
              </v:shape>
              <v:shape style="position:absolute;left:5378;top:6713;width:37;height:67" coordorigin="5378,6713" coordsize="37,67" path="m5414,6722l5399,6722,5406,6723,5406,6730,5414,6729,5414,6723,5414,6722e" filled="t" fillcolor="#FFFFFF" stroked="f">
                <v:path arrowok="t"/>
                <v:fill/>
              </v:shape>
            </v:group>
            <v:group style="position:absolute;left:5456;top:7070;width:36;height:66" coordorigin="5456,7070" coordsize="36,66">
              <v:shape style="position:absolute;left:5456;top:7070;width:36;height:66" coordorigin="5456,7070" coordsize="36,66" path="m5461,7121l5456,7121,5456,7131,5463,7137,5485,7134,5487,7132,5467,7132,5461,7128,5461,7121e" filled="t" fillcolor="#FFFFFF" stroked="f">
                <v:path arrowok="t"/>
                <v:fill/>
              </v:shape>
              <v:shape style="position:absolute;left:5456;top:7070;width:36;height:66" coordorigin="5456,7070" coordsize="36,66" path="m5485,7070l5465,7073,5458,7080,5458,7095,5461,7099,5471,7103,5476,7105,5485,7109,5488,7112,5488,7124,5483,7130,5467,7132,5487,7132,5493,7126,5493,7110,5489,7105,5478,7100,5473,7099,5465,7096,5462,7093,5462,7082,5468,7077,5482,7075,5491,7075,5485,7070e" filled="t" fillcolor="#FFFFFF" stroked="f">
                <v:path arrowok="t"/>
                <v:fill/>
              </v:shape>
              <v:shape style="position:absolute;left:5456;top:7070;width:36;height:66" coordorigin="5456,7070" coordsize="36,66" path="m5491,7075l5482,7075,5487,7079,5487,7086,5492,7085,5492,7076,5491,7075e" filled="t" fillcolor="#FFFFFF" stroked="f">
                <v:path arrowok="t"/>
                <v:fill/>
              </v:shape>
            </v:group>
            <v:group style="position:absolute;left:5453;top:6949;width:43;height:65" coordorigin="5453,6949" coordsize="43,65">
              <v:shape style="position:absolute;left:5453;top:6949;width:43;height:65" coordorigin="5453,6949" coordsize="43,65" path="m5479,6949l5470,6950,5453,7015,5458,7014,5463,6995,5487,6992,5491,6992,5491,6991,5464,6991,5473,6954,5476,6954,5481,6954,5479,6949e" filled="t" fillcolor="#FFFFFF" stroked="f">
                <v:path arrowok="t"/>
                <v:fill/>
              </v:shape>
              <v:shape style="position:absolute;left:5453;top:6949;width:43;height:65" coordorigin="5453,6949" coordsize="43,65" path="m5491,6992l5487,6992,5491,7010,5496,7009,5491,6992e" filled="t" fillcolor="#FFFFFF" stroked="f">
                <v:path arrowok="t"/>
                <v:fill/>
              </v:shape>
              <v:shape style="position:absolute;left:5453;top:6949;width:43;height:65" coordorigin="5453,6949" coordsize="43,65" path="m5481,6954l5476,6954,5485,6988,5464,6991,5491,6991,5481,6954e" filled="t" fillcolor="#FFFFFF" stroked="f">
                <v:path arrowok="t"/>
                <v:fill/>
              </v:shape>
            </v:group>
            <v:group style="position:absolute;left:5457;top:6825;width:37;height:67" coordorigin="5457,6825" coordsize="37,67">
              <v:shape style="position:absolute;left:5457;top:6825;width:37;height:67" coordorigin="5457,6825" coordsize="37,67" path="m5490,6825l5461,6829,5457,6840,5457,6881,5461,6892,5490,6888,5492,6882,5472,6882,5466,6882,5466,6837,5472,6835,5479,6835,5493,6835,5490,6825e" filled="t" fillcolor="#FFFFFF" stroked="f">
                <v:path arrowok="t"/>
                <v:fill/>
              </v:shape>
              <v:shape style="position:absolute;left:5457;top:6825;width:37;height:67" coordorigin="5457,6825" coordsize="37,67" path="m5494,6870l5485,6872,5485,6879,5479,6881,5472,6882,5492,6882,5494,6876,5494,6870e" filled="t" fillcolor="#FFFFFF" stroked="f">
                <v:path arrowok="t"/>
                <v:fill/>
              </v:shape>
              <v:shape style="position:absolute;left:5457;top:6825;width:37;height:67" coordorigin="5457,6825" coordsize="37,67" path="m5493,6835l5479,6835,5485,6835,5485,6842,5494,6841,5494,6835,5493,6835e" filled="t" fillcolor="#FFFFFF" stroked="f">
                <v:path arrowok="t"/>
                <v:fill/>
              </v:shape>
            </v:group>
            <v:group style="position:absolute;left:5456;top:6702;width:37;height:67" coordorigin="5456,6702" coordsize="37,67">
              <v:shape style="position:absolute;left:5456;top:6702;width:37;height:67" coordorigin="5456,6702" coordsize="37,67" path="m5489,6702l5460,6706,5456,6718,5457,6759,5460,6769,5489,6766,5491,6759,5472,6759,5465,6759,5465,6715,5472,6713,5478,6712,5493,6712,5489,6702e" filled="t" fillcolor="#FFFFFF" stroked="f">
                <v:path arrowok="t"/>
                <v:fill/>
              </v:shape>
              <v:shape style="position:absolute;left:5456;top:6702;width:37;height:67" coordorigin="5456,6702" coordsize="37,67" path="m5493,6712l5478,6712,5484,6712,5484,6757,5478,6759,5472,6759,5491,6759,5493,6754,5493,6713,5493,6712e" filled="t" fillcolor="#FFFFFF" stroked="f">
                <v:path arrowok="t"/>
                <v:fill/>
              </v:shape>
            </v:group>
            <v:group style="position:absolute;left:5586;top:7053;width:36;height:66" coordorigin="5586,7053" coordsize="36,66">
              <v:shape style="position:absolute;left:5586;top:7053;width:36;height:66" coordorigin="5586,7053" coordsize="36,66" path="m5622,7063l5614,7063,5594,7119,5603,7118,5622,7063e" filled="t" fillcolor="#FFFFFF" stroked="f">
                <v:path arrowok="t"/>
                <v:fill/>
              </v:shape>
              <v:shape style="position:absolute;left:5586;top:7053;width:36;height:66" coordorigin="5586,7053" coordsize="36,66" path="m5623,7053l5586,7058,5586,7066,5614,7063,5622,7063,5623,7060,5623,7053e" filled="t" fillcolor="#FFFFFF" stroked="f">
                <v:path arrowok="t"/>
                <v:fill/>
              </v:shape>
            </v:group>
            <v:group style="position:absolute;left:5588;top:6932;width:33;height:65" coordorigin="5588,6932" coordsize="33,65">
              <v:shape style="position:absolute;left:5588;top:6932;width:33;height:65" coordorigin="5588,6932" coordsize="33,65" path="m5609,6942l5600,6942,5600,6987,5588,6989,5588,6997,5621,6993,5621,6986,5609,6986,5609,6942e" filled="t" fillcolor="#FFFFFF" stroked="f">
                <v:path arrowok="t"/>
                <v:fill/>
              </v:shape>
              <v:shape style="position:absolute;left:5588;top:6932;width:33;height:65" coordorigin="5588,6932" coordsize="33,65" path="m5621,6985l5609,6986,5621,6986,5621,6985e" filled="t" fillcolor="#FFFFFF" stroked="f">
                <v:path arrowok="t"/>
                <v:fill/>
              </v:shape>
              <v:shape style="position:absolute;left:5588;top:6932;width:33;height:65" coordorigin="5588,6932" coordsize="33,65" path="m5609,6932l5591,6936,5591,6944,5600,6942,5609,6942,5609,6932e" filled="t" fillcolor="#FFFFFF" stroked="f">
                <v:path arrowok="t"/>
                <v:fill/>
              </v:shape>
            </v:group>
            <v:group style="position:absolute;left:5588;top:6808;width:33;height:67" coordorigin="5588,6808" coordsize="33,67">
              <v:shape style="position:absolute;left:5588;top:6808;width:33;height:67" coordorigin="5588,6808" coordsize="33,67" path="m5618,6808l5591,6812,5588,6823,5588,6865,5591,6875,5618,6872,5619,6869,5600,6869,5593,6868,5593,6818,5600,6815,5609,6814,5620,6814,5618,6808e" filled="t" fillcolor="#FFFFFF" stroked="f">
                <v:path arrowok="t"/>
                <v:fill/>
              </v:shape>
              <v:shape style="position:absolute;left:5588;top:6808;width:33;height:67" coordorigin="5588,6808" coordsize="33,67" path="m5620,6814l5609,6814,5616,6815,5616,6865,5609,6868,5600,6869,5619,6869,5621,6860,5621,6819,5620,6814e" filled="t" fillcolor="#FFFFFF" stroked="f">
                <v:path arrowok="t"/>
                <v:fill/>
              </v:shape>
            </v:group>
            <v:group style="position:absolute;left:5587;top:6686;width:35;height:66" coordorigin="5587,6686" coordsize="35,66">
              <v:shape style="position:absolute;left:5587;top:6686;width:35;height:66" coordorigin="5587,6686" coordsize="35,66" path="m5621,6691l5613,6691,5617,6695,5617,6706,5616,6709,5608,6717,5600,6721,5591,6730,5587,6735,5587,6752,5622,6748,5622,6747,5592,6747,5592,6736,5594,6733,5598,6730,5603,6725,5611,6720,5620,6711,5622,6707,5622,6692,5621,6691e" filled="t" fillcolor="#FFFFFF" stroked="f">
                <v:path arrowok="t"/>
                <v:fill/>
              </v:shape>
              <v:shape style="position:absolute;left:5587;top:6686;width:35;height:66" coordorigin="5587,6686" coordsize="35,66" path="m5622,6743l5592,6747,5622,6747,5622,6743e" filled="t" fillcolor="#FFFFFF" stroked="f">
                <v:path arrowok="t"/>
                <v:fill/>
              </v:shape>
              <v:shape style="position:absolute;left:5587;top:6686;width:35;height:66" coordorigin="5587,6686" coordsize="35,66" path="m5615,6686l5594,6689,5587,6696,5587,6705,5592,6705,5592,6698,5597,6693,5613,6691,5621,6691,5615,6686e" filled="t" fillcolor="#FFFFFF" stroked="f">
                <v:path arrowok="t"/>
                <v:fill/>
              </v:shape>
            </v:group>
            <v:group style="position:absolute;left:5510;top:7611;width:355;height:93" coordorigin="5510,7611" coordsize="355,93">
              <v:shape style="position:absolute;left:5510;top:7611;width:355;height:93" coordorigin="5510,7611" coordsize="355,93" path="m5519,7689l5510,7690,5511,7700,5516,7704,5526,7704,5537,7702,5545,7698,5545,7696,5523,7696,5519,7694,5519,7689e" filled="t" fillcolor="#231F20" stroked="f">
                <v:path arrowok="t"/>
                <v:fill/>
              </v:shape>
              <v:shape style="position:absolute;left:5510;top:7611;width:355;height:93" coordorigin="5510,7611" coordsize="355,93" path="m5537,7656l5519,7659,5511,7663,5511,7679,5515,7682,5525,7683,5528,7684,5532,7684,5535,7685,5537,7686,5537,7693,5532,7695,5523,7696,5545,7696,5545,7681,5540,7678,5531,7676,5527,7676,5523,7675,5521,7675,5519,7674,5519,7668,5523,7666,5532,7665,5544,7665,5543,7661,5537,7656e" filled="t" fillcolor="#231F20" stroked="f">
                <v:path arrowok="t"/>
                <v:fill/>
              </v:shape>
              <v:shape style="position:absolute;left:5510;top:7611;width:355;height:93" coordorigin="5510,7611" coordsize="355,93" path="m5544,7665l5532,7665,5535,7667,5536,7671,5544,7670,5544,7665e" filled="t" fillcolor="#231F20" stroked="f">
                <v:path arrowok="t"/>
                <v:fill/>
              </v:shape>
              <v:shape style="position:absolute;left:5510;top:7611;width:355;height:93" coordorigin="5510,7611" coordsize="355,93" path="m5584,7650l5564,7653,5557,7660,5557,7694,5564,7699,5583,7697,5589,7691,5567,7691,5565,7686,5565,7679,5591,7675,5591,7671,5565,7671,5565,7664,5568,7660,5581,7658,5591,7658,5591,7655,5584,7650e" filled="t" fillcolor="#231F20" stroked="f">
                <v:path arrowok="t"/>
                <v:fill/>
              </v:shape>
              <v:shape style="position:absolute;left:5510;top:7611;width:355;height:93" coordorigin="5510,7611" coordsize="355,93" path="m5591,7680l5583,7681,5582,7686,5579,7689,5567,7691,5589,7691,5590,7690,5591,7680e" filled="t" fillcolor="#231F20" stroked="f">
                <v:path arrowok="t"/>
                <v:fill/>
              </v:shape>
              <v:shape style="position:absolute;left:5510;top:7611;width:355;height:93" coordorigin="5510,7611" coordsize="355,93" path="m5591,7658l5581,7658,5583,7663,5583,7668,5565,7671,5591,7671,5591,7658e" filled="t" fillcolor="#231F20" stroked="f">
                <v:path arrowok="t"/>
                <v:fill/>
              </v:shape>
              <v:shape style="position:absolute;left:5510;top:7611;width:355;height:93" coordorigin="5510,7611" coordsize="355,93" path="m5613,7631l5605,7632,5605,7690,5610,7692,5620,7691,5620,7684,5615,7684,5613,7683,5613,7631e" filled="t" fillcolor="#231F20" stroked="f">
                <v:path arrowok="t"/>
                <v:fill/>
              </v:shape>
              <v:shape style="position:absolute;left:5510;top:7611;width:355;height:93" coordorigin="5510,7611" coordsize="355,93" path="m5620,7683l5615,7684,5620,7684,5620,7683e" filled="t" fillcolor="#231F20" stroked="f">
                <v:path arrowok="t"/>
                <v:fill/>
              </v:shape>
              <v:shape style="position:absolute;left:5510;top:7611;width:355;height:93" coordorigin="5510,7611" coordsize="355,93" path="m5657,7641l5636,7643,5629,7651,5629,7684,5636,7690,5656,7687,5662,7681,5639,7681,5638,7677,5638,7669,5664,7666,5664,7661,5638,7661,5638,7654,5641,7651,5654,7649,5664,7649,5664,7646,5657,7641e" filled="t" fillcolor="#231F20" stroked="f">
                <v:path arrowok="t"/>
                <v:fill/>
              </v:shape>
              <v:shape style="position:absolute;left:5510;top:7611;width:355;height:93" coordorigin="5510,7611" coordsize="355,93" path="m5664,7671l5655,7672,5654,7677,5651,7680,5639,7681,5662,7681,5662,7680,5664,7671e" filled="t" fillcolor="#231F20" stroked="f">
                <v:path arrowok="t"/>
                <v:fill/>
              </v:shape>
              <v:shape style="position:absolute;left:5510;top:7611;width:355;height:93" coordorigin="5510,7611" coordsize="355,93" path="m5664,7649l5654,7649,5656,7653,5656,7659,5638,7661,5664,7661,5664,7649e" filled="t" fillcolor="#231F20" stroked="f">
                <v:path arrowok="t"/>
                <v:fill/>
              </v:shape>
              <v:shape style="position:absolute;left:5510;top:7611;width:355;height:93" coordorigin="5510,7611" coordsize="355,93" path="m5704,7635l5684,7637,5677,7645,5677,7678,5684,7684,5704,7681,5710,7675,5687,7675,5685,7671,5685,7648,5689,7645,5700,7643,5711,7643,5710,7640,5704,7635e" filled="t" fillcolor="#231F20" stroked="f">
                <v:path arrowok="t"/>
                <v:fill/>
              </v:shape>
              <v:shape style="position:absolute;left:5510;top:7611;width:355;height:93" coordorigin="5510,7611" coordsize="355,93" path="m5711,7664l5703,7666,5702,7670,5699,7674,5687,7675,5710,7675,5710,7674,5711,7664e" filled="t" fillcolor="#231F20" stroked="f">
                <v:path arrowok="t"/>
                <v:fill/>
              </v:shape>
              <v:shape style="position:absolute;left:5510;top:7611;width:355;height:93" coordorigin="5510,7611" coordsize="355,93" path="m5711,7643l5700,7643,5702,7647,5703,7650,5711,7649,5711,7643e" filled="t" fillcolor="#231F20" stroked="f">
                <v:path arrowok="t"/>
                <v:fill/>
              </v:shape>
              <v:shape style="position:absolute;left:5510;top:7611;width:355;height:93" coordorigin="5510,7611" coordsize="355,93" path="m5736,7640l5727,7640,5727,7674,5733,7676,5745,7675,5745,7668,5737,7668,5736,7667,5736,7640e" filled="t" fillcolor="#231F20" stroked="f">
                <v:path arrowok="t"/>
                <v:fill/>
              </v:shape>
              <v:shape style="position:absolute;left:5510;top:7611;width:355;height:93" coordorigin="5510,7611" coordsize="355,93" path="m5745,7667l5737,7668,5745,7668,5745,7667e" filled="t" fillcolor="#231F20" stroked="f">
                <v:path arrowok="t"/>
                <v:fill/>
              </v:shape>
              <v:shape style="position:absolute;left:5510;top:7611;width:355;height:93" coordorigin="5510,7611" coordsize="355,93" path="m5736,7615l5727,7616,5727,7632,5719,7633,5719,7641,5727,7640,5736,7640,5736,7639,5745,7638,5745,7631,5736,7631,5736,7615e" filled="t" fillcolor="#231F20" stroked="f">
                <v:path arrowok="t"/>
                <v:fill/>
              </v:shape>
              <v:shape style="position:absolute;left:5510;top:7611;width:355;height:93" coordorigin="5510,7611" coordsize="355,93" path="m5745,7630l5736,7631,5745,7631,5745,7630e" filled="t" fillcolor="#231F20" stroked="f">
                <v:path arrowok="t"/>
                <v:fill/>
              </v:shape>
              <v:shape style="position:absolute;left:5510;top:7611;width:355;height:93" coordorigin="5510,7611" coordsize="355,93" path="m5767,7627l5759,7628,5759,7673,5767,7672,5767,7627e" filled="t" fillcolor="#231F20" stroked="f">
                <v:path arrowok="t"/>
                <v:fill/>
              </v:shape>
              <v:shape style="position:absolute;left:5510;top:7611;width:355;height:93" coordorigin="5510,7611" coordsize="355,93" path="m5767,7611l5758,7612,5758,7623,5767,7621,5767,7611e" filled="t" fillcolor="#231F20" stroked="f">
                <v:path arrowok="t"/>
                <v:fill/>
              </v:shape>
              <v:shape style="position:absolute;left:5510;top:7611;width:355;height:93" coordorigin="5510,7611" coordsize="355,93" path="m5810,7621l5789,7624,5782,7631,5782,7664,5789,7670,5809,7667,5815,7661,5792,7661,5790,7657,5790,7634,5794,7631,5806,7629,5817,7629,5817,7626,5810,7621e" filled="t" fillcolor="#231F20" stroked="f">
                <v:path arrowok="t"/>
                <v:fill/>
              </v:shape>
              <v:shape style="position:absolute;left:5510;top:7611;width:355;height:93" coordorigin="5510,7611" coordsize="355,93" path="m5817,7629l5806,7629,5808,7634,5808,7656,5805,7660,5792,7661,5815,7661,5817,7660,5817,7629e" filled="t" fillcolor="#231F20" stroked="f">
                <v:path arrowok="t"/>
                <v:fill/>
              </v:shape>
              <v:shape style="position:absolute;left:5510;top:7611;width:355;height:93" coordorigin="5510,7611" coordsize="355,93" path="m5839,7618l5831,7619,5831,7664,5839,7663,5839,7628,5844,7624,5856,7623,5865,7623,5865,7620,5839,7620,5839,7618e" filled="t" fillcolor="#231F20" stroked="f">
                <v:path arrowok="t"/>
                <v:fill/>
              </v:shape>
              <v:shape style="position:absolute;left:5510;top:7611;width:355;height:93" coordorigin="5510,7611" coordsize="355,93" path="m5865,7623l5856,7623,5857,7627,5857,7660,5865,7659,5865,7623e" filled="t" fillcolor="#231F20" stroked="f">
                <v:path arrowok="t"/>
                <v:fill/>
              </v:shape>
              <v:shape style="position:absolute;left:5510;top:7611;width:355;height:93" coordorigin="5510,7611" coordsize="355,93" path="m5859,7615l5846,7616,5842,7618,5839,7620,5865,7620,5865,7620,5859,761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0.355988pt;margin-top:326.117004pt;width:61.27pt;height:61.27pt;mso-position-horizontal-relative:page;mso-position-vertical-relative:page;z-index:-499" coordorigin="6207,6522" coordsize="1225,1225">
            <v:group style="position:absolute;left:6217;top:6532;width:1205;height:1205" coordorigin="6217,6532" coordsize="1205,1205">
              <v:shape style="position:absolute;left:6217;top:6532;width:1205;height:1205" coordorigin="6217,6532" coordsize="1205,1205" path="m6217,6532l7423,6532,7423,7738,6217,7738,6217,6532e" filled="t" fillcolor="#ED1C24" stroked="f">
                <v:path arrowok="t"/>
                <v:fill/>
              </v:shape>
            </v:group>
            <v:group style="position:absolute;left:6978;top:7040;width:190;height:190" coordorigin="6978,7040" coordsize="190,190">
              <v:shape style="position:absolute;left:6978;top:7040;width:190;height:190" coordorigin="6978,7040" coordsize="190,190" path="m7169,7040l6978,7040,6978,7230,7169,7230,7169,7040e" filled="t" fillcolor="#FFFFFF" stroked="f">
                <v:path arrowok="t"/>
                <v:fill/>
              </v:shape>
            </v:group>
            <v:group style="position:absolute;left:6725;top:6786;width:190;height:698" coordorigin="6725,6786" coordsize="190,698">
              <v:shape style="position:absolute;left:6725;top:6786;width:190;height:698" coordorigin="6725,6786" coordsize="190,698" path="m6915,6786l6725,6786,6725,7484,6915,7484,6915,6786e" filled="t" fillcolor="#FFFFFF" stroked="f">
                <v:path arrowok="t"/>
                <v:fill/>
              </v:shape>
            </v:group>
            <v:group style="position:absolute;left:6978;top:6786;width:190;height:190" coordorigin="6978,6786" coordsize="190,190">
              <v:shape style="position:absolute;left:6978;top:6786;width:190;height:190" coordorigin="6978,6786" coordsize="190,190" path="m7169,6786l6978,6786,6978,6976,7169,6976,7169,6786e" filled="t" fillcolor="#FFFFFF" stroked="f">
                <v:path arrowok="t"/>
                <v:fill/>
              </v:shape>
            </v:group>
            <v:group style="position:absolute;left:6459;top:6773;width:213;height:216" coordorigin="6459,6773" coordsize="213,216">
              <v:shape style="position:absolute;left:6459;top:6773;width:213;height:216" coordorigin="6459,6773" coordsize="213,216" path="m6566,6773l6503,6794,6464,6845,6459,6867,6461,6893,6489,6954,6541,6986,6562,6989,6586,6987,6644,6956,6673,6899,6671,6872,6644,6810,6593,6777,6566,6773e" filled="t" fillcolor="#FFFFFF" stroked="f">
                <v:path arrowok="t"/>
                <v:fill/>
              </v:shape>
            </v:group>
            <v:group style="position:absolute;left:6471;top:7040;width:190;height:444" coordorigin="6471,7040" coordsize="190,444">
              <v:shape style="position:absolute;left:6471;top:7040;width:190;height:444" coordorigin="6471,7040" coordsize="190,444" path="m6662,7040l6471,7040,6471,7484,6662,7484,6662,7040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3.799011pt;margin-top:326.117004pt;width:61.27pt;height:61.27pt;mso-position-horizontal-relative:page;mso-position-vertical-relative:page;z-index:-498" coordorigin="7476,6522" coordsize="1225,1225">
            <v:group style="position:absolute;left:7486;top:6532;width:1205;height:1205" coordorigin="7486,6532" coordsize="1205,1205">
              <v:shape style="position:absolute;left:7486;top:6532;width:1205;height:1205" coordorigin="7486,6532" coordsize="1205,1205" path="m7486,6532l8691,6532,8691,7738,7486,7738,7486,6532e" filled="t" fillcolor="#ED1C24" stroked="f">
                <v:path arrowok="t"/>
                <v:fill/>
              </v:shape>
            </v:group>
            <v:group style="position:absolute;left:7650;top:6787;width:147;height:181" coordorigin="7650,6787" coordsize="147,181">
              <v:shape style="position:absolute;left:7650;top:6787;width:147;height:181" coordorigin="7650,6787" coordsize="147,181" path="m7697,6787l7650,6787,7650,6968,7711,6968,7772,6940,7685,6940,7685,6815,7778,6815,7763,6802,7743,6793,7721,6788,7697,6787e" filled="t" fillcolor="#FFFFFF" stroked="f">
                <v:path arrowok="t"/>
                <v:fill/>
              </v:shape>
              <v:shape style="position:absolute;left:7650;top:6787;width:147;height:181" coordorigin="7650,6787" coordsize="147,181" path="m7778,6815l7685,6815,7701,6815,7721,6818,7737,6826,7750,6841,7758,6863,7761,6895,7752,6916,7737,6930,7717,6938,7694,6940,7772,6940,7779,6931,7789,6911,7795,6886,7797,6856,7790,6833,7778,6815,7778,6815e" filled="t" fillcolor="#FFFFFF" stroked="f">
                <v:path arrowok="t"/>
                <v:fill/>
              </v:shape>
            </v:group>
            <v:group style="position:absolute;left:7831;top:6787;width:102;height:181" coordorigin="7831,6787" coordsize="102,181">
              <v:shape style="position:absolute;left:7831;top:6787;width:102;height:181" coordorigin="7831,6787" coordsize="102,181" path="m7933,6787l7831,6787,7831,6968,7933,6968,7933,6938,7865,6938,7865,6890,7927,6890,7927,6860,7865,6860,7865,6817,7933,6817,7933,6787e" filled="t" fillcolor="#FFFFFF" stroked="f">
                <v:path arrowok="t"/>
                <v:fill/>
              </v:shape>
            </v:group>
            <v:group style="position:absolute;left:7963;top:6785;width:100;height:185" coordorigin="7963,6785" coordsize="100,185">
              <v:shape style="position:absolute;left:7963;top:6785;width:100;height:185" coordorigin="7963,6785" coordsize="100,185" path="m7966,6931l7966,6965,7981,6968,8000,6970,8027,6969,8046,6961,8061,6948,8063,6942,8005,6942,7986,6939,7966,6931e" filled="t" fillcolor="#FFFFFF" stroked="f">
                <v:path arrowok="t"/>
                <v:fill/>
              </v:shape>
              <v:shape style="position:absolute;left:7963;top:6785;width:100;height:185" coordorigin="7963,6785" coordsize="100,185" path="m8034,6785l7974,6804,7963,6851,7971,6866,7987,6880,8013,6892,8032,6904,8038,6919,8038,6934,8025,6942,8063,6942,8069,6928,8072,6901,8064,6884,8048,6870,8024,6859,8002,6846,7996,6832,7996,6820,8008,6812,8059,6812,8052,6787,8034,6785e" filled="t" fillcolor="#FFFFFF" stroked="f">
                <v:path arrowok="t"/>
                <v:fill/>
              </v:shape>
              <v:shape style="position:absolute;left:7963;top:6785;width:100;height:185" coordorigin="7963,6785" coordsize="100,185" path="m8059,6812l8037,6812,8048,6814,8061,6820,8059,6812e" filled="t" fillcolor="#FFFFFF" stroked="f">
                <v:path arrowok="t"/>
                <v:fill/>
              </v:shape>
            </v:group>
            <v:group style="position:absolute;left:8121;top:6787;width:2;height:181" coordorigin="8121,6787" coordsize="2,181">
              <v:shape style="position:absolute;left:8121;top:6787;width:2;height:181" coordorigin="8121,6787" coordsize="0,181" path="m8121,6787l8121,6968e" filled="f" stroked="t" strokeweight="1.836pt" strokecolor="#FFFFFF">
                <v:path arrowok="t"/>
              </v:shape>
            </v:group>
            <v:group style="position:absolute;left:8171;top:6786;width:150;height:183" coordorigin="8171,6786" coordsize="150,183">
              <v:shape style="position:absolute;left:8171;top:6786;width:150;height:183" coordorigin="8171,6786" coordsize="150,183" path="m8274,6786l8206,6803,8173,6857,8171,6883,8175,6905,8230,6962,8282,6969,8302,6966,8321,6960,8321,6939,8276,6939,8248,6937,8231,6928,8219,6913,8211,6891,8209,6862,8217,6842,8230,6827,8250,6818,8276,6814,8313,6814,8310,6790,8295,6787,8274,6786e" filled="t" fillcolor="#FFFFFF" stroked="f">
                <v:path arrowok="t"/>
                <v:fill/>
              </v:shape>
              <v:shape style="position:absolute;left:8171;top:6786;width:150;height:183" coordorigin="8171,6786" coordsize="150,183" path="m8321,6863l8251,6863,8251,6892,8288,6892,8288,6937,8276,6939,8321,6939,8321,6863e" filled="t" fillcolor="#FFFFFF" stroked="f">
                <v:path arrowok="t"/>
                <v:fill/>
              </v:shape>
              <v:shape style="position:absolute;left:8171;top:6786;width:150;height:183" coordorigin="8171,6786" coordsize="150,183" path="m8313,6814l8276,6814,8297,6818,8314,6824,8313,6814e" filled="t" fillcolor="#FFFFFF" stroked="f">
                <v:path arrowok="t"/>
                <v:fill/>
              </v:shape>
            </v:group>
            <v:group style="position:absolute;left:8358;top:6787;width:143;height:181" coordorigin="8358,6787" coordsize="143,181">
              <v:shape style="position:absolute;left:8358;top:6787;width:143;height:181" coordorigin="8358,6787" coordsize="143,181" path="m8405,6787l8358,6787,8358,6968,8390,6968,8390,6863,8389,6840,8389,6823,8422,6823,8405,6787e" filled="t" fillcolor="#FFFFFF" stroked="f">
                <v:path arrowok="t"/>
                <v:fill/>
              </v:shape>
              <v:shape style="position:absolute;left:8358;top:6787;width:143;height:181" coordorigin="8358,6787" coordsize="143,181" path="m8422,6823l8389,6823,8389,6824,8396,6840,8405,6860,8414,6879,8458,6968,8502,6968,8502,6929,8472,6929,8465,6914,8456,6894,8448,6876,8422,6823e" filled="t" fillcolor="#FFFFFF" stroked="f">
                <v:path arrowok="t"/>
                <v:fill/>
              </v:shape>
              <v:shape style="position:absolute;left:8358;top:6787;width:143;height:181" coordorigin="8358,6787" coordsize="143,181" path="m8502,6787l8471,6787,8471,6876,8471,6890,8471,6913,8472,6929,8502,6929,8502,6787e" filled="t" fillcolor="#FFFFFF" stroked="f">
                <v:path arrowok="t"/>
                <v:fill/>
              </v:shape>
            </v:group>
            <v:group style="position:absolute;left:7631;top:7045;width:175;height:181" coordorigin="7631,7045" coordsize="175,181">
              <v:shape style="position:absolute;left:7631;top:7045;width:175;height:181" coordorigin="7631,7045" coordsize="175,181" path="m7737,7045l7698,7045,7631,7226,7666,7226,7681,7184,7790,7184,7780,7157,7690,7157,7705,7112,7712,7092,7717,7073,7748,7073,7737,7045e" filled="t" fillcolor="#FFFFFF" stroked="f">
                <v:path arrowok="t"/>
                <v:fill/>
              </v:shape>
              <v:shape style="position:absolute;left:7631;top:7045;width:175;height:181" coordorigin="7631,7045" coordsize="175,181" path="m7790,7184l7753,7184,7768,7226,7806,7226,7790,7184e" filled="t" fillcolor="#FFFFFF" stroked="f">
                <v:path arrowok="t"/>
                <v:fill/>
              </v:shape>
              <v:shape style="position:absolute;left:7631;top:7045;width:175;height:181" coordorigin="7631,7045" coordsize="175,181" path="m7748,7073l7717,7073,7718,7075,7723,7095,7729,7114,7744,7157,7780,7157,7748,7073e" filled="t" fillcolor="#FFFFFF" stroked="f">
                <v:path arrowok="t"/>
                <v:fill/>
              </v:shape>
            </v:group>
            <v:group style="position:absolute;left:7801;top:7045;width:246;height:181" coordorigin="7801,7045" coordsize="246,181">
              <v:shape style="position:absolute;left:7801;top:7045;width:246;height:181" coordorigin="7801,7045" coordsize="246,181" path="m7838,7045l7801,7045,7848,7226,7892,7226,7898,7198,7871,7198,7870,7193,7866,7170,7863,7153,7838,7045e" filled="t" fillcolor="#FFFFFF" stroked="f">
                <v:path arrowok="t"/>
                <v:fill/>
              </v:shape>
              <v:shape style="position:absolute;left:7801;top:7045;width:246;height:181" coordorigin="7801,7045" coordsize="246,181" path="m7953,7071l7924,7071,7925,7081,7928,7097,7930,7105,7957,7226,8001,7226,8008,7198,7980,7198,7978,7193,7975,7170,7971,7153,7953,7071e" filled="t" fillcolor="#FFFFFF" stroked="f">
                <v:path arrowok="t"/>
                <v:fill/>
              </v:shape>
              <v:shape style="position:absolute;left:7801;top:7045;width:246;height:181" coordorigin="7801,7045" coordsize="246,181" path="m7948,7045l7902,7045,7879,7156,7875,7177,7871,7198,7898,7198,7918,7105,7919,7096,7922,7081,7923,7071,7953,7071,7948,7045e" filled="t" fillcolor="#FFFFFF" stroked="f">
                <v:path arrowok="t"/>
                <v:fill/>
              </v:shape>
              <v:shape style="position:absolute;left:7801;top:7045;width:246;height:181" coordorigin="7801,7045" coordsize="246,181" path="m8047,7045l8012,7045,7987,7156,7983,7177,7980,7198,8008,7198,8047,7045e" filled="t" fillcolor="#FFFFFF" stroked="f">
                <v:path arrowok="t"/>
                <v:fill/>
              </v:shape>
            </v:group>
            <v:group style="position:absolute;left:8041;top:7045;width:175;height:181" coordorigin="8041,7045" coordsize="175,181">
              <v:shape style="position:absolute;left:8041;top:7045;width:175;height:181" coordorigin="8041,7045" coordsize="175,181" path="m8147,7045l8108,7045,8041,7226,8076,7226,8091,7184,8200,7184,8190,7157,8100,7157,8115,7112,8122,7092,8127,7073,8158,7073,8147,7045e" filled="t" fillcolor="#FFFFFF" stroked="f">
                <v:path arrowok="t"/>
                <v:fill/>
              </v:shape>
              <v:shape style="position:absolute;left:8041;top:7045;width:175;height:181" coordorigin="8041,7045" coordsize="175,181" path="m8200,7184l8163,7184,8178,7226,8216,7226,8200,7184e" filled="t" fillcolor="#FFFFFF" stroked="f">
                <v:path arrowok="t"/>
                <v:fill/>
              </v:shape>
              <v:shape style="position:absolute;left:8041;top:7045;width:175;height:181" coordorigin="8041,7045" coordsize="175,181" path="m8158,7073l8127,7073,8128,7075,8133,7095,8140,7114,8154,7157,8190,7157,8158,7073e" filled="t" fillcolor="#FFFFFF" stroked="f">
                <v:path arrowok="t"/>
                <v:fill/>
              </v:shape>
            </v:group>
            <v:group style="position:absolute;left:8239;top:7045;width:133;height:181" coordorigin="8239,7045" coordsize="133,181">
              <v:shape style="position:absolute;left:8239;top:7045;width:133;height:181" coordorigin="8239,7045" coordsize="133,181" path="m8289,7045l8239,7045,8239,7226,8274,7226,8274,7151,8342,7151,8340,7146,8335,7139,8323,7136,8325,7135,8343,7127,8346,7123,8274,7123,8274,7073,8355,7073,8352,7066,8338,7053,8316,7047,8289,7045e" filled="t" fillcolor="#FFFFFF" stroked="f">
                <v:path arrowok="t"/>
                <v:fill/>
              </v:shape>
              <v:shape style="position:absolute;left:8239;top:7045;width:133;height:181" coordorigin="8239,7045" coordsize="133,181" path="m8342,7151l8304,7151,8307,7156,8314,7175,8334,7226,8372,7226,8342,7151e" filled="t" fillcolor="#FFFFFF" stroked="f">
                <v:path arrowok="t"/>
                <v:fill/>
              </v:shape>
              <v:shape style="position:absolute;left:8239;top:7045;width:133;height:181" coordorigin="8239,7045" coordsize="133,181" path="m8355,7073l8274,7073,8299,7074,8317,7082,8323,7105,8311,7119,8284,7123,8346,7123,8355,7111,8359,7086,8355,7073e" filled="t" fillcolor="#FFFFFF" stroked="f">
                <v:path arrowok="t"/>
                <v:fill/>
              </v:shape>
            </v:group>
            <v:group style="position:absolute;left:8402;top:7045;width:147;height:181" coordorigin="8402,7045" coordsize="147,181">
              <v:shape style="position:absolute;left:8402;top:7045;width:147;height:181" coordorigin="8402,7045" coordsize="147,181" path="m8449,7045l8402,7045,8402,7226,8463,7226,8523,7198,8436,7198,8436,7073,8530,7073,8514,7060,8495,7052,8473,7046,8449,7045e" filled="t" fillcolor="#FFFFFF" stroked="f">
                <v:path arrowok="t"/>
                <v:fill/>
              </v:shape>
              <v:shape style="position:absolute;left:8402;top:7045;width:147;height:181" coordorigin="8402,7045" coordsize="147,181" path="m8530,7073l8436,7073,8453,7074,8472,7077,8489,7085,8502,7099,8510,7121,8512,7154,8504,7174,8489,7188,8469,7196,8445,7198,8523,7198,8531,7189,8541,7170,8547,7144,8548,7114,8541,7091,8530,7074,8530,7073e" filled="t" fillcolor="#FFFFFF" stroked="f">
                <v:path arrowok="t"/>
                <v:fill/>
              </v:shape>
            </v:group>
            <v:group style="position:absolute;left:7643;top:7300;width:117;height:184" coordorigin="7643,7300" coordsize="117,184">
              <v:shape style="position:absolute;left:7643;top:7300;width:117;height:184" coordorigin="7643,7300" coordsize="117,184" path="m7750,7328l7693,7328,7712,7336,7720,7359,7686,7414,7643,7454,7643,7484,7760,7484,7760,7456,7680,7456,7682,7454,7728,7412,7755,7341,7750,7328e" filled="t" fillcolor="#FFFFFF" stroked="f">
                <v:path arrowok="t"/>
                <v:fill/>
              </v:shape>
              <v:shape style="position:absolute;left:7643;top:7300;width:117;height:184" coordorigin="7643,7300" coordsize="117,184" path="m7760,7455l7720,7455,7700,7456,7680,7456,7760,7456,7760,7455e" filled="t" fillcolor="#FFFFFF" stroked="f">
                <v:path arrowok="t"/>
                <v:fill/>
              </v:shape>
              <v:shape style="position:absolute;left:7643;top:7300;width:117;height:184" coordorigin="7643,7300" coordsize="117,184" path="m7684,7300l7664,7303,7646,7310,7654,7337,7673,7330,7693,7328,7750,7328,7747,7323,7733,7310,7711,7302,7684,7300e" filled="t" fillcolor="#FFFFFF" stroked="f">
                <v:path arrowok="t"/>
                <v:fill/>
              </v:shape>
            </v:group>
            <v:group style="position:absolute;left:7786;top:7301;width:126;height:184" coordorigin="7786,7301" coordsize="126,184">
              <v:shape style="position:absolute;left:7786;top:7301;width:126;height:184" coordorigin="7786,7301" coordsize="126,184" path="m7833,7301l7788,7366,7786,7397,7788,7423,7818,7476,7864,7485,7882,7478,7896,7465,7899,7458,7840,7458,7830,7445,7823,7423,7821,7391,7823,7365,7829,7343,7841,7331,7859,7329,7898,7329,7893,7321,7878,7310,7858,7303,7833,7301e" filled="t" fillcolor="#FFFFFF" stroked="f">
                <v:path arrowok="t"/>
                <v:fill/>
              </v:shape>
              <v:shape style="position:absolute;left:7786;top:7301;width:126;height:184" coordorigin="7786,7301" coordsize="126,184" path="m7898,7329l7859,7329,7867,7338,7873,7356,7876,7383,7876,7421,7869,7442,7858,7455,7840,7458,7899,7458,7905,7446,7910,7421,7912,7393,7912,7387,7910,7360,7904,7338,7898,7329e" filled="t" fillcolor="#FFFFFF" stroked="f">
                <v:path arrowok="t"/>
                <v:fill/>
              </v:shape>
            </v:group>
            <v:group style="position:absolute;left:7933;top:7302;width:81;height:181" coordorigin="7933,7302" coordsize="81,181">
              <v:shape style="position:absolute;left:7933;top:7302;width:81;height:181" coordorigin="7933,7302" coordsize="81,181" path="m8015,7339l7980,7339,7980,7351,7980,7367,7980,7389,7980,7484,8015,7484,8015,7339e" filled="t" fillcolor="#FFFFFF" stroked="f">
                <v:path arrowok="t"/>
                <v:fill/>
              </v:shape>
              <v:shape style="position:absolute;left:7933;top:7302;width:81;height:181" coordorigin="7933,7302" coordsize="81,181" path="m8015,7302l7983,7302,7933,7341,7950,7366,7968,7351,7976,7343,7980,7339,8015,7339,8015,7302e" filled="t" fillcolor="#FFFFFF" stroked="f">
                <v:path arrowok="t"/>
                <v:fill/>
              </v:shape>
            </v:group>
            <v:group style="position:absolute;left:8051;top:7302;width:119;height:181" coordorigin="8051,7302" coordsize="119,181">
              <v:shape style="position:absolute;left:8051;top:7302;width:119;height:181" coordorigin="8051,7302" coordsize="119,181" path="m8169,7302l8051,7302,8051,7331,8134,7331,8068,7484,8107,7484,8169,7332,8169,730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8.983002pt;margin-top:323.507019pt;width:50.517853pt;height:66.553pt;mso-position-horizontal-relative:page;mso-position-vertical-relative:page;z-index:-497" coordorigin="8980,6470" coordsize="1010,1331">
            <v:shape style="position:absolute;left:9264;top:6547;width:146;height:152" type="#_x0000_t75">
              <v:imagedata r:id="rId39" o:title=""/>
            </v:shape>
            <v:shape style="position:absolute;left:9263;top:7063;width:221;height:160" type="#_x0000_t75">
              <v:imagedata r:id="rId40" o:title=""/>
            </v:shape>
            <v:shape style="position:absolute;left:9400;top:7205;width:85;height:181" type="#_x0000_t75">
              <v:imagedata r:id="rId41" o:title=""/>
            </v:shape>
            <v:shape style="position:absolute;left:9485;top:6472;width:221;height:226" type="#_x0000_t75">
              <v:imagedata r:id="rId42" o:title=""/>
            </v:shape>
            <v:shape style="position:absolute;left:8980;top:6470;width:765;height:1331" type="#_x0000_t75">
              <v:imagedata r:id="rId43" o:title=""/>
            </v:shape>
            <v:shape style="position:absolute;left:9484;top:6863;width:506;height:866" type="#_x0000_t75">
              <v:imagedata r:id="rId44" o:title=""/>
            </v:shape>
            <v:shape style="position:absolute;left:9485;top:6470;width:233;height:169" type="#_x0000_t75">
              <v:imagedata r:id="rId45" o:title=""/>
            </v:shape>
            <v:shape style="position:absolute;left:9051;top:6863;width:680;height:866" type="#_x0000_t75">
              <v:imagedata r:id="rId46" o:title=""/>
            </v:shape>
            <v:shape style="position:absolute;left:9514;top:6941;width:403;height:712" type="#_x0000_t75">
              <v:imagedata r:id="rId47" o:title=""/>
            </v:shape>
            <v:shape style="position:absolute;left:9263;top:7063;width:221;height:468" type="#_x0000_t75">
              <v:imagedata r:id="rId48" o:title=""/>
            </v:shape>
            <v:shape style="position:absolute;left:9315;top:7127;width:169;height:339" type="#_x0000_t75">
              <v:imagedata r:id="rId49" o:title=""/>
            </v:shape>
            <v:shape style="position:absolute;left:9375;top:7186;width:110;height:219" type="#_x0000_t75">
              <v:imagedata r:id="rId50" o:title=""/>
            </v:shape>
            <v:shape style="position:absolute;left:9049;top:6860;width:871;height:871" type="#_x0000_t75">
              <v:imagedata r:id="rId51" o:title=""/>
            </v:shape>
            <v:shape style="position:absolute;left:9315;top:6470;width:339;height:169" type="#_x0000_t75">
              <v:imagedata r:id="rId52" o:title=""/>
            </v:shape>
            <v:shape style="position:absolute;left:9400;top:6472;width:92;height:83" type="#_x0000_t75">
              <v:imagedata r:id="rId53" o:title=""/>
            </v:shape>
            <v:shape style="position:absolute;left:9375;top:6470;width:219;height:110" type="#_x0000_t75">
              <v:imagedata r:id="rId54" o:title=""/>
            </v:shape>
            <v:shape style="position:absolute;left:9135;top:6939;width:707;height:715" type="#_x0000_t75">
              <v:imagedata r:id="rId55" o:title=""/>
            </v:shape>
            <w10:wrap type="none"/>
          </v:group>
        </w:pict>
      </w:r>
      <w:r>
        <w:rPr/>
        <w:pict>
          <v:group style="position:absolute;margin-left:504.030487pt;margin-top:322.970917pt;width:55.7445pt;height:66.990604pt;mso-position-horizontal-relative:page;mso-position-vertical-relative:page;z-index:-496" coordorigin="10081,6459" coordsize="1115,1340">
            <v:group style="position:absolute;left:10107;top:6469;width:139;height:183" coordorigin="10107,6469" coordsize="139,183">
              <v:shape style="position:absolute;left:10107;top:6469;width:139;height:183" coordorigin="10107,6469" coordsize="139,183" path="m10158,6469l10134,6475,10118,6487,10110,6505,10107,6530,10107,6601,10112,6626,10125,6642,10145,6650,10168,6652,10191,6651,10211,6647,10229,6642,10246,6636,10246,6620,10154,6620,10148,6617,10148,6599,10149,6519,10159,6506,10190,6502,10235,6502,10238,6475,10219,6473,10200,6471,10180,6470,10158,6469e" filled="t" fillcolor="#231F20" stroked="f">
                <v:path arrowok="t"/>
                <v:fill/>
              </v:shape>
              <v:shape style="position:absolute;left:10107;top:6469;width:139;height:183" coordorigin="10107,6469" coordsize="139,183" path="m10246,6543l10173,6543,10173,6575,10205,6575,10205,6615,10196,6618,10181,6620,10246,6620,10246,6543e" filled="t" fillcolor="#231F20" stroked="f">
                <v:path arrowok="t"/>
                <v:fill/>
              </v:shape>
              <v:shape style="position:absolute;left:10107;top:6469;width:139;height:183" coordorigin="10107,6469" coordsize="139,183" path="m10235,6502l10190,6502,10209,6504,10234,6507,10235,6502e" filled="t" fillcolor="#231F20" stroked="f">
                <v:path arrowok="t"/>
                <v:fill/>
              </v:shape>
            </v:group>
            <v:group style="position:absolute;left:10285;top:6471;width:123;height:179" coordorigin="10285,6471" coordsize="123,179">
              <v:shape style="position:absolute;left:10285;top:6471;width:123;height:179" coordorigin="10285,6471" coordsize="123,179" path="m10408,6471l10285,6471,10285,6650,10407,6650,10407,6616,10326,6616,10326,6574,10397,6574,10402,6540,10326,6540,10326,6505,10403,6505,10408,6471e" filled="t" fillcolor="#231F20" stroked="f">
                <v:path arrowok="t"/>
                <v:fill/>
              </v:shape>
            </v:group>
            <v:group style="position:absolute;left:10445;top:6471;width:143;height:179" coordorigin="10445,6471" coordsize="143,179">
              <v:shape style="position:absolute;left:10445;top:6471;width:143;height:179" coordorigin="10445,6471" coordsize="143,179" path="m10514,6471l10445,6471,10445,6650,10486,6650,10486,6578,10565,6578,10562,6568,10574,6553,10575,6547,10486,6547,10486,6504,10575,6504,10572,6493,10559,6479,10538,6473,10514,6471e" filled="t" fillcolor="#231F20" stroked="f">
                <v:path arrowok="t"/>
                <v:fill/>
              </v:shape>
              <v:shape style="position:absolute;left:10445;top:6471;width:143;height:179" coordorigin="10445,6471" coordsize="143,179" path="m10565,6578l10509,6578,10542,6650,10588,6650,10565,6578e" filled="t" fillcolor="#231F20" stroked="f">
                <v:path arrowok="t"/>
                <v:fill/>
              </v:shape>
              <v:shape style="position:absolute;left:10445;top:6471;width:143;height:179" coordorigin="10445,6471" coordsize="143,179" path="m10575,6504l10533,6504,10538,6509,10538,6542,10533,6547,10575,6547,10579,6531,10578,6518,10575,6504e" filled="t" fillcolor="#231F20" stroked="f">
                <v:path arrowok="t"/>
                <v:fill/>
              </v:shape>
            </v:group>
            <v:group style="position:absolute;left:10617;top:6471;width:191;height:179" coordorigin="10617,6471" coordsize="191,179">
              <v:shape style="position:absolute;left:10617;top:6471;width:191;height:179" coordorigin="10617,6471" coordsize="191,179" path="m10666,6471l10617,6471,10617,6650,10656,6650,10656,6532,10695,6532,10666,6471e" filled="t" fillcolor="#231F20" stroked="f">
                <v:path arrowok="t"/>
                <v:fill/>
              </v:shape>
              <v:shape style="position:absolute;left:10617;top:6471;width:191;height:179" coordorigin="10617,6471" coordsize="191,179" path="m10808,6532l10769,6532,10769,6650,10808,6650,10808,6532e" filled="t" fillcolor="#231F20" stroked="f">
                <v:path arrowok="t"/>
                <v:fill/>
              </v:shape>
              <v:shape style="position:absolute;left:10617;top:6471;width:191;height:179" coordorigin="10617,6471" coordsize="191,179" path="m10695,6532l10656,6532,10700,6622,10726,6622,10750,6571,10712,6571,10695,6532e" filled="t" fillcolor="#231F20" stroked="f">
                <v:path arrowok="t"/>
                <v:fill/>
              </v:shape>
              <v:shape style="position:absolute;left:10617;top:6471;width:191;height:179" coordorigin="10617,6471" coordsize="191,179" path="m10808,6471l10759,6471,10712,6571,10750,6571,10769,6532,10808,6532,10808,6471e" filled="t" fillcolor="#231F20" stroked="f">
                <v:path arrowok="t"/>
                <v:fill/>
              </v:shape>
            </v:group>
            <v:group style="position:absolute;left:10835;top:6471;width:171;height:179" coordorigin="10835,6471" coordsize="171,179">
              <v:shape style="position:absolute;left:10835;top:6471;width:171;height:179" coordorigin="10835,6471" coordsize="171,179" path="m10943,6471l10898,6471,10835,6650,10880,6650,10891,6617,10995,6617,10983,6585,10898,6585,10920,6511,10957,6511,10943,6471e" filled="t" fillcolor="#231F20" stroked="f">
                <v:path arrowok="t"/>
                <v:fill/>
              </v:shape>
              <v:shape style="position:absolute;left:10835;top:6471;width:171;height:179" coordorigin="10835,6471" coordsize="171,179" path="m10995,6617l10951,6617,10961,6650,11006,6650,10995,6617e" filled="t" fillcolor="#231F20" stroked="f">
                <v:path arrowok="t"/>
                <v:fill/>
              </v:shape>
              <v:shape style="position:absolute;left:10835;top:6471;width:171;height:179" coordorigin="10835,6471" coordsize="171,179" path="m10957,6511l10920,6511,10943,6585,10983,6585,10957,6511e" filled="t" fillcolor="#231F20" stroked="f">
                <v:path arrowok="t"/>
                <v:fill/>
              </v:shape>
            </v:group>
            <v:group style="position:absolute;left:11033;top:6471;width:145;height:179" coordorigin="11033,6471" coordsize="145,179">
              <v:shape style="position:absolute;left:11033;top:6471;width:145;height:179" coordorigin="11033,6471" coordsize="145,179" path="m11072,6471l11033,6471,11033,6650,11072,6650,11072,6538,11112,6538,11072,6471e" filled="t" fillcolor="#231F20" stroked="f">
                <v:path arrowok="t"/>
                <v:fill/>
              </v:shape>
              <v:shape style="position:absolute;left:11033;top:6471;width:145;height:179" coordorigin="11033,6471" coordsize="145,179" path="m11112,6538l11072,6538,11137,6650,11178,6650,11178,6582,11138,6582,11112,6538e" filled="t" fillcolor="#231F20" stroked="f">
                <v:path arrowok="t"/>
                <v:fill/>
              </v:shape>
              <v:shape style="position:absolute;left:11033;top:6471;width:145;height:179" coordorigin="11033,6471" coordsize="145,179" path="m11178,6471l11138,6471,11138,6582,11178,6582,11178,6471e" filled="t" fillcolor="#231F20" stroked="f">
                <v:path arrowok="t"/>
                <v:fill/>
              </v:shape>
            </v:group>
            <v:group style="position:absolute;left:10111;top:6692;width:164;height:213" coordorigin="10111,6692" coordsize="164,213">
              <v:shape style="position:absolute;left:10111;top:6692;width:164;height:213" coordorigin="10111,6692" coordsize="164,213" path="m10191,6692l10111,6692,10111,6905,10210,6905,10268,6876,10271,6866,10160,6866,10160,6731,10270,6731,10269,6726,10258,6710,10241,6699,10219,6694,10191,6692e" filled="t" fillcolor="#231F20" stroked="f">
                <v:path arrowok="t"/>
                <v:fill/>
              </v:shape>
              <v:shape style="position:absolute;left:10111;top:6692;width:164;height:213" coordorigin="10111,6692" coordsize="164,213" path="m10270,6731l10160,6731,10209,6732,10225,6744,10227,6767,10227,6844,10220,6861,10193,6866,10271,6866,10274,6856,10276,6832,10275,6748,10270,6731e" filled="t" fillcolor="#231F20" stroked="f">
                <v:path arrowok="t"/>
                <v:fill/>
              </v:shape>
            </v:group>
            <v:group style="position:absolute;left:10317;top:6692;width:147;height:213" coordorigin="10317,6692" coordsize="147,213">
              <v:shape style="position:absolute;left:10317;top:6692;width:147;height:213" coordorigin="10317,6692" coordsize="147,213" path="m10464,6692l10317,6692,10317,6905,10463,6905,10463,6865,10366,6865,10366,6814,10451,6814,10457,6775,10366,6775,10366,6732,10458,6732,10464,6692e" filled="t" fillcolor="#231F20" stroked="f">
                <v:path arrowok="t"/>
                <v:fill/>
              </v:shape>
            </v:group>
            <v:group style="position:absolute;left:10499;top:6690;width:159;height:218" coordorigin="10499,6690" coordsize="159,218">
              <v:shape style="position:absolute;left:10499;top:6690;width:159;height:218" coordorigin="10499,6690" coordsize="159,218" path="m10512,6858l10561,6907,10585,6908,10613,6904,10635,6896,10650,6883,10658,6868,10570,6868,10547,6866,10527,6862,10512,6858e" filled="t" fillcolor="#231F20" stroked="f">
                <v:path arrowok="t"/>
                <v:fill/>
              </v:shape>
              <v:shape style="position:absolute;left:10499;top:6690;width:159;height:218" coordorigin="10499,6690" coordsize="159,218" path="m10573,6690l10514,6709,10499,6752,10499,6761,10504,6784,10515,6801,10533,6812,10559,6816,10605,6816,10613,6821,10613,6838,10612,6851,10600,6864,10570,6868,10658,6868,10659,6866,10662,6845,10662,6824,10655,6801,10642,6786,10623,6777,10598,6775,10553,6775,10548,6767,10548,6738,10554,6729,10649,6729,10655,6696,10637,6694,10615,6692,10593,6690,10573,6690e" filled="t" fillcolor="#231F20" stroked="f">
                <v:path arrowok="t"/>
                <v:fill/>
              </v:shape>
              <v:shape style="position:absolute;left:10499;top:6690;width:159;height:218" coordorigin="10499,6690" coordsize="159,218" path="m10649,6729l10570,6729,10586,6730,10605,6731,10627,6733,10648,6735,10649,6729e" filled="t" fillcolor="#231F20" stroked="f">
                <v:path arrowok="t"/>
                <v:fill/>
              </v:shape>
            </v:group>
            <v:group style="position:absolute;left:10728;top:6692;width:2;height:213" coordorigin="10728,6692" coordsize="2,213">
              <v:shape style="position:absolute;left:10728;top:6692;width:2;height:213" coordorigin="10728,6692" coordsize="0,213" path="m10728,6692l10728,6905e" filled="f" stroked="t" strokeweight="2.523pt" strokecolor="#231F20">
                <v:path arrowok="t"/>
              </v:shape>
            </v:group>
            <v:group style="position:absolute;left:10796;top:6690;width:166;height:217" coordorigin="10796,6690" coordsize="166,217">
              <v:shape style="position:absolute;left:10796;top:6690;width:166;height:217" coordorigin="10796,6690" coordsize="166,217" path="m10864,6690l10805,6717,10796,6763,10797,6859,10858,6906,10887,6907,10908,6905,10927,6901,10945,6895,10962,6888,10962,6869,10852,6869,10844,6866,10844,6845,10846,6748,10856,6733,10885,6729,10947,6729,10943,6696,10924,6693,10904,6691,10884,6690,10864,6690e" filled="t" fillcolor="#231F20" stroked="f">
                <v:path arrowok="t"/>
                <v:fill/>
              </v:shape>
              <v:shape style="position:absolute;left:10796;top:6690;width:166;height:217" coordorigin="10796,6690" coordsize="166,217" path="m10962,6778l10874,6778,10874,6817,10913,6817,10913,6864,10902,6867,10885,6869,10962,6869,10962,6778e" filled="t" fillcolor="#231F20" stroked="f">
                <v:path arrowok="t"/>
                <v:fill/>
              </v:shape>
              <v:shape style="position:absolute;left:10796;top:6690;width:166;height:217" coordorigin="10796,6690" coordsize="166,217" path="m10947,6729l10885,6729,10902,6730,10922,6732,10947,6735,10947,6729e" filled="t" fillcolor="#231F20" stroked="f">
                <v:path arrowok="t"/>
                <v:fill/>
              </v:shape>
            </v:group>
            <v:group style="position:absolute;left:11005;top:6692;width:173;height:213" coordorigin="11005,6692" coordsize="173,213">
              <v:shape style="position:absolute;left:11005;top:6692;width:173;height:213" coordorigin="11005,6692" coordsize="173,213" path="m11051,6692l11005,6692,11005,6905,11052,6905,11052,6771,11099,6771,11051,6692e" filled="t" fillcolor="#231F20" stroked="f">
                <v:path arrowok="t"/>
                <v:fill/>
              </v:shape>
              <v:shape style="position:absolute;left:11005;top:6692;width:173;height:213" coordorigin="11005,6692" coordsize="173,213" path="m11099,6771l11052,6771,11129,6905,11178,6905,11178,6824,11131,6824,11099,6771e" filled="t" fillcolor="#231F20" stroked="f">
                <v:path arrowok="t"/>
                <v:fill/>
              </v:shape>
              <v:shape style="position:absolute;left:11005;top:6692;width:173;height:213" coordorigin="11005,6692" coordsize="173,213" path="m11178,6692l11131,6692,11131,6824,11178,6824,11178,6692e" filled="t" fillcolor="#231F20" stroked="f">
                <v:path arrowok="t"/>
                <v:fill/>
              </v:shape>
            </v:group>
            <v:group style="position:absolute;left:10091;top:6950;width:201;height:210" coordorigin="10091,6950" coordsize="201,210">
              <v:shape style="position:absolute;left:10091;top:6950;width:201;height:210" coordorigin="10091,6950" coordsize="201,210" path="m10218,6950l10164,6950,10091,7160,10144,7160,10156,7122,10278,7122,10265,7083,10165,7083,10191,6996,10234,6996,10218,6950e" filled="t" fillcolor="#231F20" stroked="f">
                <v:path arrowok="t"/>
                <v:fill/>
              </v:shape>
              <v:shape style="position:absolute;left:10091;top:6950;width:201;height:210" coordorigin="10091,6950" coordsize="201,210" path="m10278,7122l10227,7122,10239,7160,10292,7160,10278,7122e" filled="t" fillcolor="#231F20" stroked="f">
                <v:path arrowok="t"/>
                <v:fill/>
              </v:shape>
              <v:shape style="position:absolute;left:10091;top:6950;width:201;height:210" coordorigin="10091,6950" coordsize="201,210" path="m10234,6996l10191,6996,10218,7083,10265,7083,10234,6996e" filled="t" fillcolor="#231F20" stroked="f">
                <v:path arrowok="t"/>
                <v:fill/>
              </v:shape>
            </v:group>
            <v:group style="position:absolute;left:10291;top:6950;width:295;height:210" coordorigin="10291,6950" coordsize="295,210">
              <v:shape style="position:absolute;left:10291;top:6950;width:295;height:210" coordorigin="10291,6950" coordsize="295,210" path="m10344,6950l10291,6950,10338,7160,10401,7160,10414,7109,10371,7109,10344,6950e" filled="t" fillcolor="#231F20" stroked="f">
                <v:path arrowok="t"/>
                <v:fill/>
              </v:shape>
              <v:shape style="position:absolute;left:10291;top:6950;width:295;height:210" coordorigin="10291,6950" coordsize="295,210" path="m10482,7015l10439,7015,10477,7160,10540,7160,10551,7109,10507,7109,10482,7015e" filled="t" fillcolor="#231F20" stroked="f">
                <v:path arrowok="t"/>
                <v:fill/>
              </v:shape>
              <v:shape style="position:absolute;left:10291;top:6950;width:295;height:210" coordorigin="10291,6950" coordsize="295,210" path="m10466,6956l10412,6956,10371,7109,10414,7109,10439,7015,10482,7015,10466,6956e" filled="t" fillcolor="#231F20" stroked="f">
                <v:path arrowok="t"/>
                <v:fill/>
              </v:shape>
              <v:shape style="position:absolute;left:10291;top:6950;width:295;height:210" coordorigin="10291,6950" coordsize="295,210" path="m10586,6950l10534,6950,10507,7109,10551,7109,10586,6950e" filled="t" fillcolor="#231F20" stroked="f">
                <v:path arrowok="t"/>
                <v:fill/>
              </v:shape>
            </v:group>
            <v:group style="position:absolute;left:10586;top:6950;width:201;height:210" coordorigin="10586,6950" coordsize="201,210">
              <v:shape style="position:absolute;left:10586;top:6950;width:201;height:210" coordorigin="10586,6950" coordsize="201,210" path="m10713,6950l10660,6950,10586,7160,10639,7160,10651,7122,10774,7122,10760,7083,10660,7083,10686,6996,10730,6996,10713,6950e" filled="t" fillcolor="#231F20" stroked="f">
                <v:path arrowok="t"/>
                <v:fill/>
              </v:shape>
              <v:shape style="position:absolute;left:10586;top:6950;width:201;height:210" coordorigin="10586,6950" coordsize="201,210" path="m10774,7122l10722,7122,10734,7160,10787,7160,10774,7122e" filled="t" fillcolor="#231F20" stroked="f">
                <v:path arrowok="t"/>
                <v:fill/>
              </v:shape>
              <v:shape style="position:absolute;left:10586;top:6950;width:201;height:210" coordorigin="10586,6950" coordsize="201,210" path="m10730,6996l10686,6996,10713,7083,10760,7083,10730,6996e" filled="t" fillcolor="#231F20" stroked="f">
                <v:path arrowok="t"/>
                <v:fill/>
              </v:shape>
            </v:group>
            <v:group style="position:absolute;left:10817;top:6950;width:168;height:210" coordorigin="10817,6950" coordsize="168,210">
              <v:shape style="position:absolute;left:10817;top:6950;width:168;height:210" coordorigin="10817,6950" coordsize="168,210" path="m10898,6950l10817,6950,10817,7160,10865,7160,10865,7076,10944,7076,10941,7070,10960,7059,10970,7042,10971,7039,10865,7039,10865,6988,10971,6988,10971,6986,10960,6967,10944,6956,10923,6951,10898,6950e" filled="t" fillcolor="#231F20" stroked="f">
                <v:path arrowok="t"/>
                <v:fill/>
              </v:shape>
              <v:shape style="position:absolute;left:10817;top:6950;width:168;height:210" coordorigin="10817,6950" coordsize="168,210" path="m10944,7076l10892,7076,10931,7160,10985,7160,10944,7076e" filled="t" fillcolor="#231F20" stroked="f">
                <v:path arrowok="t"/>
                <v:fill/>
              </v:shape>
              <v:shape style="position:absolute;left:10817;top:6950;width:168;height:210" coordorigin="10817,6950" coordsize="168,210" path="m10971,6988l10920,6988,10926,6994,10926,7033,10920,7039,10971,7039,10974,7020,10971,6988e" filled="t" fillcolor="#231F20" stroked="f">
                <v:path arrowok="t"/>
                <v:fill/>
              </v:shape>
            </v:group>
            <v:group style="position:absolute;left:11020;top:6950;width:162;height:210" coordorigin="11020,6950" coordsize="162,210">
              <v:shape style="position:absolute;left:11020;top:6950;width:162;height:210" coordorigin="11020,6950" coordsize="162,210" path="m11099,6950l11020,6950,11020,7160,11115,7159,11174,7131,11178,7122,11068,7122,11068,6988,11177,6988,11176,6984,11165,6968,11149,6957,11127,6951,11099,6950e" filled="t" fillcolor="#231F20" stroked="f">
                <v:path arrowok="t"/>
                <v:fill/>
              </v:shape>
              <v:shape style="position:absolute;left:11020;top:6950;width:162;height:210" coordorigin="11020,6950" coordsize="162,210" path="m11177,6988l11068,6988,11116,6989,11132,7000,11135,7024,11135,7098,11127,7116,11101,7122,11178,7122,11181,7112,11182,7088,11182,7007,11177,6988e" filled="t" fillcolor="#231F20" stroked="f">
                <v:path arrowok="t"/>
                <v:fill/>
              </v:shape>
            </v:group>
            <v:group style="position:absolute;left:10106;top:7204;width:140;height:191" coordorigin="10106,7204" coordsize="140,191">
              <v:shape style="position:absolute;left:10106;top:7204;width:140;height:191" coordorigin="10106,7204" coordsize="140,191" path="m10117,7353l10165,7395,10193,7395,10218,7389,10235,7378,10246,7361,10246,7359,10153,7359,10132,7356,10117,7353e" filled="t" fillcolor="#8E7527" stroked="f">
                <v:path arrowok="t"/>
                <v:fill/>
              </v:shape>
              <v:shape style="position:absolute;left:10106;top:7204;width:140;height:191" coordorigin="10106,7204" coordsize="140,191" path="m10171,7204l10110,7235,10106,7259,10107,7279,10116,7298,10133,7311,10158,7315,10199,7315,10206,7319,10206,7335,10203,7350,10187,7358,10153,7359,10246,7359,10249,7341,10246,7309,10235,7292,10217,7282,10193,7279,10153,7279,10149,7272,10149,7247,10154,7239,10236,7239,10234,7209,10213,7207,10191,7205,10171,7204e" filled="t" fillcolor="#8E7527" stroked="f">
                <v:path arrowok="t"/>
                <v:fill/>
              </v:shape>
              <v:shape style="position:absolute;left:10106;top:7204;width:140;height:191" coordorigin="10106,7204" coordsize="140,191" path="m10236,7239l10154,7239,10176,7239,10194,7240,10215,7242,10236,7244,10236,7239e" filled="t" fillcolor="#8E7527" stroked="f">
                <v:path arrowok="t"/>
                <v:fill/>
              </v:shape>
            </v:group>
            <v:group style="position:absolute;left:10285;top:7207;width:137;height:187" coordorigin="10285,7207" coordsize="137,187">
              <v:shape style="position:absolute;left:10285;top:7207;width:137;height:187" coordorigin="10285,7207" coordsize="137,187" path="m10357,7207l10285,7207,10285,7394,10328,7394,10328,7323,10388,7320,10407,7311,10419,7296,10420,7288,10328,7288,10328,7241,10420,7241,10418,7231,10407,7217,10387,7209,10357,7207e" filled="t" fillcolor="#8E7527" stroked="f">
                <v:path arrowok="t"/>
                <v:fill/>
              </v:shape>
              <v:shape style="position:absolute;left:10285;top:7207;width:137;height:187" coordorigin="10285,7207" coordsize="137,187" path="m10420,7241l10376,7241,10380,7245,10380,7285,10376,7288,10420,7288,10422,7273,10422,7254,10420,7241e" filled="t" fillcolor="#8E7527" stroked="f">
                <v:path arrowok="t"/>
                <v:fill/>
              </v:shape>
            </v:group>
            <v:group style="position:absolute;left:10453;top:7207;width:129;height:187" coordorigin="10453,7207" coordsize="129,187">
              <v:shape style="position:absolute;left:10453;top:7207;width:129;height:187" coordorigin="10453,7207" coordsize="129,187" path="m10582,7207l10453,7207,10453,7394,10581,7394,10581,7359,10496,7359,10496,7314,10570,7314,10576,7279,10496,7279,10496,7242,10577,7242,10582,7207e" filled="t" fillcolor="#8E7527" stroked="f">
                <v:path arrowok="t"/>
                <v:fill/>
              </v:shape>
            </v:group>
            <v:group style="position:absolute;left:10613;top:7205;width:135;height:191" coordorigin="10613,7205" coordsize="135,191">
              <v:shape style="position:absolute;left:10613;top:7205;width:135;height:191" coordorigin="10613,7205" coordsize="135,191" path="m10686,7205l10624,7223,10613,7268,10615,7358,10623,7376,10637,7388,10659,7394,10691,7395,10714,7393,10734,7389,10748,7385,10725,7362,10660,7362,10656,7356,10656,7336,10656,7258,10666,7243,10695,7239,10739,7239,10742,7210,10725,7208,10707,7206,10686,7205e" filled="t" fillcolor="#8E7527" stroked="f">
                <v:path arrowok="t"/>
                <v:fill/>
              </v:shape>
              <v:shape style="position:absolute;left:10613;top:7205;width:135;height:191" coordorigin="10613,7205" coordsize="135,191" path="m10720,7357l10701,7361,10682,7362,10725,7362,10720,7357e" filled="t" fillcolor="#8E7527" stroked="f">
                <v:path arrowok="t"/>
                <v:fill/>
              </v:shape>
              <v:shape style="position:absolute;left:10613;top:7205;width:135;height:191" coordorigin="10613,7205" coordsize="135,191" path="m10739,7239l10695,7239,10713,7240,10738,7244,10739,7239e" filled="t" fillcolor="#8E7527" stroked="f">
                <v:path arrowok="t"/>
                <v:fill/>
              </v:shape>
            </v:group>
            <v:group style="position:absolute;left:10802;top:7207;width:2;height:187" coordorigin="10802,7207" coordsize="2,187">
              <v:shape style="position:absolute;left:10802;top:7207;width:2;height:187" coordorigin="10802,7207" coordsize="0,187" path="m10802,7207l10802,7394e" filled="f" stroked="t" strokeweight="2.23pt" strokecolor="#8E7527">
                <v:path arrowok="t"/>
              </v:shape>
            </v:group>
            <v:group style="position:absolute;left:10852;top:7207;width:179;height:187" coordorigin="10852,7207" coordsize="179,187">
              <v:shape style="position:absolute;left:10852;top:7207;width:179;height:187" coordorigin="10852,7207" coordsize="179,187" path="m10965,7207l10917,7207,10852,7394,10899,7394,10910,7360,11019,7360,11007,7326,10918,7326,10941,7248,10980,7248,10965,7207e" filled="t" fillcolor="#8E7527" stroked="f">
                <v:path arrowok="t"/>
                <v:fill/>
              </v:shape>
              <v:shape style="position:absolute;left:10852;top:7207;width:179;height:187" coordorigin="10852,7207" coordsize="179,187" path="m11019,7360l10973,7360,10984,7394,11031,7394,11019,7360e" filled="t" fillcolor="#8E7527" stroked="f">
                <v:path arrowok="t"/>
                <v:fill/>
              </v:shape>
              <v:shape style="position:absolute;left:10852;top:7207;width:179;height:187" coordorigin="10852,7207" coordsize="179,187" path="m10980,7248l10941,7248,10965,7326,11007,7326,10980,7248e" filled="t" fillcolor="#8E7527" stroked="f">
                <v:path arrowok="t"/>
                <v:fill/>
              </v:shape>
            </v:group>
            <v:group style="position:absolute;left:11057;top:7207;width:128;height:187" coordorigin="11057,7207" coordsize="128,187">
              <v:shape style="position:absolute;left:11057;top:7207;width:128;height:187" coordorigin="11057,7207" coordsize="128,187" path="m11100,7207l11057,7207,11057,7394,11185,7394,11185,7359,11100,7359,11100,7207e" filled="t" fillcolor="#8E7527" stroked="f">
                <v:path arrowok="t"/>
                <v:fill/>
              </v:shape>
            </v:group>
            <v:group style="position:absolute;left:10102;top:7436;width:241;height:349" coordorigin="10102,7436" coordsize="241,349">
              <v:shape style="position:absolute;left:10102;top:7436;width:241;height:349" coordorigin="10102,7436" coordsize="241,349" path="m10338,7500l10232,7500,10254,7506,10262,7525,10262,7539,10253,7555,10232,7568,10177,7598,10155,7609,10109,7668,10106,7717,10106,7785,10343,7785,10343,7721,10184,7721,10186,7689,10194,7671,10212,7656,10225,7649,10282,7618,10302,7607,10318,7594,10330,7578,10338,7560,10341,7537,10340,7513,10338,7500e" filled="t" fillcolor="#8E7527" stroked="f">
                <v:path arrowok="t"/>
                <v:fill/>
              </v:shape>
              <v:shape style="position:absolute;left:10102;top:7436;width:241;height:349" coordorigin="10102,7436" coordsize="241,349" path="m10222,7436l10161,7442,10102,7453,10131,7511,10149,7508,10169,7505,10190,7502,10211,7501,10232,7500,10338,7500,10337,7490,10278,7441,10252,7437,10222,7436e" filled="t" fillcolor="#8E7527" stroked="f">
                <v:path arrowok="t"/>
                <v:fill/>
              </v:shape>
            </v:group>
            <v:group style="position:absolute;left:10398;top:7436;width:264;height:353" coordorigin="10398,7436" coordsize="264,353">
              <v:shape style="position:absolute;left:10398;top:7436;width:264;height:353" coordorigin="10398,7436" coordsize="264,353" path="m10533,7436l10454,7447,10403,7506,10398,7555,10398,7690,10418,7751,10470,7783,10526,7789,10556,7788,10623,7768,10653,7727,10536,7727,10504,7725,10486,7716,10478,7699,10476,7670,10477,7534,10483,7513,10497,7502,10523,7498,10653,7498,10651,7491,10589,7442,10563,7437,10533,7436e" filled="t" fillcolor="#8E7527" stroked="f">
                <v:path arrowok="t"/>
                <v:fill/>
              </v:shape>
              <v:shape style="position:absolute;left:10398;top:7436;width:264;height:353" coordorigin="10398,7436" coordsize="264,353" path="m10653,7498l10523,7498,10555,7500,10572,7509,10581,7526,10583,7555,10582,7691,10576,7712,10561,7723,10536,7727,10653,7727,10656,7719,10660,7696,10661,7670,10661,7535,10657,7511,10653,7498e" filled="t" fillcolor="#8E7527" stroked="f">
                <v:path arrowok="t"/>
                <v:fill/>
              </v:shape>
            </v:group>
            <v:group style="position:absolute;left:10698;top:7440;width:174;height:345" coordorigin="10698,7440" coordsize="174,345">
              <v:shape style="position:absolute;left:10698;top:7440;width:174;height:345" coordorigin="10698,7440" coordsize="174,345" path="m10873,7523l10795,7523,10795,7785,10873,7785,10873,7523e" filled="t" fillcolor="#8E7527" stroked="f">
                <v:path arrowok="t"/>
                <v:fill/>
              </v:shape>
              <v:shape style="position:absolute;left:10698;top:7440;width:174;height:345" coordorigin="10698,7440" coordsize="174,345" path="m10873,7440l10806,7440,10698,7516,10733,7564,10795,7523,10873,7523,10873,7440e" filled="t" fillcolor="#8E7527" stroked="f">
                <v:path arrowok="t"/>
                <v:fill/>
              </v:shape>
            </v:group>
            <v:group style="position:absolute;left:10936;top:7440;width:246;height:345" coordorigin="10936,7440" coordsize="246,345">
              <v:shape style="position:absolute;left:10936;top:7440;width:246;height:345" coordorigin="10936,7440" coordsize="246,345" path="m11182,7440l10936,7440,10936,7503,11096,7503,10967,7785,11053,7785,11182,7490,11182,7440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3.19368pt;width:91.638103pt;height:13pt;mso-position-horizontal-relative:page;mso-position-vertical-relative:page;z-index:-49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2.793579pt;width:199.865606pt;height:26.2pt;mso-position-horizontal-relative:page;mso-position-vertical-relative:page;z-index:-49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well-balanced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bearing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structure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2.393677pt;width:207.665979pt;height:52.5999pt;mso-position-horizontal-relative:page;mso-position-vertical-relative:page;z-index:-49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multipl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146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winnin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Deisgn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2017.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48.393677pt;width:213.99201pt;height:144.9999pt;mso-position-horizontal-relative:page;mso-position-vertical-relative:page;z-index:-49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firs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glanc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table‘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appears.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structu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defined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clari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ave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refine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clea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9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minimalisti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roun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completin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aphical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expression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edg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individua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choic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aigh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chamfere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edge.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06.793579pt;width:316.325014pt;height:52.6pt;mso-position-horizontal-relative:page;mso-position-vertical-relative:page;z-index:-49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linoleu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299011pt;margin-top:326.617004pt;width:60.27pt;height:60.27pt;mso-position-horizontal-relative:page;mso-position-vertical-relative:page;z-index:-4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55988pt;margin-top:326.617004pt;width:60.27pt;height:60.27pt;mso-position-horizontal-relative:page;mso-position-vertical-relative:page;z-index:-4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3.563995pt;margin-top:351.995026pt;width:9.516pt;height:22.204pt;mso-position-horizontal-relative:page;mso-position-vertical-relative:page;z-index:-48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8.923004pt;margin-top:351.995026pt;width:9.515pt;height:9.516pt;mso-position-horizontal-relative:page;mso-position-vertical-relative:page;z-index:-48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left="40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6.233002pt;margin-top:339.306pt;width:9.517pt;height:34.893pt;mso-position-horizontal-relative:page;mso-position-vertical-relative:page;z-index:-4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8.923004pt;margin-top:339.306pt;width:9.515pt;height:9.516pt;mso-position-horizontal-relative:page;mso-position-vertical-relative:page;z-index:-485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left="40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446.740997pt;margin-top:680.393005pt;width:111.614pt;height:111.613425pt;mso-position-horizontal-relative:page;mso-position-vertical-relative:page;z-index:-484" type="#_x0000_t75">
            <v:imagedata r:id="rId56" o:title=""/>
          </v:shape>
        </w:pict>
      </w:r>
      <w:r>
        <w:rPr/>
        <w:pict>
          <v:group style="position:absolute;margin-left:389.915009pt;margin-top:36.430115pt;width:169.348pt;height:15.740383pt;mso-position-horizontal-relative:page;mso-position-vertical-relative:page;z-index:-483" coordorigin="7798,729" coordsize="3387,315">
            <v:shape style="position:absolute;left:7798;top:729;width:3387;height:315" coordorigin="7798,729" coordsize="3387,315" path="m7867,801l7798,801,7879,969,7980,969,7993,941,7929,941,7916,909,7911,899,7907,889,7902,878,7867,801e" filled="t" fillcolor="#F47920" stroked="f">
              <v:path arrowok="t"/>
              <v:fill/>
            </v:shape>
            <v:shape style="position:absolute;left:7798;top:729;width:3387;height:315" coordorigin="7798,729" coordsize="3387,315" path="m8057,801l7988,801,7954,878,7950,887,7946,898,7936,925,7930,941,7993,941,8057,801e" filled="t" fillcolor="#F47920" stroked="f">
              <v:path arrowok="t"/>
              <v:fill/>
            </v:shape>
            <v:shape style="position:absolute;left:7798;top:729;width:3387;height:315" coordorigin="7798,729" coordsize="3387,315" path="m8139,729l8075,729,8075,762,8139,762,8139,729e" filled="t" fillcolor="#F47920" stroked="f">
              <v:path arrowok="t"/>
              <v:fill/>
            </v:shape>
            <v:shape style="position:absolute;left:7798;top:729;width:3387;height:315" coordorigin="7798,729" coordsize="3387,315" path="m8139,801l8075,801,8075,969,8139,969,8139,801e" filled="t" fillcolor="#F47920" stroked="f">
              <v:path arrowok="t"/>
              <v:fill/>
            </v:shape>
            <v:shape style="position:absolute;left:7798;top:729;width:3387;height:315" coordorigin="7798,729" coordsize="3387,315" path="m8261,831l8196,831,8196,921,8200,939,8210,953,8228,963,8252,969,8289,969,8357,956,8372,939,8270,939,8261,931,8261,831e" filled="t" fillcolor="#F47920" stroked="f">
              <v:path arrowok="t"/>
              <v:fill/>
            </v:shape>
            <v:shape style="position:absolute;left:7798;top:729;width:3387;height:315" coordorigin="7798,729" coordsize="3387,315" path="m8375,904l8320,904,8320,911,8313,931,8292,939,8270,939,8372,939,8373,937,8375,927,8375,921,8375,904e" filled="t" fillcolor="#F47920" stroked="f">
              <v:path arrowok="t"/>
              <v:fill/>
            </v:shape>
            <v:shape style="position:absolute;left:7798;top:729;width:3387;height:315" coordorigin="7798,729" coordsize="3387,315" path="m8364,801l8161,801,8161,831,8364,831,8364,801e" filled="t" fillcolor="#F47920" stroked="f">
              <v:path arrowok="t"/>
              <v:fill/>
            </v:shape>
            <v:shape style="position:absolute;left:7798;top:729;width:3387;height:315" coordorigin="7798,729" coordsize="3387,315" path="m8261,763l8196,763,8196,801,8261,801,8261,763e" filled="t" fillcolor="#F47920" stroked="f">
              <v:path arrowok="t"/>
              <v:fill/>
            </v:shape>
            <v:shape style="position:absolute;left:7798;top:729;width:3387;height:315" coordorigin="7798,729" coordsize="3387,315" path="m8494,866l8434,872,8391,904,8393,926,8401,943,8414,956,8433,964,8457,969,8491,969,8554,959,8574,946,8636,946,8636,943,8520,943,8492,943,8474,941,8458,935,8454,928,8454,917,8461,904,8479,896,8636,896,8636,885,8570,885,8560,877,8544,871,8522,868,8494,866e" filled="t" fillcolor="#F47920" stroked="f">
              <v:path arrowok="t"/>
              <v:fill/>
            </v:shape>
            <v:shape style="position:absolute;left:7798;top:729;width:3387;height:315" coordorigin="7798,729" coordsize="3387,315" path="m8636,946l8574,946,8571,969,8636,969,8636,946e" filled="t" fillcolor="#F47920" stroked="f">
              <v:path arrowok="t"/>
              <v:fill/>
            </v:shape>
            <v:shape style="position:absolute;left:7798;top:729;width:3387;height:315" coordorigin="7798,729" coordsize="3387,315" path="m8636,896l8517,896,8544,898,8561,903,8570,911,8572,919,8566,932,8549,940,8520,943,8636,943,8636,896e" filled="t" fillcolor="#F47920" stroked="f">
              <v:path arrowok="t"/>
              <v:fill/>
            </v:shape>
            <v:shape style="position:absolute;left:7798;top:729;width:3387;height:315" coordorigin="7798,729" coordsize="3387,315" path="m8626,826l8515,826,8541,827,8557,831,8568,836,8571,845,8571,885,8636,885,8636,859,8632,836,8626,826e" filled="t" fillcolor="#F47920" stroked="f">
              <v:path arrowok="t"/>
              <v:fill/>
            </v:shape>
            <v:shape style="position:absolute;left:7798;top:729;width:3387;height:315" coordorigin="7798,729" coordsize="3387,315" path="m8527,799l8451,802,8401,840,8466,849,8473,835,8492,827,8515,826,8626,826,8622,819,8606,811,8589,806,8570,802,8549,800,8527,799e" filled="t" fillcolor="#F47920" stroked="f">
              <v:path arrowok="t"/>
              <v:fill/>
            </v:shape>
            <v:shape style="position:absolute;left:7798;top:729;width:3387;height:315" coordorigin="7798,729" coordsize="3387,315" path="m8753,801l8688,801,8688,969,8753,969,8753,871,8757,852,8771,838,8794,832,8964,832,8965,831,9086,831,9085,830,8915,830,8914,826,8751,826,8753,801e" filled="t" fillcolor="#F47920" stroked="f">
              <v:path arrowok="t"/>
              <v:fill/>
            </v:shape>
            <v:shape style="position:absolute;left:7798;top:729;width:3387;height:315" coordorigin="7798,729" coordsize="3387,315" path="m8964,832l8794,832,8825,832,8842,834,8855,841,8858,851,8858,969,8923,969,8923,870,8927,851,8941,838,8964,832e" filled="t" fillcolor="#F47920" stroked="f">
              <v:path arrowok="t"/>
              <v:fill/>
            </v:shape>
            <v:shape style="position:absolute;left:7798;top:729;width:3387;height:315" coordorigin="7798,729" coordsize="3387,315" path="m9086,831l8965,831,8997,833,9017,841,9027,854,9029,969,9093,969,9093,857,9090,838,9086,831e" filled="t" fillcolor="#F47920" stroked="f">
              <v:path arrowok="t"/>
              <v:fill/>
            </v:shape>
            <v:shape style="position:absolute;left:7798;top:729;width:3387;height:315" coordorigin="7798,729" coordsize="3387,315" path="m9016,799l8942,809,8918,827,8915,830,9085,830,9081,822,9065,811,9044,803,9016,799e" filled="t" fillcolor="#F47920" stroked="f">
              <v:path arrowok="t"/>
              <v:fill/>
            </v:shape>
            <v:shape style="position:absolute;left:7798;top:729;width:3387;height:315" coordorigin="7798,729" coordsize="3387,315" path="m8845,799l8774,809,8751,826,8914,826,8908,817,8894,808,8873,802,8845,799e" filled="t" fillcolor="#F47920" stroked="f">
              <v:path arrowok="t"/>
              <v:fill/>
            </v:shape>
            <v:shape style="position:absolute;left:7798;top:729;width:3387;height:315" coordorigin="7798,729" coordsize="3387,315" path="m9212,729l9147,729,9147,762,9212,762,9212,729e" filled="t" fillcolor="#F47920" stroked="f">
              <v:path arrowok="t"/>
              <v:fill/>
            </v:shape>
            <v:shape style="position:absolute;left:7798;top:729;width:3387;height:315" coordorigin="7798,729" coordsize="3387,315" path="m9212,801l9147,801,9147,969,9212,969,9212,801e" filled="t" fillcolor="#F47920" stroked="f">
              <v:path arrowok="t"/>
              <v:fill/>
            </v:shape>
            <v:shape style="position:absolute;left:7798;top:729;width:3387;height:315" coordorigin="7798,729" coordsize="3387,315" path="m9327,801l9263,801,9263,969,9328,969,9328,869,9332,851,9346,839,9369,832,9500,832,9498,829,9325,829,9327,801e" filled="t" fillcolor="#F47920" stroked="f">
              <v:path arrowok="t"/>
              <v:fill/>
            </v:shape>
            <v:shape style="position:absolute;left:7798;top:729;width:3387;height:315" coordorigin="7798,729" coordsize="3387,315" path="m9500,832l9369,832,9404,832,9425,836,9437,843,9441,861,9441,969,9506,969,9506,854,9503,836,9500,832e" filled="t" fillcolor="#F47920" stroked="f">
              <v:path arrowok="t"/>
              <v:fill/>
            </v:shape>
            <v:shape style="position:absolute;left:7798;top:729;width:3387;height:315" coordorigin="7798,729" coordsize="3387,315" path="m9428,799l9353,808,9328,826,9325,829,9498,829,9493,821,9478,810,9456,803,9428,799e" filled="t" fillcolor="#F47920" stroked="f">
              <v:path arrowok="t"/>
              <v:fill/>
            </v:shape>
            <v:shape style="position:absolute;left:7798;top:729;width:3387;height:315" coordorigin="7798,729" coordsize="3387,315" path="m9791,799l9721,806,9681,865,9682,895,9710,957,9770,970,9800,969,9825,966,9843,961,9857,953,9867,943,9869,941,9929,941,9929,938,9825,938,9792,938,9772,935,9760,931,9750,917,9746,896,9747,866,9751,848,9766,836,9785,831,9929,831,9929,825,9864,825,9853,814,9838,806,9817,801,9791,799e" filled="t" fillcolor="#F47920" stroked="f">
              <v:path arrowok="t"/>
              <v:fill/>
            </v:shape>
            <v:shape style="position:absolute;left:7798;top:729;width:3387;height:315" coordorigin="7798,729" coordsize="3387,315" path="m9929,941l9869,941,9866,969,9929,969,9929,941e" filled="t" fillcolor="#F47920" stroked="f">
              <v:path arrowok="t"/>
              <v:fill/>
            </v:shape>
            <v:shape style="position:absolute;left:7798;top:729;width:3387;height:315" coordorigin="7798,729" coordsize="3387,315" path="m9929,831l9785,831,9816,832,9837,834,9849,838,9853,840,9861,854,9864,877,9863,905,9858,922,9844,933,9825,938,9929,938,9929,831e" filled="t" fillcolor="#F47920" stroked="f">
              <v:path arrowok="t"/>
              <v:fill/>
            </v:shape>
            <v:shape style="position:absolute;left:7798;top:729;width:3387;height:315" coordorigin="7798,729" coordsize="3387,315" path="m9929,729l9865,729,9865,824,9864,825,9929,825,9929,729e" filled="t" fillcolor="#F47920" stroked="f">
              <v:path arrowok="t"/>
              <v:fill/>
            </v:shape>
            <v:shape style="position:absolute;left:7798;top:729;width:3387;height:315" coordorigin="7798,729" coordsize="3387,315" path="m10104,798l10031,804,9977,842,9972,863,9973,894,10002,956,10082,970,10119,969,10193,956,10212,940,10107,940,10078,939,10059,937,10042,922,10036,903,10036,895,10037,892,10219,892,10219,879,10218,867,10037,867,10037,851,10041,840,10048,836,10062,831,10084,829,10207,829,10200,820,10186,812,10170,806,10151,802,10129,799,10104,798e" filled="t" fillcolor="#F47920" stroked="f">
              <v:path arrowok="t"/>
              <v:fill/>
            </v:shape>
            <v:shape style="position:absolute;left:7798;top:729;width:3387;height:315" coordorigin="7798,729" coordsize="3387,315" path="m10219,915l10154,915,10154,925,10151,932,10143,936,10130,939,10107,940,10212,940,10215,937,10219,925,10219,922,10219,915e" filled="t" fillcolor="#F47920" stroked="f">
              <v:path arrowok="t"/>
              <v:fill/>
            </v:shape>
            <v:shape style="position:absolute;left:7798;top:729;width:3387;height:315" coordorigin="7798,729" coordsize="3387,315" path="m10207,829l10084,829,10114,829,10133,831,10151,838,10154,847,10155,863,10155,867,10218,867,10217,854,10211,834,10207,829e" filled="t" fillcolor="#F47920" stroked="f">
              <v:path arrowok="t"/>
              <v:fill/>
            </v:shape>
            <v:shape style="position:absolute;left:7798;top:729;width:3387;height:315" coordorigin="7798,729" coordsize="3387,315" path="m10316,916l10249,916,10249,920,10299,966,10365,971,10392,970,10453,964,10486,943,10380,943,10346,942,10325,937,10315,929,10314,920,10315,918,10316,916e" filled="t" fillcolor="#F47920" stroked="f">
              <v:path arrowok="t"/>
              <v:fill/>
            </v:shape>
            <v:shape style="position:absolute;left:7798;top:729;width:3387;height:315" coordorigin="7798,729" coordsize="3387,315" path="m10387,799l10310,801,10252,836,10254,861,10304,896,10370,900,10405,902,10423,908,10430,919,10424,932,10408,940,10380,943,10486,943,10494,930,10492,902,10485,885,10412,868,10357,866,10337,864,10326,863,10319,861,10316,855,10316,846,10323,834,10343,827,10377,826,10481,826,10481,825,10412,800,10387,799e" filled="t" fillcolor="#F47920" stroked="f">
              <v:path arrowok="t"/>
              <v:fill/>
            </v:shape>
            <v:shape style="position:absolute;left:7798;top:729;width:3387;height:315" coordorigin="7798,729" coordsize="3387,315" path="m10481,826l10377,826,10397,827,10408,828,10417,830,10420,835,10422,844,10422,847,10485,847,10481,826e" filled="t" fillcolor="#F47920" stroked="f">
              <v:path arrowok="t"/>
              <v:fill/>
            </v:shape>
            <v:shape style="position:absolute;left:7798;top:729;width:3387;height:315" coordorigin="7798,729" coordsize="3387,315" path="m10599,729l10534,729,10534,762,10599,762,10599,729e" filled="t" fillcolor="#F47920" stroked="f">
              <v:path arrowok="t"/>
              <v:fill/>
            </v:shape>
            <v:shape style="position:absolute;left:7798;top:729;width:3387;height:315" coordorigin="7798,729" coordsize="3387,315" path="m10599,801l10534,801,10534,969,10599,969,10599,801e" filled="t" fillcolor="#F47920" stroked="f">
              <v:path arrowok="t"/>
              <v:fill/>
            </v:shape>
            <v:shape style="position:absolute;left:7798;top:729;width:3387;height:315" coordorigin="7798,729" coordsize="3387,315" path="m10713,986l10651,986,10654,1009,10716,1041,10762,1043,10790,1043,10850,1034,10881,1011,10779,1011,10749,1011,10731,1009,10716,1004,10713,997,10713,986e" filled="t" fillcolor="#F47920" stroked="f">
              <v:path arrowok="t"/>
              <v:fill/>
            </v:shape>
            <v:shape style="position:absolute;left:7798;top:729;width:3387;height:315" coordorigin="7798,729" coordsize="3387,315" path="m10891,943l10827,943,10827,981,10821,996,10806,1006,10779,1011,10881,1011,10887,999,10891,977,10891,943e" filled="t" fillcolor="#F47920" stroked="f">
              <v:path arrowok="t"/>
              <v:fill/>
            </v:shape>
            <v:shape style="position:absolute;left:7798;top:729;width:3387;height:315" coordorigin="7798,729" coordsize="3387,315" path="m10757,799l10686,806,10642,862,10642,893,10672,956,10731,969,10762,968,10786,965,10804,959,10817,952,10827,943,10891,943,10891,937,10785,937,10753,937,10732,934,10720,930,10710,916,10706,896,10707,866,10711,848,10726,836,10745,831,10891,831,10891,828,10828,828,10817,816,10802,808,10781,802,10757,799e" filled="t" fillcolor="#F47920" stroked="f">
              <v:path arrowok="t"/>
              <v:fill/>
            </v:shape>
            <v:shape style="position:absolute;left:7798;top:729;width:3387;height:315" coordorigin="7798,729" coordsize="3387,315" path="m10891,831l10745,831,10777,832,10798,834,10810,838,10814,840,10822,854,10825,877,10824,904,10819,922,10804,932,10785,937,10891,937,10891,831e" filled="t" fillcolor="#F47920" stroked="f">
              <v:path arrowok="t"/>
              <v:fill/>
            </v:shape>
            <v:shape style="position:absolute;left:7798;top:729;width:3387;height:315" coordorigin="7798,729" coordsize="3387,315" path="m10891,801l10827,801,10830,828,10891,828,10891,801e" filled="t" fillcolor="#F47920" stroked="f">
              <v:path arrowok="t"/>
              <v:fill/>
            </v:shape>
            <v:shape style="position:absolute;left:7798;top:729;width:3387;height:315" coordorigin="7798,729" coordsize="3387,315" path="m11007,801l10943,801,10943,969,11007,969,11007,869,11012,851,11025,839,11048,832,11180,832,11178,829,11004,829,11007,801e" filled="t" fillcolor="#F47920" stroked="f">
              <v:path arrowok="t"/>
              <v:fill/>
            </v:shape>
            <v:shape style="position:absolute;left:7798;top:729;width:3387;height:315" coordorigin="7798,729" coordsize="3387,315" path="m11180,832l11048,832,11083,832,11105,836,11116,843,11121,861,11121,969,11185,969,11185,854,11182,836,11180,832e" filled="t" fillcolor="#F47920" stroked="f">
              <v:path arrowok="t"/>
              <v:fill/>
            </v:shape>
            <v:shape style="position:absolute;left:7798;top:729;width:3387;height:315" coordorigin="7798,729" coordsize="3387,315" path="m11107,799l11032,808,11008,826,11004,829,11178,829,11173,821,11157,810,11135,803,11107,799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3.101013pt;margin-top:93.544014pt;width:52.948pt;height:65.167pt;mso-position-horizontal-relative:page;mso-position-vertical-relative:page;z-index:-482" coordorigin="10062,1871" coordsize="1059,1303">
            <v:shape style="position:absolute;left:10624;top:2103;width:497;height:1052" type="#_x0000_t75">
              <v:imagedata r:id="rId57" o:title=""/>
            </v:shape>
            <v:shape style="position:absolute;left:10062;top:1871;width:481;height:1285" type="#_x0000_t75">
              <v:imagedata r:id="rId58" o:title=""/>
            </v:shape>
            <v:shape style="position:absolute;left:10500;top:2072;width:183;height:1102" type="#_x0000_t75">
              <v:imagedata r:id="rId59" o:title=""/>
            </v:shape>
            <w10:wrap type="none"/>
          </v:group>
        </w:pict>
      </w:r>
      <w:r>
        <w:rPr/>
        <w:pict>
          <v:group style="position:absolute;margin-left:502.508453pt;margin-top:166.240219pt;width:54.024952pt;height:50.8638pt;mso-position-horizontal-relative:page;mso-position-vertical-relative:page;z-index:-481" coordorigin="10050,3325" coordsize="1080,1017">
            <v:group style="position:absolute;left:10247;top:3853;width:44;height:81" coordorigin="10247,3853" coordsize="44,81">
              <v:shape style="position:absolute;left:10247;top:3853;width:44;height:81" coordorigin="10247,3853" coordsize="44,81" path="m10286,3853l10268,3858,10257,3880,10250,3898,10247,3913,10247,3926,10253,3934,10284,3934,10290,3926,10290,3899,10285,3891,10269,3891,10286,3853e" filled="t" fillcolor="#231F20" stroked="f">
                <v:path arrowok="t"/>
                <v:fill/>
              </v:shape>
            </v:group>
            <v:group style="position:absolute;left:10304;top:3907;width:127;height:181" coordorigin="10304,3907" coordsize="127,181">
              <v:shape style="position:absolute;left:10304;top:3907;width:127;height:181" coordorigin="10304,3907" coordsize="127,181" path="m10394,3942l10352,3942,10352,4061,10313,4063,10313,4088,10431,4088,10431,4063,10394,4061,10394,3942e" filled="t" fillcolor="#231F20" stroked="f">
                <v:path arrowok="t"/>
                <v:fill/>
              </v:shape>
              <v:shape style="position:absolute;left:10304;top:3907;width:127;height:181" coordorigin="10304,3907" coordsize="127,181" path="m10394,3907l10364,3907,10304,3942,10304,3969,10352,3942,10394,3942,10394,3907e" filled="t" fillcolor="#231F20" stroked="f">
                <v:path arrowok="t"/>
                <v:fill/>
              </v:shape>
            </v:group>
            <v:group style="position:absolute;left:10446;top:3907;width:143;height:184" coordorigin="10446,3907" coordsize="143,184">
              <v:shape style="position:absolute;left:10446;top:3907;width:143;height:184" coordorigin="10446,3907" coordsize="143,184" path="m10551,3907l10484,3950,10449,4014,10446,4047,10453,4066,10467,4080,10488,4089,10515,4091,10541,4089,10562,4081,10577,4068,10580,4062,10498,4062,10487,4045,10484,4020,10493,4001,10516,3992,10579,3992,10574,3984,10562,3977,10503,3977,10551,3907e" filled="t" fillcolor="#231F20" stroked="f">
                <v:path arrowok="t"/>
                <v:fill/>
              </v:shape>
              <v:shape style="position:absolute;left:10446;top:3907;width:143;height:184" coordorigin="10446,3907" coordsize="143,184" path="m10579,3992l10516,3992,10530,3995,10543,4010,10547,4033,10543,4049,10528,4060,10498,4062,10580,4062,10586,4049,10589,4024,10585,4001,10579,3992e" filled="t" fillcolor="#231F20" stroked="f">
                <v:path arrowok="t"/>
                <v:fill/>
              </v:shape>
              <v:shape style="position:absolute;left:10446;top:3907;width:143;height:184" coordorigin="10446,3907" coordsize="143,184" path="m10530,3969l10519,3969,10507,3974,10503,3977,10562,3977,10556,3973,10530,3969e" filled="t" fillcolor="#231F20" stroked="f">
                <v:path arrowok="t"/>
                <v:fill/>
              </v:shape>
            </v:group>
            <v:group style="position:absolute;left:10147;top:4135;width:107;height:143" coordorigin="10147,4135" coordsize="107,143">
              <v:shape style="position:absolute;left:10147;top:4135;width:107;height:143" coordorigin="10147,4135" coordsize="107,143" path="m10177,4238l10148,4238,10155,4272,10175,4276,10199,4278,10226,4275,10245,4267,10254,4254,10196,4254,10182,4253,10179,4252,10177,4238e" filled="t" fillcolor="#8E7527" stroked="f">
                <v:path arrowok="t"/>
                <v:fill/>
              </v:shape>
              <v:shape style="position:absolute;left:10147;top:4135;width:107;height:143" coordorigin="10147,4135" coordsize="107,143" path="m10215,4135l10182,4135,10163,4144,10151,4159,10147,4184,10154,4203,10169,4215,10195,4222,10221,4228,10228,4240,10228,4250,10219,4254,10254,4254,10256,4251,10260,4227,10254,4208,10239,4195,10213,4188,10184,4184,10177,4181,10177,4161,10186,4157,10250,4157,10249,4139,10237,4137,10215,4135e" filled="t" fillcolor="#8E7527" stroked="f">
                <v:path arrowok="t"/>
                <v:fill/>
              </v:shape>
              <v:shape style="position:absolute;left:10147;top:4135;width:107;height:143" coordorigin="10147,4135" coordsize="107,143" path="m10250,4157l10209,4157,10218,4158,10221,4159,10223,4172,10252,4172,10250,4157e" filled="t" fillcolor="#8E7527" stroked="f">
                <v:path arrowok="t"/>
                <v:fill/>
              </v:shape>
            </v:group>
            <v:group style="position:absolute;left:10270;top:4133;width:155;height:199" coordorigin="10270,4133" coordsize="155,199">
              <v:shape style="position:absolute;left:10270;top:4133;width:155;height:199" coordorigin="10270,4133" coordsize="155,199" path="m10346,4133l10324,4135,10305,4138,10290,4142,10290,4306,10270,4307,10270,4332,10352,4332,10352,4307,10330,4306,10330,4273,10389,4273,10403,4265,10412,4253,10345,4253,10334,4251,10330,4249,10330,4161,10334,4160,10344,4158,10414,4158,10413,4156,10399,4143,10377,4136,10346,4133e" filled="t" fillcolor="#8E7527" stroked="f">
                <v:path arrowok="t"/>
                <v:fill/>
              </v:shape>
              <v:shape style="position:absolute;left:10270;top:4133;width:155;height:199" coordorigin="10270,4133" coordsize="155,199" path="m10389,4273l10330,4273,10337,4276,10350,4278,10362,4278,10366,4278,10387,4274,10389,4273e" filled="t" fillcolor="#8E7527" stroked="f">
                <v:path arrowok="t"/>
                <v:fill/>
              </v:shape>
              <v:shape style="position:absolute;left:10270;top:4133;width:155;height:199" coordorigin="10270,4133" coordsize="155,199" path="m10414,4158l10356,4158,10368,4160,10378,4172,10383,4194,10383,4225,10376,4245,10356,4253,10412,4253,10415,4249,10422,4226,10425,4196,10421,4174,10414,4158e" filled="t" fillcolor="#8E7527" stroked="f">
                <v:path arrowok="t"/>
                <v:fill/>
              </v:shape>
            </v:group>
            <v:group style="position:absolute;left:10447;top:4134;width:127;height:143" coordorigin="10447,4134" coordsize="127,143">
              <v:shape style="position:absolute;left:10447;top:4134;width:127;height:143" coordorigin="10447,4134" coordsize="127,143" path="m10500,4134l10449,4190,10447,4221,10451,4241,10460,4257,10476,4268,10499,4275,10532,4277,10552,4274,10565,4271,10563,4251,10533,4251,10503,4250,10488,4236,10485,4214,10573,4214,10574,4213,10574,4205,10574,4200,10573,4192,10537,4192,10486,4182,10493,4164,10518,4157,10562,4157,10550,4144,10530,4136,10500,4134e" filled="t" fillcolor="#8E7527" stroked="f">
                <v:path arrowok="t"/>
                <v:fill/>
              </v:shape>
              <v:shape style="position:absolute;left:10447;top:4134;width:127;height:143" coordorigin="10447,4134" coordsize="127,143" path="m10563,4249l10553,4250,10533,4251,10563,4251,10563,4249e" filled="t" fillcolor="#8E7527" stroked="f">
                <v:path arrowok="t"/>
                <v:fill/>
              </v:shape>
              <v:shape style="position:absolute;left:10447;top:4134;width:127;height:143" coordorigin="10447,4134" coordsize="127,143" path="m10562,4157l10518,4157,10534,4169,10537,4192,10573,4192,10571,4177,10564,4158,10562,4157e" filled="t" fillcolor="#8E7527" stroked="f">
                <v:path arrowok="t"/>
                <v:fill/>
              </v:shape>
            </v:group>
            <v:group style="position:absolute;left:10595;top:4133;width:114;height:144" coordorigin="10595,4133" coordsize="114,144">
              <v:shape style="position:absolute;left:10595;top:4133;width:114;height:144" coordorigin="10595,4133" coordsize="114,144" path="m10656,4133l10598,4185,10595,4214,10599,4236,10607,4254,10621,4267,10642,4275,10672,4278,10694,4275,10710,4271,10703,4250,10684,4250,10656,4249,10643,4238,10638,4217,10637,4186,10645,4165,10662,4157,10706,4157,10703,4138,10684,4135,10656,4133e" filled="t" fillcolor="#8E7527" stroked="f">
                <v:path arrowok="t"/>
                <v:fill/>
              </v:shape>
              <v:shape style="position:absolute;left:10595;top:4133;width:114;height:144" coordorigin="10595,4133" coordsize="114,144" path="m10702,4249l10684,4250,10703,4250,10702,4249e" filled="t" fillcolor="#8E7527" stroked="f">
                <v:path arrowok="t"/>
                <v:fill/>
              </v:shape>
              <v:shape style="position:absolute;left:10595;top:4133;width:114;height:144" coordorigin="10595,4133" coordsize="114,144" path="m10706,4157l10670,4157,10675,4158,10679,4159,10680,4178,10710,4178,10706,4157e" filled="t" fillcolor="#8E7527" stroked="f">
                <v:path arrowok="t"/>
                <v:fill/>
              </v:shape>
            </v:group>
            <v:group style="position:absolute;left:10729;top:4078;width:63;height:197" coordorigin="10729,4078" coordsize="63,197">
              <v:shape style="position:absolute;left:10729;top:4078;width:63;height:197" coordorigin="10729,4078" coordsize="63,197" path="m10787,4078l10753,4078,10747,4085,10747,4110,10752,4117,10787,4117,10793,4110,10793,4085,10787,4078e" filled="t" fillcolor="#8E7527" stroked="f">
                <v:path arrowok="t"/>
                <v:fill/>
              </v:shape>
              <v:shape style="position:absolute;left:10729;top:4078;width:63;height:197" coordorigin="10729,4078" coordsize="63,197" path="m10790,4136l10729,4136,10729,4161,10750,4163,10750,4249,10729,4250,10729,4275,10810,4275,10810,4250,10790,4249,10790,4136e" filled="t" fillcolor="#8E7527" stroked="f">
                <v:path arrowok="t"/>
                <v:fill/>
              </v:shape>
            </v:group>
            <v:group style="position:absolute;left:10828;top:4134;width:127;height:144" coordorigin="10828,4134" coordsize="127,144">
              <v:shape style="position:absolute;left:10828;top:4134;width:127;height:144" coordorigin="10828,4134" coordsize="127,144" path="m10950,4156l10910,4156,10915,4166,10915,4192,10842,4206,10828,4236,10831,4255,10842,4268,10863,4275,10896,4278,10919,4276,10939,4273,10954,4269,10954,4255,10871,4255,10867,4246,10867,4233,10874,4219,10903,4213,10954,4213,10954,4166,10950,4156e" filled="t" fillcolor="#8E7527" stroked="f">
                <v:path arrowok="t"/>
                <v:fill/>
              </v:shape>
              <v:shape style="position:absolute;left:10828;top:4134;width:127;height:144" coordorigin="10828,4134" coordsize="127,144" path="m10954,4213l10915,4213,10915,4252,10909,4253,10899,4255,10954,4255,10954,4213e" filled="t" fillcolor="#8E7527" stroked="f">
                <v:path arrowok="t"/>
                <v:fill/>
              </v:shape>
              <v:shape style="position:absolute;left:10828;top:4134;width:127;height:144" coordorigin="10828,4134" coordsize="127,144" path="m10874,4134l10853,4137,10841,4140,10841,4175,10870,4175,10872,4158,10875,4158,10884,4156,10950,4156,10948,4151,10934,4141,10910,4135,10874,4134e" filled="t" fillcolor="#8E7527" stroked="f">
                <v:path arrowok="t"/>
                <v:fill/>
              </v:shape>
            </v:group>
            <v:group style="position:absolute;left:10977;top:4079;width:80;height:196" coordorigin="10977,4079" coordsize="80,196">
              <v:shape style="position:absolute;left:10977;top:4079;width:80;height:196" coordorigin="10977,4079" coordsize="80,196" path="m11037,4079l10977,4079,10977,4104,10997,4105,10997,4249,10977,4250,10977,4275,11057,4275,11057,4250,11037,4249,11037,4079e" filled="t" fillcolor="#8E7527" stroked="f">
                <v:path arrowok="t"/>
                <v:fill/>
              </v:shape>
            </v:group>
            <v:group style="position:absolute;left:10060;top:3724;width:127;height:144" coordorigin="10060,3724" coordsize="127,144">
              <v:shape style="position:absolute;left:10060;top:3724;width:127;height:144" coordorigin="10060,3724" coordsize="127,144" path="m10182,3746l10142,3746,10147,3755,10148,3782,10074,3795,10060,3826,10063,3844,10074,3857,10095,3865,10129,3868,10151,3866,10171,3863,10187,3859,10187,3845,10104,3845,10099,3836,10099,3822,10106,3809,10135,3803,10186,3803,10186,3755,10182,3746e" filled="t" fillcolor="#231F20" stroked="f">
                <v:path arrowok="t"/>
                <v:fill/>
              </v:shape>
              <v:shape style="position:absolute;left:10060;top:3724;width:127;height:144" coordorigin="10060,3724" coordsize="127,144" path="m10186,3803l10148,3803,10148,3841,10141,3843,10132,3845,10187,3845,10186,3803e" filled="t" fillcolor="#231F20" stroked="f">
                <v:path arrowok="t"/>
                <v:fill/>
              </v:shape>
              <v:shape style="position:absolute;left:10060;top:3724;width:127;height:144" coordorigin="10060,3724" coordsize="127,144" path="m10107,3724l10085,3727,10073,3730,10073,3765,10102,3765,10104,3748,10107,3747,10116,3746,10182,3746,10180,3741,10166,3731,10142,3725,10107,3724e" filled="t" fillcolor="#231F20" stroked="f">
                <v:path arrowok="t"/>
                <v:fill/>
              </v:shape>
            </v:group>
            <v:group style="position:absolute;left:10202;top:3726;width:250;height:138" coordorigin="10202,3726" coordsize="250,138">
              <v:shape style="position:absolute;left:10202;top:3726;width:250;height:138" coordorigin="10202,3726" coordsize="250,138" path="m10279,3726l10202,3726,10202,3751,10220,3752,10253,3864,10296,3864,10307,3829,10283,3829,10261,3752,10279,3751,10279,3726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365,3765l10327,3765,10356,3864,10400,3864,10410,3829,10385,3829,10365,3765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354,3726l10314,3726,10283,3829,10307,3829,10327,3765,10365,3765,10354,3726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452,3726l10389,3726,10389,3751,10407,3752,10385,3829,10410,3829,10433,3752,10452,3751,10452,3726e" filled="t" fillcolor="#231F20" stroked="f">
                <v:path arrowok="t"/>
                <v:fill/>
              </v:shape>
            </v:group>
            <v:group style="position:absolute;left:10470;top:3335;width:248;height:142" coordorigin="10470,3335" coordsize="248,142">
              <v:shape style="position:absolute;left:10470;top:3335;width:248;height:142" coordorigin="10470,3335" coordsize="248,142" path="m10549,3335l10526,3336,10506,3340,10490,3344,10490,3450,10470,3452,10470,3477,10550,3477,10550,3452,10530,3450,10530,3364,10535,3362,10543,3360,10692,3360,10691,3357,10679,3344,10676,3343,10589,3343,10573,3337,10549,3335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24,3360l10543,3360,10561,3362,10572,3374,10575,3404,10575,3477,10634,3477,10634,3452,10615,3450,10615,3404,10613,3379,10610,3365,10613,3364,10624,3360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92,3360l10624,3360,10645,3362,10655,3374,10658,3404,10658,3477,10718,3477,10718,3452,10698,3450,10698,3404,10697,3377,10692,3360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27,3335l10605,3339,10589,3343,10676,3343,10658,3337,10627,3335e" filled="t" fillcolor="#231F20" stroked="f">
                <v:path arrowok="t"/>
                <v:fill/>
              </v:shape>
            </v:group>
            <v:group style="position:absolute;left:10734;top:3336;width:127;height:144" coordorigin="10734,3336" coordsize="127,144">
              <v:shape style="position:absolute;left:10734;top:3336;width:127;height:144" coordorigin="10734,3336" coordsize="127,144" path="m10856,3358l10815,3358,10821,3367,10821,3394,10748,3407,10734,3438,10737,3456,10748,3469,10769,3477,10802,3480,10825,3478,10844,3475,10860,3471,10860,3457,10777,3457,10772,3448,10773,3435,10780,3421,10809,3415,10860,3415,10860,3367,10856,3358e" filled="t" fillcolor="#231F20" stroked="f">
                <v:path arrowok="t"/>
                <v:fill/>
              </v:shape>
              <v:shape style="position:absolute;left:10734;top:3336;width:127;height:144" coordorigin="10734,3336" coordsize="127,144" path="m10860,3415l10821,3415,10821,3454,10815,3455,10805,3457,10860,3457,10860,3415e" filled="t" fillcolor="#231F20" stroked="f">
                <v:path arrowok="t"/>
                <v:fill/>
              </v:shape>
              <v:shape style="position:absolute;left:10734;top:3336;width:127;height:144" coordorigin="10734,3336" coordsize="127,144" path="m10780,3336l10759,3339,10747,3342,10746,3377,10776,3377,10778,3360,10781,3359,10790,3358,10856,3358,10854,3353,10840,3343,10816,3337,10780,3336e" filled="t" fillcolor="#231F20" stroked="f">
                <v:path arrowok="t"/>
                <v:fill/>
              </v:shape>
            </v:group>
            <v:group style="position:absolute;left:10534;top:3529;width:102;height:141" coordorigin="10534,3529" coordsize="102,141">
              <v:shape style="position:absolute;left:10534;top:3529;width:102;height:141" coordorigin="10534,3529" coordsize="102,141" path="m10622,3529l10591,3530,10570,3533,10555,3538,10555,3644,10534,3646,10534,3670,10616,3670,10616,3646,10594,3644,10594,3558,10598,3557,10607,3555,10636,3555,10636,3530,10622,3529e" filled="t" fillcolor="#231F20" stroked="f">
                <v:path arrowok="t"/>
                <v:fill/>
              </v:shape>
              <v:shape style="position:absolute;left:10534;top:3529;width:102;height:141" coordorigin="10534,3529" coordsize="102,141" path="m10636,3555l10625,3555,10633,3555,10636,3556,10636,3555e" filled="t" fillcolor="#231F20" stroked="f">
                <v:path arrowok="t"/>
                <v:fill/>
              </v:shape>
            </v:group>
            <v:group style="position:absolute;left:10654;top:3530;width:127;height:144" coordorigin="10654,3530" coordsize="127,144">
              <v:shape style="position:absolute;left:10654;top:3530;width:127;height:144" coordorigin="10654,3530" coordsize="127,144" path="m10776,3552l10736,3552,10742,3561,10742,3588,10668,3601,10654,3632,10658,3650,10669,3663,10690,3671,10723,3674,10745,3672,10765,3669,10781,3665,10781,3651,10698,3651,10693,3642,10693,3628,10701,3615,10730,3609,10781,3609,10780,3561,10776,3552e" filled="t" fillcolor="#231F20" stroked="f">
                <v:path arrowok="t"/>
                <v:fill/>
              </v:shape>
              <v:shape style="position:absolute;left:10654;top:3530;width:127;height:144" coordorigin="10654,3530" coordsize="127,144" path="m10781,3609l10742,3609,10742,3648,10736,3649,10726,3651,10781,3651,10781,3609e" filled="t" fillcolor="#231F20" stroked="f">
                <v:path arrowok="t"/>
                <v:fill/>
              </v:shape>
              <v:shape style="position:absolute;left:10654;top:3530;width:127;height:144" coordorigin="10654,3530" coordsize="127,144" path="m10701,3530l10680,3533,10668,3536,10667,3571,10697,3571,10698,3554,10701,3553,10711,3552,10776,3552,10774,3547,10760,3537,10737,3531,10701,3530e" filled="t" fillcolor="#231F20" stroked="f">
                <v:path arrowok="t"/>
                <v:fill/>
              </v:shape>
            </v:group>
            <v:group style="position:absolute;left:10459;top:3724;width:127;height:144" coordorigin="10459,3724" coordsize="127,144">
              <v:shape style="position:absolute;left:10459;top:3724;width:127;height:144" coordorigin="10459,3724" coordsize="127,144" path="m10581,3746l10541,3746,10547,3755,10547,3782,10473,3795,10459,3826,10463,3844,10474,3857,10495,3865,10528,3868,10550,3866,10570,3863,10586,3859,10586,3845,10503,3845,10498,3836,10498,3822,10506,3809,10535,3803,10586,3803,10585,3755,10581,3746e" filled="t" fillcolor="#231F20" stroked="f">
                <v:path arrowok="t"/>
                <v:fill/>
              </v:shape>
              <v:shape style="position:absolute;left:10459;top:3724;width:127;height:144" coordorigin="10459,3724" coordsize="127,144" path="m10586,3803l10547,3803,10547,3841,10541,3843,10531,3845,10586,3845,10586,3803e" filled="t" fillcolor="#231F20" stroked="f">
                <v:path arrowok="t"/>
                <v:fill/>
              </v:shape>
              <v:shape style="position:absolute;left:10459;top:3724;width:127;height:144" coordorigin="10459,3724" coordsize="127,144" path="m10506,3724l10485,3727,10473,3730,10472,3765,10502,3765,10503,3748,10506,3747,10516,3746,10581,3746,10579,3741,10565,3731,10542,3725,10506,3724e" filled="t" fillcolor="#231F20" stroked="f">
                <v:path arrowok="t"/>
                <v:fill/>
              </v:shape>
            </v:group>
            <v:group style="position:absolute;left:10608;top:3723;width:102;height:141" coordorigin="10608,3723" coordsize="102,141">
              <v:shape style="position:absolute;left:10608;top:3723;width:102;height:141" coordorigin="10608,3723" coordsize="102,141" path="m10696,3723l10664,3724,10643,3727,10628,3732,10628,3838,10608,3840,10608,3864,10690,3864,10690,3840,10668,3838,10668,3752,10671,3751,10681,3749,10710,3749,10709,3724,10696,3723e" filled="t" fillcolor="#231F20" stroked="f">
                <v:path arrowok="t"/>
                <v:fill/>
              </v:shape>
              <v:shape style="position:absolute;left:10608;top:3723;width:102;height:141" coordorigin="10608,3723" coordsize="102,141" path="m10710,3749l10698,3749,10707,3749,10710,3750,10710,3749e" filled="t" fillcolor="#231F20" stroked="f">
                <v:path arrowok="t"/>
                <v:fill/>
              </v:shape>
            </v:group>
            <v:group style="position:absolute;left:10062;top:3336;width:134;height:200" coordorigin="10062,3336" coordsize="134,200">
              <v:shape style="position:absolute;left:10062;top:3336;width:134;height:200" coordorigin="10062,3336" coordsize="134,200" path="m10075,3507l10073,3531,10082,3533,10098,3535,10121,3536,10153,3536,10174,3529,10190,3515,10190,3512,10114,3512,10091,3510,10075,3507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95,3471l10156,3471,10154,3496,10141,3509,10114,3512,10190,3512,10195,3492,10195,3471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43,3336l10079,3353,10062,3424,10067,3447,10078,3463,10096,3473,10121,3477,10136,3477,10150,3473,10156,3471,10195,3471,10195,3451,10140,3451,10121,3450,10108,3439,10103,3419,10102,3388,10110,3368,10130,3360,10195,3360,10195,3343,10182,3340,10166,3337,10143,3336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95,3360l10140,3360,10151,3362,10156,3363,10156,3448,10151,3450,10140,3451,10195,3451,10195,3360e" filled="t" fillcolor="#231F20" stroked="f">
                <v:path arrowok="t"/>
                <v:fill/>
              </v:shape>
            </v:group>
            <v:group style="position:absolute;left:10224;top:3335;width:127;height:143" coordorigin="10224,3335" coordsize="127,143">
              <v:shape style="position:absolute;left:10224;top:3335;width:127;height:143" coordorigin="10224,3335" coordsize="127,143" path="m10278,3335l10226,3392,10224,3422,10228,3443,10237,3459,10253,3470,10276,3477,10309,3479,10329,3476,10342,3473,10340,3453,10310,3453,10280,3452,10266,3438,10262,3416,10351,3416,10351,3415,10351,3407,10351,3402,10350,3394,10315,3394,10263,3384,10271,3366,10295,3358,10340,3358,10328,3346,10307,3338,10278,3335e" filled="t" fillcolor="#231F20" stroked="f">
                <v:path arrowok="t"/>
                <v:fill/>
              </v:shape>
              <v:shape style="position:absolute;left:10224;top:3335;width:127;height:143" coordorigin="10224,3335" coordsize="127,143" path="m10340,3450l10330,3452,10310,3453,10340,3453,10340,3450e" filled="t" fillcolor="#231F20" stroked="f">
                <v:path arrowok="t"/>
                <v:fill/>
              </v:shape>
              <v:shape style="position:absolute;left:10224;top:3335;width:127;height:143" coordorigin="10224,3335" coordsize="127,143" path="m10340,3358l10295,3358,10311,3371,10315,3394,10350,3394,10349,3379,10341,3360,10340,3358e" filled="t" fillcolor="#231F20" stroked="f">
                <v:path arrowok="t"/>
                <v:fill/>
              </v:shape>
            </v:group>
            <v:group style="position:absolute;left:10381;top:3335;width:134;height:339" coordorigin="10381,3335" coordsize="134,339">
              <v:shape style="position:absolute;left:10381;top:3335;width:134;height:339" coordorigin="10381,3335" coordsize="134,339" path="m10450,3335l10437,3335,10413,3336,10393,3340,10381,3665,10396,3669,10416,3672,10440,3674,10468,3671,10489,3663,10503,3650,10504,3649,10435,3649,10425,3647,10420,3645,10420,3557,10425,3556,10434,3554,10505,3554,10494,3540,10482,3534,10420,3534,10420,3364,10424,3363,10433,3361,10462,3361,10464,3336,10460,3336,10450,3335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505,3554l10446,3554,10466,3562,10474,3582,10473,3613,10469,3635,10458,3646,10446,3649,10504,3649,10511,3631,10515,3607,10513,3578,10506,3556,10505,3554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455,3529l10440,3529,10427,3532,10420,3534,10482,3534,10477,3531,10455,3529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462,3361l10451,3361,10459,3361,10462,3362,10462,3361e" filled="t" fillcolor="#231F20" stroked="f">
                <v:path arrowok="t"/>
                <v:fill/>
              </v:shape>
            </v:group>
            <v:group style="position:absolute;left:10727;top:3530;width:241;height:336" coordorigin="10727,3530" coordsize="241,336">
              <v:shape style="position:absolute;left:10727;top:3530;width:241;height:336" coordorigin="10727,3530" coordsize="241,336" path="m10800,3723l10788,3723,10765,3726,10747,3736,10735,3751,10727,3774,10728,3805,10754,3860,10803,3866,10826,3865,10843,3863,10856,3860,10856,3843,10795,3843,10775,3835,10767,3815,10768,3783,10772,3762,10783,3750,10806,3748,10858,3748,10858,3728,10821,3728,10813,3725,10800,3723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858,3748l10806,3748,10816,3750,10821,3751,10821,3839,10817,3841,10805,3843,10856,3843,10858,3748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878,3530l10855,3531,10838,3534,10825,3537,10821,3728,10858,3728,10860,3558,10866,3556,10875,3554,10942,3554,10941,3549,10928,3536,10907,3530,10878,3530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942,3554l10883,3554,10900,3559,10907,3579,10908,3670,10968,3670,10968,3646,10948,3644,10948,3600,10947,3570,10942,3554e" filled="t" fillcolor="#231F20" stroked="f">
                <v:path arrowok="t"/>
                <v:fill/>
              </v:shape>
            </v:group>
            <v:group style="position:absolute;left:10881;top:3336;width:167;height:140" coordorigin="10881,3336" coordsize="167,140">
              <v:shape style="position:absolute;left:10881;top:3336;width:167;height:140" coordorigin="10881,3336" coordsize="167,140" path="m10959,3336l10936,3337,10919,3340,10906,3343,10902,3450,10881,3452,10881,3477,10961,3477,10961,3452,10941,3450,10941,3364,10947,3362,10956,3360,11023,3360,11022,3355,11009,3342,10988,3336,10959,3336e" filled="t" fillcolor="#231F20" stroked="f">
                <v:path arrowok="t"/>
                <v:fill/>
              </v:shape>
              <v:shape style="position:absolute;left:10881;top:3336;width:167;height:140" coordorigin="10881,3336" coordsize="167,140" path="m11023,3360l10964,3360,10981,3365,10988,3385,10989,3477,11048,3477,11048,3452,11029,3450,11029,3406,11028,3376,11023,3360e" filled="t" fillcolor="#231F20" stroked="f">
                <v:path arrowok="t"/>
                <v:fill/>
              </v:shape>
            </v:group>
            <v:group style="position:absolute;left:10988;top:3475;width:133;height:198" coordorigin="10988,3475" coordsize="133,198">
              <v:shape style="position:absolute;left:10988;top:3475;width:133;height:198" coordorigin="10988,3475" coordsize="133,198" path="m11061,3529l11049,3529,11026,3532,11008,3542,10995,3557,10988,3580,10989,3611,11015,3666,11063,3672,11086,3671,11104,3669,11117,3666,11117,3649,11055,3649,11035,3641,11028,3621,11028,3589,11033,3568,11043,3556,11066,3554,11119,3554,11119,3534,11081,3534,11074,3531,11061,3529e" filled="t" fillcolor="#231F20" stroked="f">
                <v:path arrowok="t"/>
                <v:fill/>
              </v:shape>
              <v:shape style="position:absolute;left:10988;top:3475;width:133;height:198" coordorigin="10988,3475" coordsize="133,198" path="m11119,3554l11066,3554,11076,3556,11081,3557,11081,3645,11077,3647,11066,3649,11117,3649,11119,3554e" filled="t" fillcolor="#231F20" stroked="f">
                <v:path arrowok="t"/>
                <v:fill/>
              </v:shape>
              <v:shape style="position:absolute;left:10988;top:3475;width:133;height:198" coordorigin="10988,3475" coordsize="133,198" path="m11121,3475l11062,3475,11062,3499,11081,3501,11081,3534,11119,3534,11121,347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.534pt;margin-top:315.447021pt;width:161.317456pt;height:143.766pt;mso-position-horizontal-relative:page;mso-position-vertical-relative:page;z-index:-480" type="#_x0000_t75">
            <v:imagedata r:id="rId6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120.481377pt;width:210.945098pt;height:13pt;mso-position-horizontal-relative:page;mso-position-vertical-relative:page;z-index:-47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146.88147pt;width:290.769695pt;height:65.8pt;mso-position-horizontal-relative:page;mso-position-vertical-relative:page;z-index:-47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358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friendly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226.081375pt;width:516.465901pt;height:26.2pt;mso-position-horizontal-relative:page;mso-position-vertical-relative:page;z-index:-47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honore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Council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outstandin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management.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000099pt;margin-top:289.307068pt;width:223.539583pt;height:13pt;mso-position-horizontal-relative:page;mso-position-vertical-relative:page;z-index:-47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520798pt;margin-top:328.906982pt;width:355.564811pt;height:79pt;mso-position-horizontal-relative:page;mso-position-vertical-relative:page;z-index:-47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restructurin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busines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digita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processe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importan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topi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hug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implemen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individua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managemen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functionali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consume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informatio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ytim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where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informatio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jus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clic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503.806091pt;width:133.471578pt;height:13pt;mso-position-horizontal-relative:page;mso-position-vertical-relative:page;z-index:-47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About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530.206055pt;width:519.220018pt;height:105.4001pt;mso-position-horizontal-relative:page;mso-position-vertical-relative:page;z-index:-47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produce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furnitur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certain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something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’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ounde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long-standin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experienc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knowledg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elo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demandin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urniture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Thank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up-to-dat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prospecti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classic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subtl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presente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ecologica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requirement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timeles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moderni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in-hous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coope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selecte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manufa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turers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ensure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performanc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standards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Therefore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focu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flexibili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functionalities.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649.006104pt;width:176.411289pt;height:26.2pt;mso-position-horizontal-relative:page;mso-position-vertical-relative:page;z-index:-47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releases: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61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7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.vitamin-design.com/press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688.606201pt;width:131.427855pt;height:78.9999pt;mso-position-horizontal-relative:page;mso-position-vertical-relative:page;z-index:-47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contact: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781.006165pt;width:142.744154pt;height:26.1999pt;mso-position-horizontal-relative:page;mso-position-vertical-relative:page;z-index:-47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62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info@vitamin-design.com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5.740906pt;margin-top:795.710876pt;width:114.436729pt;height:11pt;mso-position-horizontal-relative:page;mso-position-vertical-relative:page;z-index:-469" type="#_x0000_t202" filled="f" stroked="f">
            <v:textbox inset="0,0,0,0">
              <w:txbxContent>
                <w:p>
                  <w:pPr>
                    <w:spacing w:before="0" w:after="0" w:line="207" w:lineRule="exact"/>
                    <w:ind w:left="20" w:right="-47"/>
                    <w:jc w:val="left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hyperlink r:id="rId63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8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.vitamin-design.com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hyperlink" Target="http://www.vitamin-design.com/press" TargetMode="External"/><Relationship Id="rId62" Type="http://schemas.openxmlformats.org/officeDocument/2006/relationships/hyperlink" Target="mailto:info@vitamin-design.com" TargetMode="External"/><Relationship Id="rId63" Type="http://schemas.openxmlformats.org/officeDocument/2006/relationships/hyperlink" Target="http://www.vitamin-design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2018-01-10T13:31:20Z</dcterms:created>
  <dcterms:modified xsi:type="dcterms:W3CDTF">2018-01-10T13:31:20Z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2018-01-10T00:00:00Z</vt:filetime>
  </property>
</Properties>
</file>